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60" w:lineRule="auto" w:before="51"/>
        <w:ind w:left="117" w:right="3372" w:firstLine="58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21F1F"/>
          <w:spacing w:val="9"/>
          <w:w w:val="100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о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</w:rPr>
        <w:t>м</w:t>
      </w:r>
      <w:r>
        <w:rPr>
          <w:rFonts w:ascii="Arial" w:hAnsi="Arial" w:cs="Arial" w:eastAsia="Arial"/>
          <w:b w:val="0"/>
          <w:bCs w:val="0"/>
          <w:color w:val="221F1F"/>
          <w:spacing w:val="19"/>
          <w:w w:val="100"/>
        </w:rPr>
        <w:t>н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а</w:t>
      </w:r>
      <w:r>
        <w:rPr>
          <w:rFonts w:ascii="Arial" w:hAnsi="Arial" w:cs="Arial" w:eastAsia="Arial"/>
          <w:b w:val="0"/>
          <w:bCs w:val="0"/>
          <w:color w:val="221F1F"/>
          <w:spacing w:val="11"/>
          <w:w w:val="100"/>
        </w:rPr>
        <w:t>т</w:t>
      </w:r>
      <w:r>
        <w:rPr>
          <w:rFonts w:ascii="Arial" w:hAnsi="Arial" w:cs="Arial" w:eastAsia="Arial"/>
          <w:b w:val="0"/>
          <w:bCs w:val="0"/>
          <w:color w:val="221F1F"/>
          <w:spacing w:val="19"/>
          <w:w w:val="100"/>
        </w:rPr>
        <w:t>н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ы</w:t>
      </w:r>
      <w:r>
        <w:rPr>
          <w:rFonts w:ascii="Arial" w:hAnsi="Arial" w:cs="Arial" w:eastAsia="Arial"/>
          <w:b w:val="0"/>
          <w:bCs w:val="0"/>
          <w:color w:val="221F1F"/>
          <w:spacing w:val="-6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й</w:t>
      </w:r>
      <w:r>
        <w:rPr>
          <w:rFonts w:ascii="Arial" w:hAnsi="Arial" w:cs="Arial" w:eastAsia="Arial"/>
          <w:b w:val="0"/>
          <w:bCs w:val="0"/>
          <w:color w:val="221F1F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23"/>
          <w:w w:val="100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о</w:t>
      </w:r>
      <w:r>
        <w:rPr>
          <w:rFonts w:ascii="Arial" w:hAnsi="Arial" w:cs="Arial" w:eastAsia="Arial"/>
          <w:b w:val="0"/>
          <w:bCs w:val="0"/>
          <w:color w:val="221F1F"/>
          <w:spacing w:val="19"/>
          <w:w w:val="100"/>
        </w:rPr>
        <w:t>н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</w:rPr>
        <w:t>д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15"/>
          <w:w w:val="100"/>
        </w:rPr>
        <w:t>ц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21"/>
          <w:w w:val="100"/>
        </w:rPr>
        <w:t>о</w:t>
      </w:r>
      <w:r>
        <w:rPr>
          <w:rFonts w:ascii="Arial" w:hAnsi="Arial" w:cs="Arial" w:eastAsia="Arial"/>
          <w:b w:val="0"/>
          <w:bCs w:val="0"/>
          <w:color w:val="221F1F"/>
          <w:spacing w:val="19"/>
          <w:w w:val="100"/>
        </w:rPr>
        <w:t>н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ер</w:t>
      </w:r>
      <w:r>
        <w:rPr>
          <w:rFonts w:ascii="Arial" w:hAnsi="Arial" w:cs="Arial" w:eastAsia="Arial"/>
          <w:b w:val="0"/>
          <w:bCs w:val="0"/>
          <w:color w:val="221F1F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31"/>
          <w:w w:val="100"/>
        </w:rPr>
        <w:t>в</w:t>
      </w:r>
      <w:r>
        <w:rPr>
          <w:rFonts w:ascii="Arial" w:hAnsi="Arial" w:cs="Arial" w:eastAsia="Arial"/>
          <w:b w:val="0"/>
          <w:bCs w:val="0"/>
          <w:color w:val="221F1F"/>
          <w:spacing w:val="19"/>
          <w:w w:val="100"/>
        </w:rPr>
        <w:t>о</w:t>
      </w:r>
      <w:r>
        <w:rPr>
          <w:rFonts w:ascii="Arial" w:hAnsi="Arial" w:cs="Arial" w:eastAsia="Arial"/>
          <w:b w:val="0"/>
          <w:bCs w:val="0"/>
          <w:color w:val="221F1F"/>
          <w:spacing w:val="14"/>
          <w:w w:val="100"/>
        </w:rPr>
        <w:t>з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</w:rPr>
        <w:t>д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у</w:t>
      </w:r>
      <w:r>
        <w:rPr>
          <w:rFonts w:ascii="Arial" w:hAnsi="Arial" w:cs="Arial" w:eastAsia="Arial"/>
          <w:b w:val="0"/>
          <w:bCs w:val="0"/>
          <w:color w:val="221F1F"/>
          <w:spacing w:val="22"/>
          <w:w w:val="100"/>
        </w:rPr>
        <w:t>х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а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99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</w:rPr>
        <w:t>н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с</w:t>
      </w:r>
      <w:r>
        <w:rPr>
          <w:rFonts w:ascii="Arial" w:hAnsi="Arial" w:cs="Arial" w:eastAsia="Arial"/>
          <w:b w:val="0"/>
          <w:bCs w:val="0"/>
          <w:color w:val="221F1F"/>
          <w:spacing w:val="11"/>
          <w:w w:val="100"/>
        </w:rPr>
        <w:t>т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р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у</w:t>
      </w:r>
      <w:r>
        <w:rPr>
          <w:rFonts w:ascii="Arial" w:hAnsi="Arial" w:cs="Arial" w:eastAsia="Arial"/>
          <w:b w:val="0"/>
          <w:bCs w:val="0"/>
          <w:color w:val="221F1F"/>
          <w:spacing w:val="22"/>
          <w:w w:val="100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15"/>
          <w:w w:val="100"/>
        </w:rPr>
        <w:t>ц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я</w:t>
      </w:r>
      <w:r>
        <w:rPr>
          <w:rFonts w:ascii="Arial" w:hAnsi="Arial" w:cs="Arial" w:eastAsia="Arial"/>
          <w:b w:val="0"/>
          <w:bCs w:val="0"/>
          <w:color w:val="221F1F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23"/>
          <w:w w:val="100"/>
        </w:rPr>
        <w:t>п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о</w:t>
      </w:r>
      <w:r>
        <w:rPr>
          <w:rFonts w:ascii="Arial" w:hAnsi="Arial" w:cs="Arial" w:eastAsia="Arial"/>
          <w:b w:val="0"/>
          <w:bCs w:val="0"/>
          <w:color w:val="221F1F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15"/>
          <w:w w:val="100"/>
        </w:rPr>
        <w:t>э</w:t>
      </w:r>
      <w:r>
        <w:rPr>
          <w:rFonts w:ascii="Arial" w:hAnsi="Arial" w:cs="Arial" w:eastAsia="Arial"/>
          <w:b w:val="0"/>
          <w:bCs w:val="0"/>
          <w:color w:val="221F1F"/>
          <w:spacing w:val="23"/>
          <w:w w:val="100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с</w:t>
      </w:r>
      <w:r>
        <w:rPr>
          <w:rFonts w:ascii="Arial" w:hAnsi="Arial" w:cs="Arial" w:eastAsia="Arial"/>
          <w:b w:val="0"/>
          <w:bCs w:val="0"/>
          <w:color w:val="221F1F"/>
          <w:spacing w:val="23"/>
          <w:w w:val="100"/>
        </w:rPr>
        <w:t>п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</w:rPr>
        <w:t>л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у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а</w:t>
      </w:r>
      <w:r>
        <w:rPr>
          <w:rFonts w:ascii="Arial" w:hAnsi="Arial" w:cs="Arial" w:eastAsia="Arial"/>
          <w:b w:val="0"/>
          <w:bCs w:val="0"/>
          <w:color w:val="221F1F"/>
          <w:spacing w:val="11"/>
          <w:w w:val="100"/>
        </w:rPr>
        <w:t>т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а</w:t>
      </w:r>
      <w:r>
        <w:rPr>
          <w:rFonts w:ascii="Arial" w:hAnsi="Arial" w:cs="Arial" w:eastAsia="Arial"/>
          <w:b w:val="0"/>
          <w:bCs w:val="0"/>
          <w:color w:val="221F1F"/>
          <w:spacing w:val="15"/>
          <w:w w:val="100"/>
        </w:rPr>
        <w:t>ц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</w:rPr>
        <w:t>м</w:t>
      </w:r>
      <w:r>
        <w:rPr>
          <w:rFonts w:ascii="Arial" w:hAnsi="Arial" w:cs="Arial" w:eastAsia="Arial"/>
          <w:b w:val="0"/>
          <w:bCs w:val="0"/>
          <w:color w:val="221F1F"/>
          <w:spacing w:val="20"/>
          <w:w w:val="100"/>
        </w:rPr>
        <w:t>о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</w:rPr>
        <w:t>н</w:t>
      </w:r>
      <w:r>
        <w:rPr>
          <w:rFonts w:ascii="Arial" w:hAnsi="Arial" w:cs="Arial" w:eastAsia="Arial"/>
          <w:b w:val="0"/>
          <w:bCs w:val="0"/>
          <w:color w:val="221F1F"/>
          <w:spacing w:val="11"/>
          <w:w w:val="100"/>
        </w:rPr>
        <w:t>т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а</w:t>
      </w:r>
      <w:r>
        <w:rPr>
          <w:rFonts w:ascii="Arial" w:hAnsi="Arial" w:cs="Arial" w:eastAsia="Arial"/>
          <w:b w:val="0"/>
          <w:bCs w:val="0"/>
          <w:color w:val="221F1F"/>
          <w:spacing w:val="14"/>
          <w:w w:val="100"/>
        </w:rPr>
        <w:t>ж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</w:rPr>
        <w:t>у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6"/>
        <w:ind w:left="6222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34"/>
          <w:szCs w:val="34"/>
        </w:rPr>
        <w:t>С</w:t>
      </w:r>
      <w:r>
        <w:rPr>
          <w:rFonts w:ascii="Arial" w:hAnsi="Arial" w:cs="Arial" w:eastAsia="Arial"/>
          <w:b w:val="0"/>
          <w:bCs w:val="0"/>
          <w:color w:val="FFFFFF"/>
          <w:spacing w:val="18"/>
          <w:w w:val="100"/>
          <w:sz w:val="34"/>
          <w:szCs w:val="34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100"/>
          <w:sz w:val="34"/>
          <w:szCs w:val="34"/>
        </w:rPr>
        <w:t>д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34"/>
          <w:szCs w:val="34"/>
        </w:rPr>
        <w:t>е</w:t>
      </w:r>
      <w:r>
        <w:rPr>
          <w:rFonts w:ascii="Arial" w:hAnsi="Arial" w:cs="Arial" w:eastAsia="Arial"/>
          <w:b w:val="0"/>
          <w:bCs w:val="0"/>
          <w:color w:val="FFFFFF"/>
          <w:spacing w:val="18"/>
          <w:w w:val="100"/>
          <w:sz w:val="34"/>
          <w:szCs w:val="34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12"/>
          <w:w w:val="100"/>
          <w:sz w:val="34"/>
          <w:szCs w:val="34"/>
        </w:rPr>
        <w:t>ж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34"/>
          <w:szCs w:val="34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100"/>
          <w:sz w:val="34"/>
          <w:szCs w:val="34"/>
        </w:rPr>
        <w:t>н</w:t>
      </w:r>
      <w:r>
        <w:rPr>
          <w:rFonts w:ascii="Arial" w:hAnsi="Arial" w:cs="Arial" w:eastAsia="Arial"/>
          <w:b w:val="0"/>
          <w:bCs w:val="0"/>
          <w:color w:val="FFFFFF"/>
          <w:spacing w:val="18"/>
          <w:w w:val="100"/>
          <w:sz w:val="34"/>
          <w:szCs w:val="34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34"/>
          <w:szCs w:val="34"/>
        </w:rPr>
        <w:t>е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numPr>
          <w:ilvl w:val="0"/>
          <w:numId w:val="1"/>
        </w:numPr>
        <w:tabs>
          <w:tab w:pos="6444" w:val="left" w:leader="none"/>
          <w:tab w:pos="10739" w:val="left" w:leader="dot"/>
        </w:tabs>
        <w:spacing w:line="260" w:lineRule="auto" w:before="82"/>
        <w:ind w:left="6444" w:right="153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Ус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л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овия</w:t>
      </w:r>
      <w:r>
        <w:rPr>
          <w:rFonts w:ascii="Arial" w:hAnsi="Arial" w:cs="Arial" w:eastAsia="Arial"/>
          <w:b w:val="0"/>
          <w:bCs w:val="0"/>
          <w:color w:val="FFFFFF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гаранти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й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ного</w:t>
      </w:r>
      <w:r>
        <w:rPr>
          <w:rFonts w:ascii="Arial" w:hAnsi="Arial" w:cs="Arial" w:eastAsia="Arial"/>
          <w:b w:val="0"/>
          <w:bCs w:val="0"/>
          <w:color w:val="FFFFFF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обслуж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вания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инфор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ция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для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владел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ь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ца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издел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я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429" w:val="left" w:leader="none"/>
          <w:tab w:pos="10748" w:val="left" w:leader="dot"/>
        </w:tabs>
        <w:spacing w:before="26"/>
        <w:ind w:left="6429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Устан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вка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одготовка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работе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428" w:val="left" w:leader="none"/>
          <w:tab w:pos="10768" w:val="left" w:leader="dot"/>
        </w:tabs>
        <w:spacing w:before="19"/>
        <w:ind w:left="6428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нстру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ц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по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техни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е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безо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асности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428" w:val="left" w:leader="none"/>
          <w:tab w:pos="10765" w:val="left" w:leader="dot"/>
        </w:tabs>
        <w:spacing w:before="19"/>
        <w:ind w:left="6428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ов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утил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з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ц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ия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издел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я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428" w:val="left" w:leader="none"/>
          <w:tab w:pos="10755" w:val="left" w:leader="dot"/>
        </w:tabs>
        <w:spacing w:before="19"/>
        <w:ind w:left="6428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сновные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части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ондиционера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428" w:val="left" w:leader="none"/>
          <w:tab w:pos="10639" w:val="left" w:leader="dot"/>
        </w:tabs>
        <w:spacing w:before="19"/>
        <w:ind w:left="6428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ежи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ы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работы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10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428" w:val="left" w:leader="none"/>
          <w:tab w:pos="10636" w:val="left" w:leader="dot"/>
        </w:tabs>
        <w:spacing w:before="19"/>
        <w:ind w:left="6428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Уход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за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онд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ц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ионером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428" w:val="left" w:leader="none"/>
        </w:tabs>
        <w:spacing w:before="19"/>
        <w:ind w:left="6428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Устан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вка</w:t>
      </w:r>
      <w:r>
        <w:rPr>
          <w:rFonts w:ascii="Arial" w:hAnsi="Arial" w:cs="Arial" w:eastAsia="Arial"/>
          <w:b w:val="0"/>
          <w:bCs w:val="0"/>
          <w:color w:val="FFFFFF"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ондиционера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0658" w:val="left" w:leader="dot"/>
        </w:tabs>
        <w:spacing w:before="19"/>
        <w:ind w:left="64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ру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оводство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онтаж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у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427" w:val="left" w:leader="none"/>
          <w:tab w:pos="10645" w:val="left" w:leader="dot"/>
        </w:tabs>
        <w:spacing w:before="19"/>
        <w:ind w:left="6427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-133"/>
          <w:w w:val="100"/>
          <w:sz w:val="20"/>
          <w:szCs w:val="20"/>
        </w:rPr>
        <w:t>В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оз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ожные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не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олад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530" w:val="left" w:leader="none"/>
        </w:tabs>
        <w:spacing w:line="249" w:lineRule="exact"/>
        <w:ind w:left="6530" w:right="0" w:hanging="32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position w:val="1"/>
          <w:sz w:val="20"/>
          <w:szCs w:val="20"/>
        </w:rPr>
        <w:t>Г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1"/>
          <w:sz w:val="20"/>
          <w:szCs w:val="20"/>
        </w:rPr>
        <w:t>арантийное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1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100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position w:val="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0"/>
          <w:sz w:val="20"/>
          <w:szCs w:val="20"/>
        </w:rPr>
        <w:t>ослегаранти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position w:val="0"/>
          <w:sz w:val="20"/>
          <w:szCs w:val="20"/>
        </w:rPr>
        <w:t>й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0"/>
          <w:sz w:val="20"/>
          <w:szCs w:val="20"/>
        </w:rPr>
        <w:t>ное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249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5" w:h="16840"/>
          <w:pgMar w:top="1580" w:bottom="280" w:left="400" w:right="500"/>
        </w:sectPr>
      </w:pPr>
    </w:p>
    <w:p>
      <w:pPr>
        <w:spacing w:line="221" w:lineRule="exact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1"/>
          <w:sz w:val="20"/>
          <w:szCs w:val="20"/>
        </w:rPr>
        <w:t>серв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position w:val="1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1"/>
          <w:sz w:val="20"/>
          <w:szCs w:val="20"/>
        </w:rPr>
        <w:t>сное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30"/>
          <w:w w:val="100"/>
          <w:position w:val="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0"/>
          <w:sz w:val="20"/>
          <w:szCs w:val="20"/>
        </w:rPr>
        <w:t>обслуж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position w:val="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0"/>
          <w:sz w:val="20"/>
          <w:szCs w:val="20"/>
        </w:rPr>
        <w:t>вание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23"/>
        <w:ind w:left="2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...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...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...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...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5" w:h="16840"/>
          <w:pgMar w:top="1580" w:bottom="280" w:left="400" w:right="500"/>
          <w:cols w:num="2" w:equalWidth="0">
            <w:col w:w="9003" w:space="40"/>
            <w:col w:w="1962"/>
          </w:cols>
        </w:sectPr>
      </w:pPr>
    </w:p>
    <w:p>
      <w:pPr>
        <w:numPr>
          <w:ilvl w:val="0"/>
          <w:numId w:val="1"/>
        </w:numPr>
        <w:tabs>
          <w:tab w:pos="6556" w:val="left" w:leader="none"/>
          <w:tab w:pos="10888" w:val="right" w:leader="dot"/>
        </w:tabs>
        <w:spacing w:line="248" w:lineRule="exact"/>
        <w:ind w:left="6556" w:right="0" w:hanging="35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0"/>
          <w:sz w:val="20"/>
          <w:szCs w:val="20"/>
        </w:rPr>
        <w:t>Техни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position w:val="0"/>
          <w:sz w:val="20"/>
          <w:szCs w:val="20"/>
        </w:rPr>
        <w:t>ч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0"/>
          <w:sz w:val="20"/>
          <w:szCs w:val="20"/>
        </w:rPr>
        <w:t>еские</w:t>
      </w:r>
      <w:r>
        <w:rPr>
          <w:rFonts w:ascii="Arial" w:hAnsi="Arial" w:cs="Arial" w:eastAsia="Arial"/>
          <w:b w:val="0"/>
          <w:bCs w:val="0"/>
          <w:color w:val="FFFFFF"/>
          <w:spacing w:val="41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0"/>
          <w:sz w:val="20"/>
          <w:szCs w:val="20"/>
        </w:rPr>
        <w:t>характерис</w:t>
      </w:r>
      <w:r>
        <w:rPr>
          <w:rFonts w:ascii="Arial" w:hAnsi="Arial" w:cs="Arial" w:eastAsia="Arial"/>
          <w:b w:val="0"/>
          <w:bCs w:val="0"/>
          <w:color w:val="FFFFFF"/>
          <w:spacing w:val="-40"/>
          <w:w w:val="100"/>
          <w:position w:val="0"/>
          <w:sz w:val="20"/>
          <w:szCs w:val="20"/>
        </w:rPr>
        <w:t>т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100"/>
          <w:position w:val="-1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position w:val="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0"/>
          <w:sz w:val="20"/>
          <w:szCs w:val="20"/>
        </w:rPr>
        <w:t>ки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9"/>
          <w:position w:val="-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-1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position w:val="-1"/>
          <w:sz w:val="20"/>
          <w:szCs w:val="20"/>
        </w:rPr>
        <w:t>2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-1"/>
          <w:sz w:val="20"/>
          <w:szCs w:val="20"/>
        </w:rPr>
        <w:t>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numPr>
          <w:ilvl w:val="0"/>
          <w:numId w:val="1"/>
        </w:numPr>
        <w:tabs>
          <w:tab w:pos="6539" w:val="left" w:leader="none"/>
          <w:tab w:pos="10894" w:val="right" w:leader="dot"/>
        </w:tabs>
        <w:spacing w:before="17"/>
        <w:ind w:left="6539" w:right="0" w:hanging="33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овоч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н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ы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й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лист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28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5" w:h="16840"/>
          <w:pgMar w:top="1580" w:bottom="280" w:left="400" w:right="5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00" w:right="1798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NH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серия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INVE</w:t>
      </w:r>
      <w:r>
        <w:rPr>
          <w:rFonts w:ascii="Calibri" w:hAnsi="Calibri" w:cs="Calibri" w:eastAsia="Calibri"/>
          <w:b/>
          <w:bCs/>
          <w:i/>
          <w:spacing w:val="-7"/>
          <w:w w:val="100"/>
          <w:sz w:val="28"/>
          <w:szCs w:val="28"/>
        </w:rPr>
        <w:t>R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TER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28"/>
          <w:szCs w:val="28"/>
        </w:rPr>
      </w:r>
    </w:p>
    <w:p>
      <w:pPr>
        <w:pStyle w:val="Heading5"/>
        <w:spacing w:line="229" w:lineRule="auto" w:before="76"/>
        <w:ind w:left="1700" w:right="937"/>
        <w:jc w:val="both"/>
      </w:pPr>
      <w:r>
        <w:rPr>
          <w:b w:val="0"/>
          <w:bCs w:val="0"/>
          <w:spacing w:val="0"/>
          <w:w w:val="100"/>
        </w:rPr>
        <w:t>AS09NA3HRA/1U09BR4ERA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AS12NB3HRA/1U12BR4ERA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AS18ND1HRA/1U18EN2ERA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AS24NE3HRA/1U24GR4ERA</w:t>
      </w:r>
      <w:r>
        <w:rPr>
          <w:b w:val="0"/>
          <w:bCs w:val="0"/>
          <w:spacing w:val="0"/>
          <w:w w:val="100"/>
        </w:rPr>
      </w:r>
    </w:p>
    <w:p>
      <w:pPr>
        <w:spacing w:before="61"/>
        <w:ind w:left="1701" w:right="1965" w:firstLine="0"/>
        <w:jc w:val="both"/>
        <w:rPr>
          <w:rFonts w:ascii="Calibri" w:hAnsi="Calibri" w:cs="Calibri" w:eastAsia="Calibri"/>
          <w:sz w:val="29"/>
          <w:szCs w:val="29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29"/>
          <w:szCs w:val="29"/>
        </w:rPr>
        <w:t>NH</w:t>
      </w:r>
      <w:r>
        <w:rPr>
          <w:rFonts w:ascii="Calibri" w:hAnsi="Calibri" w:cs="Calibri" w:eastAsia="Calibri"/>
          <w:b/>
          <w:bCs/>
          <w:i/>
          <w:spacing w:val="-23"/>
          <w:w w:val="100"/>
          <w:sz w:val="29"/>
          <w:szCs w:val="29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9"/>
          <w:szCs w:val="29"/>
        </w:rPr>
        <w:t>серия</w:t>
      </w:r>
      <w:r>
        <w:rPr>
          <w:rFonts w:ascii="Calibri" w:hAnsi="Calibri" w:cs="Calibri" w:eastAsia="Calibri"/>
          <w:b/>
          <w:bCs/>
          <w:i/>
          <w:spacing w:val="-23"/>
          <w:w w:val="100"/>
          <w:sz w:val="29"/>
          <w:szCs w:val="29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9"/>
          <w:szCs w:val="29"/>
        </w:rPr>
        <w:t>ON/OFF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29"/>
          <w:szCs w:val="29"/>
        </w:rPr>
      </w:r>
    </w:p>
    <w:p>
      <w:pPr>
        <w:spacing w:before="19"/>
        <w:ind w:left="1696" w:right="0" w:firstLine="0"/>
        <w:jc w:val="both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HS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07HNH03/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95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/HS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-07HUN03/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4" w:right="1805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HOME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серия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INVE</w:t>
      </w:r>
      <w:r>
        <w:rPr>
          <w:rFonts w:ascii="Calibri" w:hAnsi="Calibri" w:cs="Calibri" w:eastAsia="Calibri"/>
          <w:b/>
          <w:bCs/>
          <w:i/>
          <w:spacing w:val="-7"/>
          <w:w w:val="100"/>
          <w:sz w:val="28"/>
          <w:szCs w:val="28"/>
        </w:rPr>
        <w:t>R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TER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28"/>
          <w:szCs w:val="28"/>
        </w:rPr>
      </w:r>
    </w:p>
    <w:p>
      <w:pPr>
        <w:pStyle w:val="Heading5"/>
        <w:spacing w:line="336" w:lineRule="exact" w:before="62"/>
        <w:ind w:left="634" w:right="1879"/>
        <w:jc w:val="both"/>
      </w:pPr>
      <w:r>
        <w:rPr>
          <w:b w:val="0"/>
          <w:bCs w:val="0"/>
          <w:spacing w:val="0"/>
          <w:w w:val="95"/>
        </w:rPr>
        <w:t>HSU-09HEK303/R2(DB)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5"/>
        </w:rPr>
        <w:t>HSU-12HEK303/R2(DB)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5"/>
        </w:rPr>
        <w:t>HSU-18HEK203/R2(DB)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5"/>
        </w:rPr>
        <w:t>HSU-24HEK203/R2(DB)</w:t>
      </w:r>
      <w:r>
        <w:rPr>
          <w:b w:val="0"/>
          <w:bCs w:val="0"/>
          <w:spacing w:val="0"/>
          <w:w w:val="100"/>
        </w:rPr>
      </w:r>
    </w:p>
    <w:p>
      <w:pPr>
        <w:spacing w:before="38"/>
        <w:ind w:left="634" w:right="2015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HOME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серия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28"/>
          <w:szCs w:val="28"/>
        </w:rPr>
        <w:t>ON/OFF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28"/>
          <w:szCs w:val="28"/>
        </w:rPr>
      </w:r>
    </w:p>
    <w:p>
      <w:pPr>
        <w:pStyle w:val="Heading5"/>
        <w:spacing w:before="18"/>
        <w:ind w:left="294" w:right="0"/>
        <w:jc w:val="left"/>
      </w:pPr>
      <w:r>
        <w:rPr>
          <w:b w:val="0"/>
          <w:bCs w:val="0"/>
          <w:spacing w:val="0"/>
          <w:w w:val="95"/>
        </w:rPr>
        <w:t>HSU-07HEK203/R2</w:t>
      </w:r>
      <w:r>
        <w:rPr>
          <w:b w:val="0"/>
          <w:bCs w:val="0"/>
          <w:spacing w:val="0"/>
          <w:w w:val="95"/>
        </w:rPr>
        <w:t>  </w:t>
      </w:r>
      <w:r>
        <w:rPr>
          <w:b w:val="0"/>
          <w:bCs w:val="0"/>
          <w:spacing w:val="55"/>
          <w:w w:val="95"/>
        </w:rPr>
        <w:t> </w:t>
      </w:r>
      <w:r>
        <w:rPr>
          <w:b w:val="0"/>
          <w:bCs w:val="0"/>
          <w:spacing w:val="0"/>
          <w:w w:val="95"/>
        </w:rPr>
        <w:t>/HSU-07HUN03/R2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1905" w:h="16840"/>
          <w:pgMar w:top="1580" w:bottom="280" w:left="400" w:right="500"/>
          <w:cols w:num="2" w:equalWidth="0">
            <w:col w:w="5820" w:space="40"/>
            <w:col w:w="5145"/>
          </w:cols>
        </w:sectPr>
      </w:pPr>
    </w:p>
    <w:p>
      <w:pPr>
        <w:tabs>
          <w:tab w:pos="6153" w:val="left" w:leader="none"/>
        </w:tabs>
        <w:spacing w:line="310" w:lineRule="exact"/>
        <w:ind w:left="168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7"/>
          <w:szCs w:val="27"/>
        </w:rPr>
        <w:t>HS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7"/>
          <w:szCs w:val="27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7"/>
          <w:szCs w:val="27"/>
        </w:rPr>
        <w:t>07HNH03/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18"/>
          <w:w w:val="10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7"/>
          <w:szCs w:val="27"/>
        </w:rPr>
        <w:t>/HS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7"/>
          <w:szCs w:val="27"/>
        </w:rPr>
        <w:t>-07HUN103/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7"/>
          <w:szCs w:val="27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5"/>
          <w:sz w:val="28"/>
          <w:szCs w:val="28"/>
        </w:rPr>
        <w:t>HSU-07HEK303/R2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5"/>
          <w:sz w:val="28"/>
          <w:szCs w:val="28"/>
        </w:rPr>
        <w:t>   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95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5"/>
          <w:sz w:val="28"/>
          <w:szCs w:val="28"/>
        </w:rPr>
        <w:t>/HSU-07HUN103/R2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after="0" w:line="310" w:lineRule="exact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1905" w:h="16840"/>
          <w:pgMar w:top="1580" w:bottom="280" w:left="400" w:right="500"/>
        </w:sectPr>
      </w:pPr>
    </w:p>
    <w:p>
      <w:pPr>
        <w:spacing w:line="241" w:lineRule="auto" w:before="19"/>
        <w:ind w:left="1673" w:right="0" w:firstLine="22"/>
        <w:jc w:val="both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HS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09HNH03/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95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/HS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-09HUN03/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HS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12HNH03/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95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/HS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-12HUN03/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HS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18HNH03/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95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/HS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-18HUN03/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HS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24HNH03/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95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/HS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-24HUN03/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7"/>
          <w:szCs w:val="27"/>
        </w:rPr>
        <w:t>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336" w:lineRule="exact"/>
        <w:ind w:left="29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spacing w:val="0"/>
          <w:w w:val="95"/>
        </w:rPr>
        <w:br w:type="column"/>
      </w: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HSU-09HEK203/R2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  </w:t>
      </w:r>
      <w:r>
        <w:rPr>
          <w:rFonts w:ascii="Calibri" w:hAnsi="Calibri" w:cs="Calibri" w:eastAsia="Calibri"/>
          <w:b w:val="0"/>
          <w:bCs w:val="0"/>
          <w:spacing w:val="55"/>
          <w:w w:val="95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/HSU-09HUN03/R2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</w:r>
    </w:p>
    <w:p>
      <w:pPr>
        <w:spacing w:line="336" w:lineRule="exact"/>
        <w:ind w:left="29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HSU-12HEK203/R2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  </w:t>
      </w:r>
      <w:r>
        <w:rPr>
          <w:rFonts w:ascii="Calibri" w:hAnsi="Calibri" w:cs="Calibri" w:eastAsia="Calibri"/>
          <w:b w:val="0"/>
          <w:bCs w:val="0"/>
          <w:spacing w:val="55"/>
          <w:w w:val="95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/HSU-12HUN03/R2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</w:r>
    </w:p>
    <w:p>
      <w:pPr>
        <w:spacing w:line="336" w:lineRule="exact"/>
        <w:ind w:left="29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HSU-18HEK203/R2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  </w:t>
      </w:r>
      <w:r>
        <w:rPr>
          <w:rFonts w:ascii="Calibri" w:hAnsi="Calibri" w:cs="Calibri" w:eastAsia="Calibri"/>
          <w:b w:val="0"/>
          <w:bCs w:val="0"/>
          <w:spacing w:val="55"/>
          <w:w w:val="95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/HSU-18HUN03/R2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</w:r>
    </w:p>
    <w:p>
      <w:pPr>
        <w:spacing w:line="336" w:lineRule="exact"/>
        <w:ind w:left="29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HSU-24HEK203/R2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  </w:t>
      </w:r>
      <w:r>
        <w:rPr>
          <w:rFonts w:ascii="Calibri" w:hAnsi="Calibri" w:cs="Calibri" w:eastAsia="Calibri"/>
          <w:b w:val="0"/>
          <w:bCs w:val="0"/>
          <w:spacing w:val="55"/>
          <w:w w:val="95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28"/>
          <w:szCs w:val="28"/>
        </w:rPr>
        <w:t>/HSU-24HUN03/R2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</w:rPr>
      </w:r>
    </w:p>
    <w:p>
      <w:pPr>
        <w:spacing w:after="0" w:line="336" w:lineRule="exact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1905" w:h="16840"/>
          <w:pgMar w:top="1580" w:bottom="280" w:left="400" w:right="500"/>
          <w:cols w:num="2" w:equalWidth="0">
            <w:col w:w="5820" w:space="40"/>
            <w:col w:w="5145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/>
        <w:pict>
          <v:group style="position:absolute;margin-left:.354pt;margin-top:1.195pt;width:594.529pt;height:460.803pt;mso-position-horizontal-relative:page;mso-position-vertical-relative:page;z-index:-8505" coordorigin="7,24" coordsize="11891,9216">
            <v:shape style="position:absolute;left:7;top:24;width:11891;height:4587" type="#_x0000_t75">
              <v:imagedata r:id="rId5" o:title=""/>
            </v:shape>
            <v:group style="position:absolute;left:6378;top:4629;width:5509;height:3047" coordorigin="6378,4629" coordsize="5509,3047">
              <v:shape style="position:absolute;left:6378;top:4629;width:5509;height:3047" coordorigin="6378,4629" coordsize="5509,3047" path="m6378,7675l6378,4629,11887,4629e" filled="f" stroked="t" strokeweight=".941pt" strokecolor="#221F1F">
                <v:path arrowok="t"/>
              </v:shape>
            </v:group>
            <v:group style="position:absolute;left:6378;top:4615;width:5509;height:4522" coordorigin="6378,4615" coordsize="5509,4522">
              <v:shape style="position:absolute;left:6378;top:4615;width:5509;height:4522" coordorigin="6378,4615" coordsize="5509,4522" path="m11887,9137l6378,9137,6378,4615,11887,4615,11887,9137xe" filled="t" fillcolor="#454548" stroked="f">
                <v:path arrowok="t"/>
                <v:fill type="solid"/>
              </v:shape>
            </v:group>
            <v:group style="position:absolute;left:9815;top:1143;width:790;height:773" coordorigin="9815,1143" coordsize="790,773">
              <v:shape style="position:absolute;left:9815;top:1143;width:790;height:773" coordorigin="9815,1143" coordsize="790,773" path="m10210,1143l10146,1148,10085,1163,10028,1186,9976,1218,9910,1278,9859,1352,9835,1407,9820,1467,9815,1530,9816,1561,9826,1622,9846,1680,9874,1733,9930,1803,9976,1841,10028,1873,10085,1896,10146,1911,10210,1916,10234,1915,10306,1904,10373,1882,10433,1848,10487,1805,10527,1760,10219,1760,10196,1759,10132,1742,10078,1709,10035,1662,10007,1603,10001,1582,10603,1571,10604,1552,10605,1532,10604,1500,10600,1468,10595,1447,10011,1447,10020,1428,10055,1375,10104,1335,10162,1310,10215,1304,10530,1304,10529,1302,10489,1256,10443,1218,10391,1186,10335,1163,10274,1148,10242,1144,10210,1143xe" filled="t" fillcolor="#003B9E" stroked="f">
                <v:path arrowok="t"/>
                <v:fill type="solid"/>
              </v:shape>
              <v:shape style="position:absolute;left:9815;top:1143;width:790;height:773" coordorigin="9815,1143" coordsize="790,773" path="m10406,1644l10369,1695,10320,1732,10261,1755,10219,1760,10527,1760,10567,1695,10576,1674,10406,1644xe" filled="t" fillcolor="#003B9E" stroked="f">
                <v:path arrowok="t"/>
                <v:fill type="solid"/>
              </v:shape>
              <v:shape style="position:absolute;left:9815;top:1143;width:790;height:773" coordorigin="9815,1143" coordsize="790,773" path="m10530,1304l10215,1304,10237,1305,10259,1308,10318,1330,10368,1368,10406,1419,10415,1438,10011,1447,10595,1447,10574,1380,10546,1327,10530,1304xe" filled="t" fillcolor="#003B9E" stroked="f">
                <v:path arrowok="t"/>
                <v:fill type="solid"/>
              </v:shape>
            </v:group>
            <v:group style="position:absolute;left:9506;top:1159;width:202;height:743" coordorigin="9506,1159" coordsize="202,743">
              <v:shape style="position:absolute;left:9506;top:1159;width:202;height:743" coordorigin="9506,1159" coordsize="202,743" path="m9506,1159l9708,1159,9708,1902,9506,1902,9506,1159xe" filled="t" fillcolor="#003B9E" stroked="f">
                <v:path arrowok="t"/>
                <v:fill type="solid"/>
              </v:shape>
            </v:group>
            <v:group style="position:absolute;left:9497;top:856;width:222;height:224" coordorigin="9497,856" coordsize="222,224">
              <v:shape style="position:absolute;left:9497;top:856;width:222;height:224" coordorigin="9497,856" coordsize="222,224" path="m9607,856l9544,876,9503,926,9497,947,9498,974,9523,1039,9571,1075,9590,1080,9617,1079,9680,1053,9715,1003,9719,982,9717,957,9690,895,9638,861,9607,856xe" filled="t" fillcolor="#003B9E" stroked="f">
                <v:path arrowok="t"/>
                <v:fill type="solid"/>
              </v:shape>
            </v:group>
            <v:group style="position:absolute;left:7615;top:1501;width:221;height:400" coordorigin="7615,1501" coordsize="221,400">
              <v:shape style="position:absolute;left:7615;top:1501;width:221;height:400" coordorigin="7615,1501" coordsize="221,400" path="m7615,1901l7836,1901,7836,1501,7615,1501,7615,1901xe" filled="t" fillcolor="#003B9E" stroked="f">
                <v:path arrowok="t"/>
                <v:fill type="solid"/>
              </v:shape>
            </v:group>
            <v:group style="position:absolute;left:7615;top:1321;width:877;height:180" coordorigin="7615,1321" coordsize="877,180">
              <v:shape style="position:absolute;left:7615;top:1321;width:877;height:180" coordorigin="7615,1321" coordsize="877,180" path="m7615,1501l8492,1501,8492,1321,7615,1321,7615,1501xe" filled="t" fillcolor="#003B9E" stroked="f">
                <v:path arrowok="t"/>
                <v:fill type="solid"/>
              </v:shape>
            </v:group>
            <v:group style="position:absolute;left:7615;top:921;width:221;height:400" coordorigin="7615,921" coordsize="221,400">
              <v:shape style="position:absolute;left:7615;top:921;width:221;height:400" coordorigin="7615,921" coordsize="221,400" path="m7615,1321l7836,1321,7836,921,7615,921,7615,1321xe" filled="t" fillcolor="#003B9E" stroked="f">
                <v:path arrowok="t"/>
                <v:fill type="solid"/>
              </v:shape>
            </v:group>
            <v:group style="position:absolute;left:8271;top:1502;width:221;height:400" coordorigin="8271,1502" coordsize="221,400">
              <v:shape style="position:absolute;left:8271;top:1502;width:221;height:400" coordorigin="8271,1502" coordsize="221,400" path="m8492,1502l8271,1502,8271,1901,8492,1901,8492,1502xe" filled="t" fillcolor="#003B9E" stroked="f">
                <v:path arrowok="t"/>
                <v:fill type="solid"/>
              </v:shape>
            </v:group>
            <v:group style="position:absolute;left:8271;top:921;width:221;height:400" coordorigin="8271,921" coordsize="221,400">
              <v:shape style="position:absolute;left:8271;top:921;width:221;height:400" coordorigin="8271,921" coordsize="221,400" path="m8492,921l8271,921,8271,1321,8492,1321,8492,921xe" filled="t" fillcolor="#003B9E" stroked="f">
                <v:path arrowok="t"/>
                <v:fill type="solid"/>
              </v:shape>
            </v:group>
            <v:group style="position:absolute;left:8593;top:1144;width:781;height:772" coordorigin="8593,1144" coordsize="781,772">
              <v:shape style="position:absolute;left:8593;top:1144;width:781;height:772" coordorigin="8593,1144" coordsize="781,772" path="m8990,1144l8925,1149,8863,1163,8806,1187,8754,1218,8708,1257,8652,1326,8624,1380,8605,1437,8595,1498,8593,1530,8595,1561,8605,1623,8624,1680,8668,1758,8729,1823,8803,1873,8858,1896,8918,1911,8981,1916,9002,1915,9063,1907,9121,1890,9174,1865,9374,1865,9374,1753,8991,1753,8968,1752,8902,1735,8846,1702,8803,1653,8774,1594,8766,1550,8767,1525,8782,1455,8813,1396,8857,1351,8913,1320,8976,1307,9374,1307,9374,1199,9182,1199,9165,1190,9147,1181,9072,1154,9011,1145,8990,1144xe" filled="t" fillcolor="#003B9E" stroked="f">
                <v:path arrowok="t"/>
                <v:fill type="solid"/>
              </v:shape>
              <v:shape style="position:absolute;left:8593;top:1144;width:781;height:772" coordorigin="8593,1144" coordsize="781,772" path="m9374,1865l9174,1865,9177,1901,9374,1901,9374,1865xe" filled="t" fillcolor="#003B9E" stroked="f">
                <v:path arrowok="t"/>
                <v:fill type="solid"/>
              </v:shape>
              <v:shape style="position:absolute;left:8593;top:1144;width:781;height:772" coordorigin="8593,1144" coordsize="781,772" path="m9374,1307l8976,1307,9001,1308,9025,1311,9091,1332,9145,1369,9186,1418,9210,1477,9217,1520,9215,1544,9199,1611,9167,1668,9120,1713,9062,1742,8996,1753,8991,1753,9374,1753,9374,1307xe" filled="t" fillcolor="#003B9E" stroked="f">
                <v:path arrowok="t"/>
                <v:fill type="solid"/>
              </v:shape>
              <v:shape style="position:absolute;left:8593;top:1144;width:781;height:772" coordorigin="8593,1144" coordsize="781,772" path="m9374,1160l9182,1160,9182,1199,9374,1199,9374,1160xe" filled="t" fillcolor="#003B9E" stroked="f">
                <v:path arrowok="t"/>
                <v:fill type="solid"/>
              </v:shape>
            </v:group>
            <v:group style="position:absolute;left:10693;top:1090;width:345;height:812" coordorigin="10693,1090" coordsize="345,812">
              <v:shape style="position:absolute;left:10693;top:1090;width:345;height:812" coordorigin="10693,1090" coordsize="345,812" path="m11022,1090l10942,1113,10870,1152,10807,1204,10756,1268,10719,1341,10698,1422,10693,1479,10693,1902,10886,1902,10886,1471,10888,1449,10906,1386,10944,1334,10997,1297,11038,1283,11022,1090xe" filled="t" fillcolor="#003B9E" stroked="f">
                <v:path arrowok="t"/>
                <v:fill type="solid"/>
              </v:shape>
              <v:shape style="position:absolute;left:9784;top:8568;width:1180;height:29" type="#_x0000_t75">
                <v:imagedata r:id="rId6" o:title=""/>
              </v:shape>
              <v:shape style="position:absolute;left:792;top:5543;width:4952;height:1617" type="#_x0000_t75">
                <v:imagedata r:id="rId7" o:title=""/>
              </v:shape>
              <v:shape style="position:absolute;left:820;top:7717;width:4740;height:1523" type="#_x0000_t75">
                <v:imagedata r:id="rId8" o:title=""/>
              </v:shape>
            </v:group>
            <w10:wrap type="none"/>
          </v:group>
        </w:pict>
      </w:r>
      <w:r>
        <w:rPr/>
        <w:pict>
          <v:group style="position:absolute;margin-left:17.503901pt;margin-top:736.781189pt;width:561.91pt;height:.1pt;mso-position-horizontal-relative:page;mso-position-vertical-relative:page;z-index:-8503" coordorigin="350,14736" coordsize="11238,2">
            <v:shape style="position:absolute;left:350;top:14736;width:11238;height:2" coordorigin="350,14736" coordsize="11238,0" path="m350,14736l11588,14736e" filled="f" stroked="t" strokeweight="1.71pt" strokecolor="#000000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65" w:lineRule="auto"/>
        <w:ind w:left="251" w:right="586" w:hanging="1"/>
        <w:jc w:val="left"/>
        <w:rPr>
          <w:rFonts w:ascii="Calibri" w:hAnsi="Calibri" w:cs="Calibri" w:eastAsia="Calibri"/>
          <w:sz w:val="37"/>
          <w:szCs w:val="37"/>
        </w:rPr>
      </w:pPr>
      <w:r>
        <w:rPr/>
        <w:pict>
          <v:group style="position:absolute;margin-left:16.815901pt;margin-top:2.767963pt;width:5.192pt;height:5.204pt;mso-position-horizontal-relative:page;mso-position-vertical-relative:paragraph;z-index:-8504" coordorigin="336,55" coordsize="104,104">
            <v:shape style="position:absolute;left:336;top:55;width:104;height:104" coordorigin="336,55" coordsize="104,104" path="m402,55l374,55,362,61,341,81,336,93,336,122,341,134,362,154,374,159,403,159,415,154,435,134,440,122,440,93,435,81,425,71,415,61,402,55xe" filled="t" fillcolor="#221F1F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Внима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льно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 </w:t>
      </w:r>
      <w:r>
        <w:rPr>
          <w:rFonts w:ascii="Calibri" w:hAnsi="Calibri" w:cs="Calibri" w:eastAsia="Calibri"/>
          <w:b w:val="0"/>
          <w:bCs w:val="0"/>
          <w:spacing w:val="24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зу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ч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ите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 </w:t>
      </w:r>
      <w:r>
        <w:rPr>
          <w:rFonts w:ascii="Calibri" w:hAnsi="Calibri" w:cs="Calibri" w:eastAsia="Calibri"/>
          <w:b w:val="0"/>
          <w:bCs w:val="0"/>
          <w:spacing w:val="9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данные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 </w:t>
      </w:r>
      <w:r>
        <w:rPr>
          <w:rFonts w:ascii="Calibri" w:hAnsi="Calibri" w:cs="Calibri" w:eastAsia="Calibri"/>
          <w:b w:val="0"/>
          <w:bCs w:val="0"/>
          <w:spacing w:val="4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нс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рук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ии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 </w:t>
      </w:r>
      <w:r>
        <w:rPr>
          <w:rFonts w:ascii="Calibri" w:hAnsi="Calibri" w:cs="Calibri" w:eastAsia="Calibri"/>
          <w:b w:val="0"/>
          <w:bCs w:val="0"/>
          <w:spacing w:val="22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35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экс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лу</w:t>
      </w:r>
      <w:r>
        <w:rPr>
          <w:rFonts w:ascii="Calibri" w:hAnsi="Calibri" w:cs="Calibri" w:eastAsia="Calibri"/>
          <w:b w:val="0"/>
          <w:bCs w:val="0"/>
          <w:spacing w:val="25"/>
          <w:w w:val="55"/>
          <w:sz w:val="37"/>
          <w:szCs w:val="37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та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ц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 </w:t>
      </w:r>
      <w:r>
        <w:rPr>
          <w:rFonts w:ascii="Calibri" w:hAnsi="Calibri" w:cs="Calibri" w:eastAsia="Calibri"/>
          <w:b w:val="0"/>
          <w:bCs w:val="0"/>
          <w:spacing w:val="38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конди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ц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он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ра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 </w:t>
      </w:r>
      <w:r>
        <w:rPr>
          <w:rFonts w:ascii="Calibri" w:hAnsi="Calibri" w:cs="Calibri" w:eastAsia="Calibri"/>
          <w:b w:val="0"/>
          <w:bCs w:val="0"/>
          <w:spacing w:val="36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38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обязате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ьно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  </w:t>
      </w:r>
      <w:r>
        <w:rPr>
          <w:rFonts w:ascii="Calibri" w:hAnsi="Calibri" w:cs="Calibri" w:eastAsia="Calibri"/>
          <w:b w:val="0"/>
          <w:bCs w:val="0"/>
          <w:spacing w:val="6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сохра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те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 </w:t>
      </w:r>
      <w:r>
        <w:rPr>
          <w:rFonts w:ascii="Calibri" w:hAnsi="Calibri" w:cs="Calibri" w:eastAsia="Calibri"/>
          <w:b w:val="0"/>
          <w:bCs w:val="0"/>
          <w:spacing w:val="38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эти</w:t>
      </w:r>
      <w:r>
        <w:rPr>
          <w:rFonts w:ascii="Calibri" w:hAnsi="Calibri" w:cs="Calibri" w:eastAsia="Calibri"/>
          <w:b w:val="0"/>
          <w:bCs w:val="0"/>
          <w:spacing w:val="0"/>
          <w:w w:val="56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нст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ук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ии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28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для</w:t>
      </w:r>
      <w:r>
        <w:rPr>
          <w:rFonts w:ascii="Calibri" w:hAnsi="Calibri" w:cs="Calibri" w:eastAsia="Calibri"/>
          <w:b w:val="0"/>
          <w:bCs w:val="0"/>
          <w:spacing w:val="33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дальн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й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ш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его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28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ользован</w:t>
      </w:r>
      <w:r>
        <w:rPr>
          <w:rFonts w:ascii="Calibri" w:hAnsi="Calibri" w:cs="Calibri" w:eastAsia="Calibri"/>
          <w:b w:val="0"/>
          <w:bCs w:val="0"/>
          <w:spacing w:val="-1"/>
          <w:w w:val="55"/>
          <w:sz w:val="37"/>
          <w:szCs w:val="37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я</w:t>
      </w:r>
      <w:r>
        <w:rPr>
          <w:rFonts w:ascii="Calibri" w:hAnsi="Calibri" w:cs="Calibri" w:eastAsia="Calibri"/>
          <w:b w:val="0"/>
          <w:bCs w:val="0"/>
          <w:spacing w:val="24"/>
          <w:w w:val="55"/>
          <w:sz w:val="37"/>
          <w:szCs w:val="37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55"/>
          <w:sz w:val="37"/>
          <w:szCs w:val="37"/>
        </w:rPr>
        <w:t>!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7"/>
          <w:szCs w:val="37"/>
        </w:rPr>
      </w:r>
    </w:p>
    <w:p>
      <w:pPr>
        <w:spacing w:after="0" w:line="165" w:lineRule="auto"/>
        <w:jc w:val="left"/>
        <w:rPr>
          <w:rFonts w:ascii="Calibri" w:hAnsi="Calibri" w:cs="Calibri" w:eastAsia="Calibri"/>
          <w:sz w:val="37"/>
          <w:szCs w:val="37"/>
        </w:rPr>
        <w:sectPr>
          <w:type w:val="continuous"/>
          <w:pgSz w:w="11905" w:h="16840"/>
          <w:pgMar w:top="1580" w:bottom="280" w:left="400" w:right="500"/>
        </w:sectPr>
      </w:pPr>
    </w:p>
    <w:p>
      <w:pPr>
        <w:pStyle w:val="Heading5"/>
        <w:spacing w:before="60"/>
        <w:ind w:left="0" w:right="89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1F"/>
          <w:spacing w:val="2"/>
          <w:w w:val="100"/>
        </w:rPr>
        <w:t>У</w:t>
      </w:r>
      <w:r>
        <w:rPr>
          <w:rFonts w:ascii="Arial" w:hAnsi="Arial" w:cs="Arial" w:eastAsia="Arial"/>
          <w:b w:val="0"/>
          <w:bCs w:val="0"/>
          <w:color w:val="231F1F"/>
          <w:spacing w:val="14"/>
          <w:w w:val="100"/>
        </w:rPr>
        <w:t>в</w:t>
      </w:r>
      <w:r>
        <w:rPr>
          <w:rFonts w:ascii="Arial" w:hAnsi="Arial" w:cs="Arial" w:eastAsia="Arial"/>
          <w:b w:val="0"/>
          <w:bCs w:val="0"/>
          <w:color w:val="231F1F"/>
          <w:spacing w:val="14"/>
          <w:w w:val="100"/>
        </w:rPr>
        <w:t>а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ж</w:t>
      </w:r>
      <w:r>
        <w:rPr>
          <w:rFonts w:ascii="Arial" w:hAnsi="Arial" w:cs="Arial" w:eastAsia="Arial"/>
          <w:b w:val="0"/>
          <w:bCs w:val="0"/>
          <w:color w:val="231F1F"/>
          <w:spacing w:val="-5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14"/>
          <w:w w:val="100"/>
        </w:rPr>
        <w:t>а</w:t>
      </w:r>
      <w:r>
        <w:rPr>
          <w:rFonts w:ascii="Arial" w:hAnsi="Arial" w:cs="Arial" w:eastAsia="Arial"/>
          <w:b w:val="0"/>
          <w:bCs w:val="0"/>
          <w:color w:val="231F1F"/>
          <w:spacing w:val="19"/>
          <w:w w:val="100"/>
        </w:rPr>
        <w:t>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м</w:t>
      </w:r>
      <w:r>
        <w:rPr>
          <w:rFonts w:ascii="Arial" w:hAnsi="Arial" w:cs="Arial" w:eastAsia="Arial"/>
          <w:b w:val="0"/>
          <w:bCs w:val="0"/>
          <w:color w:val="231F1F"/>
          <w:spacing w:val="-4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22"/>
          <w:w w:val="100"/>
        </w:rPr>
        <w:t>ы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й</w:t>
      </w:r>
      <w:r>
        <w:rPr>
          <w:rFonts w:ascii="Arial" w:hAnsi="Arial" w:cs="Arial" w:eastAsia="Arial"/>
          <w:b w:val="0"/>
          <w:bCs w:val="0"/>
          <w:color w:val="231F1F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23"/>
          <w:w w:val="100"/>
        </w:rPr>
        <w:t>п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100"/>
        </w:rPr>
        <w:t>о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к</w:t>
      </w:r>
      <w:r>
        <w:rPr>
          <w:rFonts w:ascii="Arial" w:hAnsi="Arial" w:cs="Arial" w:eastAsia="Arial"/>
          <w:b w:val="0"/>
          <w:bCs w:val="0"/>
          <w:color w:val="231F1F"/>
          <w:spacing w:val="-5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16"/>
          <w:w w:val="100"/>
        </w:rPr>
        <w:t>у</w:t>
      </w:r>
      <w:r>
        <w:rPr>
          <w:rFonts w:ascii="Arial" w:hAnsi="Arial" w:cs="Arial" w:eastAsia="Arial"/>
          <w:b w:val="0"/>
          <w:bCs w:val="0"/>
          <w:color w:val="231F1F"/>
          <w:spacing w:val="23"/>
          <w:w w:val="100"/>
        </w:rPr>
        <w:t>п</w:t>
      </w:r>
      <w:r>
        <w:rPr>
          <w:rFonts w:ascii="Arial" w:hAnsi="Arial" w:cs="Arial" w:eastAsia="Arial"/>
          <w:b w:val="0"/>
          <w:bCs w:val="0"/>
          <w:color w:val="231F1F"/>
          <w:spacing w:val="13"/>
          <w:w w:val="100"/>
        </w:rPr>
        <w:t>а</w:t>
      </w:r>
      <w:r>
        <w:rPr>
          <w:rFonts w:ascii="Arial" w:hAnsi="Arial" w:cs="Arial" w:eastAsia="Arial"/>
          <w:b w:val="0"/>
          <w:bCs w:val="0"/>
          <w:color w:val="231F1F"/>
          <w:spacing w:val="15"/>
          <w:w w:val="100"/>
        </w:rPr>
        <w:t>т</w:t>
      </w:r>
      <w:r>
        <w:rPr>
          <w:rFonts w:ascii="Arial" w:hAnsi="Arial" w:cs="Arial" w:eastAsia="Arial"/>
          <w:b w:val="0"/>
          <w:bCs w:val="0"/>
          <w:color w:val="231F1F"/>
          <w:spacing w:val="18"/>
          <w:w w:val="100"/>
        </w:rPr>
        <w:t>е</w:t>
      </w:r>
      <w:r>
        <w:rPr>
          <w:rFonts w:ascii="Arial" w:hAnsi="Arial" w:cs="Arial" w:eastAsia="Arial"/>
          <w:b w:val="0"/>
          <w:bCs w:val="0"/>
          <w:color w:val="231F1F"/>
          <w:spacing w:val="13"/>
          <w:w w:val="100"/>
        </w:rPr>
        <w:t>л</w:t>
      </w:r>
      <w:r>
        <w:rPr>
          <w:rFonts w:ascii="Arial" w:hAnsi="Arial" w:cs="Arial" w:eastAsia="Arial"/>
          <w:b w:val="0"/>
          <w:bCs w:val="0"/>
          <w:color w:val="231F1F"/>
          <w:spacing w:val="9"/>
          <w:w w:val="100"/>
        </w:rPr>
        <w:t>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06" w:firstLine="0"/>
        <w:jc w:val="center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Поздрав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яем</w:t>
      </w:r>
      <w:r>
        <w:rPr>
          <w:rFonts w:ascii="Calibri" w:hAnsi="Calibri" w:cs="Calibri" w:eastAsia="Calibri"/>
          <w:b w:val="0"/>
          <w:bCs w:val="0"/>
          <w:color w:val="231F1F"/>
          <w:spacing w:val="1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вас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удачн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й</w:t>
      </w:r>
      <w:r>
        <w:rPr>
          <w:rFonts w:ascii="Calibri" w:hAnsi="Calibri" w:cs="Calibri" w:eastAsia="Calibri"/>
          <w:b w:val="0"/>
          <w:bCs w:val="0"/>
          <w:color w:val="231F1F"/>
          <w:spacing w:val="1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пок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пкой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8" w:lineRule="exact"/>
        <w:ind w:left="106" w:right="211" w:firstLine="0"/>
        <w:jc w:val="both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18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H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A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I</w:t>
      </w:r>
      <w:r>
        <w:rPr>
          <w:rFonts w:ascii="Calibri" w:hAnsi="Calibri" w:cs="Calibri" w:eastAsia="Calibri"/>
          <w:b w:val="0"/>
          <w:bCs w:val="0"/>
          <w:color w:val="231F1F"/>
          <w:spacing w:val="12"/>
          <w:w w:val="110"/>
          <w:sz w:val="27"/>
          <w:szCs w:val="27"/>
        </w:rPr>
        <w:t>E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231F1F"/>
          <w:spacing w:val="38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ы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24"/>
          <w:w w:val="110"/>
          <w:sz w:val="27"/>
          <w:szCs w:val="27"/>
        </w:rPr>
        <w:t>ж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ает</w:t>
      </w:r>
      <w:r>
        <w:rPr>
          <w:rFonts w:ascii="Calibri" w:hAnsi="Calibri" w:cs="Calibri" w:eastAsia="Calibri"/>
          <w:b w:val="0"/>
          <w:bCs w:val="0"/>
          <w:color w:val="231F1F"/>
          <w:spacing w:val="28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ам</w:t>
      </w:r>
      <w:r>
        <w:rPr>
          <w:rFonts w:ascii="Calibri" w:hAnsi="Calibri" w:cs="Calibri" w:eastAsia="Calibri"/>
          <w:b w:val="0"/>
          <w:bCs w:val="0"/>
          <w:color w:val="231F1F"/>
          <w:spacing w:val="9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8"/>
          <w:w w:val="110"/>
          <w:sz w:val="27"/>
          <w:szCs w:val="27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ю</w:t>
      </w:r>
      <w:r>
        <w:rPr>
          <w:rFonts w:ascii="Calibri" w:hAnsi="Calibri" w:cs="Calibri" w:eastAsia="Calibri"/>
          <w:b w:val="0"/>
          <w:bCs w:val="0"/>
          <w:color w:val="231F1F"/>
          <w:spacing w:val="9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аш</w:t>
      </w:r>
      <w:r>
        <w:rPr>
          <w:rFonts w:ascii="Calibri" w:hAnsi="Calibri" w:cs="Calibri" w:eastAsia="Calibri"/>
          <w:b w:val="0"/>
          <w:bCs w:val="0"/>
          <w:color w:val="231F1F"/>
          <w:spacing w:val="2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ы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20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1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8"/>
          <w:w w:val="110"/>
          <w:sz w:val="27"/>
          <w:szCs w:val="27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ет</w:t>
      </w:r>
      <w:r>
        <w:rPr>
          <w:rFonts w:ascii="Calibri" w:hAnsi="Calibri" w:cs="Calibri" w:eastAsia="Calibri"/>
          <w:b w:val="0"/>
          <w:bCs w:val="0"/>
          <w:color w:val="231F1F"/>
          <w:spacing w:val="3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ы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26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ч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3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,</w:t>
      </w:r>
      <w:r>
        <w:rPr>
          <w:rFonts w:ascii="Calibri" w:hAnsi="Calibri" w:cs="Calibri" w:eastAsia="Calibri"/>
          <w:b w:val="0"/>
          <w:bCs w:val="0"/>
          <w:color w:val="231F1F"/>
          <w:spacing w:val="3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бе</w:t>
      </w:r>
      <w:r>
        <w:rPr>
          <w:rFonts w:ascii="Calibri" w:hAnsi="Calibri" w:cs="Calibri" w:eastAsia="Calibri"/>
          <w:b w:val="0"/>
          <w:bCs w:val="0"/>
          <w:color w:val="231F1F"/>
          <w:spacing w:val="5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ч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9"/>
          <w:w w:val="110"/>
          <w:sz w:val="27"/>
          <w:szCs w:val="27"/>
        </w:rPr>
        <w:t>ф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3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‐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1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7"/>
          <w:w w:val="110"/>
          <w:sz w:val="27"/>
          <w:szCs w:val="27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ю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э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8" w:lineRule="exact"/>
        <w:ind w:left="106" w:right="215" w:firstLine="0"/>
        <w:jc w:val="both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бе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,</w:t>
      </w:r>
      <w:r>
        <w:rPr>
          <w:rFonts w:ascii="Calibri" w:hAnsi="Calibri" w:cs="Calibri" w:eastAsia="Calibri"/>
          <w:b w:val="0"/>
          <w:bCs w:val="0"/>
          <w:color w:val="231F1F"/>
          <w:spacing w:val="1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бе</w:t>
      </w:r>
      <w:r>
        <w:rPr>
          <w:rFonts w:ascii="Calibri" w:hAnsi="Calibri" w:cs="Calibri" w:eastAsia="Calibri"/>
          <w:b w:val="0"/>
          <w:bCs w:val="0"/>
          <w:color w:val="231F1F"/>
          <w:spacing w:val="-25"/>
          <w:w w:val="110"/>
          <w:sz w:val="27"/>
          <w:szCs w:val="27"/>
        </w:rPr>
        <w:t>ж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й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,</w:t>
      </w:r>
      <w:r>
        <w:rPr>
          <w:rFonts w:ascii="Calibri" w:hAnsi="Calibri" w:cs="Calibri" w:eastAsia="Calibri"/>
          <w:b w:val="0"/>
          <w:bCs w:val="0"/>
          <w:color w:val="231F1F"/>
          <w:spacing w:val="1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7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ч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1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1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ю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ю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4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э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8"/>
          <w:w w:val="110"/>
          <w:sz w:val="27"/>
          <w:szCs w:val="27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,</w:t>
      </w:r>
      <w:r>
        <w:rPr>
          <w:rFonts w:ascii="Calibri" w:hAnsi="Calibri" w:cs="Calibri" w:eastAsia="Calibri"/>
          <w:b w:val="0"/>
          <w:bCs w:val="0"/>
          <w:color w:val="231F1F"/>
          <w:spacing w:val="9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ак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ч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э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‐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1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49" w:lineRule="exact" w:before="26"/>
        <w:ind w:left="979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 w:val="0"/>
          <w:bCs w:val="0"/>
          <w:color w:val="231F1F"/>
          <w:spacing w:val="28"/>
          <w:w w:val="100"/>
          <w:sz w:val="38"/>
          <w:szCs w:val="38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3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24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3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-5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4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5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5"/>
          <w:w w:val="100"/>
          <w:sz w:val="38"/>
          <w:szCs w:val="38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47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й</w:t>
      </w:r>
      <w:r>
        <w:rPr>
          <w:rFonts w:ascii="Calibri" w:hAnsi="Calibri" w:cs="Calibri" w:eastAsia="Calibri"/>
          <w:b w:val="0"/>
          <w:bCs w:val="0"/>
          <w:color w:val="231F1F"/>
          <w:spacing w:val="15"/>
          <w:w w:val="100"/>
          <w:sz w:val="38"/>
          <w:szCs w:val="38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24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-5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3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4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22"/>
          <w:w w:val="100"/>
          <w:sz w:val="38"/>
          <w:szCs w:val="38"/>
        </w:rPr>
        <w:t>б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3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16"/>
          <w:w w:val="100"/>
          <w:sz w:val="38"/>
          <w:szCs w:val="38"/>
        </w:rPr>
        <w:t>ж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4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5"/>
          <w:w w:val="100"/>
          <w:sz w:val="38"/>
          <w:szCs w:val="38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375" w:lineRule="exact"/>
        <w:ind w:left="979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15"/>
          <w:w w:val="100"/>
          <w:sz w:val="38"/>
          <w:szCs w:val="38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ф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4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29"/>
          <w:w w:val="100"/>
          <w:sz w:val="38"/>
          <w:szCs w:val="38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5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3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3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5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5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20"/>
          <w:w w:val="100"/>
          <w:sz w:val="38"/>
          <w:szCs w:val="38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4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5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7"/>
        <w:tabs>
          <w:tab w:pos="4396" w:val="left" w:leader="none"/>
          <w:tab w:pos="5206" w:val="left" w:leader="none"/>
          <w:tab w:pos="7795" w:val="left" w:leader="none"/>
        </w:tabs>
        <w:spacing w:line="241" w:lineRule="auto"/>
        <w:ind w:left="219" w:right="225" w:firstLine="539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Вся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ция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предна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начен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Хайер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Групп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Лтд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прода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террито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РФ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отовлена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учетом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условий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экс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луатации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РФ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прошла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соответ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твующую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серт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фикацию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соотв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тствие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ГОСТу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убед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им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вас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провер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налич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официал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соответ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твия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Росте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подтвер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дающего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серт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фикацию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данного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Сист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сертиф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кации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1" w:lineRule="auto"/>
        <w:ind w:left="219" w:right="226" w:firstLine="53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жание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недора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умени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убед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тельно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просим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вас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поку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ке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внимате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ить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данную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инст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укцию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экс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луатации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услов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обязате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ьств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провер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правиль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ость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заполн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йного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ный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номер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наиме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ование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модели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приоб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етенн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вами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должны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иденти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записи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йном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допу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кается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внесе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ие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каких‐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ибо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изме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исправ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неправ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непол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запол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немедл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обратит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сь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торгую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щ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ую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органи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ацию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8394" w:val="left" w:leader="none"/>
        </w:tabs>
        <w:ind w:left="778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Изг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товитель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авливает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ечивает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платное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потреб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теля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Calibri" w:hAnsi="Calibri" w:cs="Calibri" w:eastAsia="Calibri"/>
          <w:sz w:val="25"/>
          <w:szCs w:val="25"/>
        </w:rPr>
        <w:sectPr>
          <w:pgSz w:w="11905" w:h="16840"/>
          <w:pgMar w:top="1080" w:bottom="280" w:left="960" w:right="760"/>
        </w:sectPr>
      </w:pPr>
    </w:p>
    <w:p>
      <w:pPr>
        <w:spacing w:before="13"/>
        <w:ind w:left="21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сервисное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5"/>
        <w:ind w:left="21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обсл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ивание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тече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36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меся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position w:val="1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ев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со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дня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переда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position w:val="1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товара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потре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5"/>
          <w:szCs w:val="25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телю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after="0"/>
        <w:jc w:val="left"/>
        <w:rPr>
          <w:rFonts w:ascii="Calibri" w:hAnsi="Calibri" w:cs="Calibri" w:eastAsia="Calibri"/>
          <w:sz w:val="25"/>
          <w:szCs w:val="25"/>
        </w:rPr>
        <w:sectPr>
          <w:type w:val="continuous"/>
          <w:pgSz w:w="11905" w:h="16840"/>
          <w:pgMar w:top="1580" w:bottom="280" w:left="960" w:right="760"/>
          <w:cols w:num="2" w:equalWidth="0">
            <w:col w:w="1352" w:space="106"/>
            <w:col w:w="8727"/>
          </w:cols>
        </w:sectPr>
      </w:pPr>
    </w:p>
    <w:p>
      <w:pPr>
        <w:spacing w:line="294" w:lineRule="exact"/>
        <w:ind w:left="219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18.805075pt;margin-top:240.996002pt;width:560.530861pt;height:45.984pt;mso-position-horizontal-relative:page;mso-position-vertical-relative:page;z-index:-8502" coordorigin="376,4820" coordsize="11211,920">
            <v:group style="position:absolute;left:386;top:4830;width:11191;height:900" coordorigin="386,4830" coordsize="11191,900">
              <v:shape style="position:absolute;left:386;top:4830;width:11191;height:900" coordorigin="386,4830" coordsize="11191,900" path="m11358,4830l604,4830,525,4840,459,4866,412,4905,386,4972,386,5588,388,5606,425,5669,480,5704,551,5725,604,5730,11359,5730,11438,5720,11504,5694,11551,5654,11577,5588,11577,4972,11575,4954,11537,4891,11483,4855,11412,4834,11358,4830xe" filled="t" fillcolor="#E8E8E8" stroked="f">
                <v:path arrowok="t"/>
                <v:fill type="solid"/>
              </v:shape>
              <v:shape style="position:absolute;left:1932;top:4964;width:2685;height:692" type="#_x0000_t75">
                <v:imagedata r:id="rId9" o:title=""/>
              </v:shape>
            </v:group>
            <v:group style="position:absolute;left:4441;top:5038;width:148;height:180" coordorigin="4441,5038" coordsize="148,180">
              <v:shape style="position:absolute;left:4441;top:5038;width:148;height:180" coordorigin="4441,5038" coordsize="148,180" path="m4589,5213l4574,5219,4571,5219,4562,5217,4561,5217,4560,5216,4559,5215,4559,5215,4558,5214,4559,5213,4559,5139,4472,5139,4472,5213,4472,5214,4457,5219,4454,5219,4451,5218,4449,5218,4447,5218,4446,5218,4445,5217,4443,5217,4443,5216,4442,5215,4442,5215,4441,5214,4441,5213,4441,5044,4457,5038,4460,5038,4472,5044,4472,5113,4559,5113,4559,5044,4558,5043,4559,5042,4574,5038,4577,5038,4589,5044,4589,5213xe" filled="f" stroked="t" strokeweight="1pt" strokecolor="#000000">
                <v:path arrowok="t"/>
              </v:shape>
            </v:group>
            <v:group style="position:absolute;left:4635;top:5039;width:145;height:179" coordorigin="4635,5039" coordsize="145,179">
              <v:shape style="position:absolute;left:4635;top:5039;width:145;height:179" coordorigin="4635,5039" coordsize="145,179" path="m4780,5053l4777,5066,4776,5067,4775,5067,4774,5067,4723,5067,4723,5213,4723,5214,4708,5219,4705,5219,4702,5218,4700,5218,4698,5218,4697,5218,4695,5217,4694,5217,4693,5216,4693,5215,4692,5215,4692,5214,4692,5213,4692,5067,4642,5067,4641,5067,4640,5067,4639,5066,4638,5066,4637,5065,4637,5064,4636,5063,4636,5061,4636,5060,4635,5058,4635,5056,4635,5053,4635,5051,4635,5049,4636,5047,4636,5045,4636,5044,4637,5043,4638,5041,4638,5041,4639,5040,4640,5040,4641,5039,4642,5039,4774,5039,4780,5051,4780,5053xe" filled="f" stroked="t" strokeweight="1.0pt" strokecolor="#000000">
                <v:path arrowok="t"/>
              </v:shape>
            </v:group>
            <v:group style="position:absolute;left:4848;top:5038;width:150;height:180" coordorigin="4848,5038" coordsize="150,180">
              <v:shape style="position:absolute;left:4848;top:5038;width:150;height:180" coordorigin="4848,5038" coordsize="150,180" path="m4998,5213l4982,5219,4979,5219,4977,5218,4975,5218,4973,5218,4967,5215,4967,5215,4967,5214,4967,5213,4967,5116,4967,5111,4967,5106,4967,5101,4967,5096,4968,5091,4968,5086,4965,5091,4962,5096,4959,5101,4955,5106,4952,5110,4948,5115,4876,5213,4876,5214,4875,5215,4874,5216,4861,5219,4859,5219,4856,5218,4855,5218,4853,5218,4848,5215,4848,5215,4848,5214,4848,5213,4848,5044,4851,5040,4852,5039,4863,5038,4869,5038,4879,5044,4879,5142,4877,5170,4880,5166,4883,5161,4886,5156,4889,5152,4892,5148,4895,5143,4968,5044,4984,5038,4986,5038,4998,5044,4998,5213xe" filled="f" stroked="t" strokeweight="1pt" strokecolor="#000000">
                <v:path arrowok="t"/>
              </v:shape>
            </v:group>
            <v:group style="position:absolute;left:5080;top:5038;width:150;height:180" coordorigin="5080,5038" coordsize="150,180">
              <v:shape style="position:absolute;left:5080;top:5038;width:150;height:180" coordorigin="5080,5038" coordsize="150,180" path="m5231,5213l5215,5219,5212,5219,5210,5218,5208,5218,5206,5218,5204,5218,5203,5217,5202,5217,5201,5216,5200,5215,5200,5215,5199,5214,5200,5213,5200,5116,5199,5111,5200,5106,5200,5101,5200,5096,5200,5091,5201,5086,5198,5091,5195,5096,5191,5101,5188,5106,5184,5110,5181,5115,5109,5213,5108,5214,5108,5215,5107,5216,5094,5219,5092,5219,5089,5218,5088,5218,5086,5218,5081,5215,5081,5215,5080,5214,5080,5213,5080,5044,5080,5043,5081,5042,5081,5041,5082,5041,5082,5040,5084,5040,5085,5039,5096,5038,5102,5038,5111,5044,5111,5142,5111,5146,5111,5151,5111,5156,5111,5161,5110,5166,5110,5170,5113,5166,5116,5161,5119,5156,5122,5152,5125,5148,5128,5143,5201,5044,5206,5040,5207,5039,5217,5038,5219,5038,5231,5044,5231,5213xe" filled="f" stroked="t" strokeweight="1.0pt" strokecolor="#000000">
                <v:path arrowok="t"/>
              </v:shape>
            </v:group>
            <v:group style="position:absolute;left:5099;top:4958;width:115;height:58" coordorigin="5099,4958" coordsize="115,58">
              <v:shape style="position:absolute;left:5099;top:4958;width:115;height:58" coordorigin="5099,4958" coordsize="115,58" path="m5214,4964l5214,4972,5213,4978,5211,4984,5209,4991,5205,4996,5201,5001,5196,5006,5190,5009,5183,5012,5176,5015,5167,5016,5157,5016,5147,5016,5139,5015,5132,5012,5124,5010,5118,5007,5114,5002,5109,4998,5105,4992,5103,4986,5100,4980,5099,4972,5099,4964,5099,4963,5114,4958,5117,4958,5127,4965,5127,4970,5128,4973,5129,4977,5130,4980,5132,4983,5135,4985,5137,4988,5141,4990,5144,4991,5148,4993,5152,4993,5157,4993,5161,4993,5165,4993,5169,4991,5173,4990,5176,4988,5186,4965,5186,4964,5186,4963,5186,4962,5186,4961,5187,4960,5199,4958,5202,4958,5214,4963,5214,4964xe" filled="f" stroked="t" strokeweight="1pt" strokecolor="#000000">
                <v:path arrowok="t"/>
              </v:shape>
            </v:group>
            <v:group style="position:absolute;left:5313;top:5038;width:148;height:180" coordorigin="5313,5038" coordsize="148,180">
              <v:shape style="position:absolute;left:5313;top:5038;width:148;height:180" coordorigin="5313,5038" coordsize="148,180" path="m5461,5213l5446,5219,5443,5219,5434,5217,5432,5217,5432,5216,5431,5215,5431,5215,5430,5214,5430,5213,5430,5139,5344,5139,5344,5213,5344,5214,5329,5219,5326,5219,5323,5218,5321,5218,5319,5218,5318,5218,5316,5217,5315,5217,5314,5216,5314,5215,5314,5215,5313,5214,5313,5213,5313,5044,5329,5038,5332,5038,5344,5044,5344,5113,5430,5113,5430,5044,5430,5043,5431,5042,5446,5038,5449,5038,5461,5044,5461,5213xe" filled="f" stroked="t" strokeweight="1pt" strokecolor="#000000">
                <v:path arrowok="t"/>
              </v:shape>
            </v:group>
            <v:group style="position:absolute;left:5522;top:5036;width:169;height:185" coordorigin="5522,5036" coordsize="169,185">
              <v:shape style="position:absolute;left:5522;top:5036;width:169;height:185" coordorigin="5522,5036" coordsize="169,185" path="m5691,5127l5691,5140,5689,5153,5653,5209,5642,5214,5631,5219,5619,5221,5605,5221,5591,5221,5543,5197,5536,5189,5531,5180,5527,5168,5524,5157,5522,5144,5522,5130,5522,5116,5524,5104,5528,5092,5531,5080,5536,5070,5544,5062,5551,5054,5560,5047,5571,5043,5581,5038,5594,5036,5608,5036,5622,5036,5677,5068,5691,5113,5691,5127xe" filled="f" stroked="t" strokeweight="1pt" strokecolor="#000000">
                <v:path arrowok="t"/>
              </v:shape>
            </v:group>
            <v:group style="position:absolute;left:5554;top:5061;width:105;height:134" coordorigin="5554,5061" coordsize="105,134">
              <v:shape style="position:absolute;left:5554;top:5061;width:105;height:134" coordorigin="5554,5061" coordsize="105,134" path="m5659,5129l5639,5070,5607,5061,5598,5062,5567,5080,5563,5086,5559,5093,5557,5101,5555,5109,5554,5118,5554,5128,5554,5137,5555,5146,5557,5154,5559,5162,5561,5169,5565,5175,5569,5181,5575,5186,5581,5190,5588,5193,5596,5195,5606,5195,5615,5195,5623,5193,5630,5190,5637,5187,5659,5138,5659,5129xe" filled="f" stroked="t" strokeweight="1pt" strokecolor="#000000">
                <v:path arrowok="t"/>
              </v:shape>
            </v:group>
            <v:group style="position:absolute;left:5761;top:5039;width:101;height:179" coordorigin="5761,5039" coordsize="101,179">
              <v:shape style="position:absolute;left:5761;top:5039;width:101;height:179" coordorigin="5761,5039" coordsize="101,179" path="m5862,5053l5862,5056,5862,5058,5859,5066,5858,5067,5857,5067,5856,5067,5792,5067,5792,5213,5792,5214,5777,5219,5774,5219,5771,5218,5769,5218,5767,5218,5766,5218,5765,5217,5763,5217,5763,5216,5762,5215,5762,5215,5761,5214,5762,5213,5762,5050,5761,5047,5762,5044,5764,5042,5766,5040,5768,5039,5771,5039,5856,5039,5862,5051,5862,5053xe" filled="f" stroked="t" strokeweight="1pt" strokecolor="#000000">
                <v:path arrowok="t"/>
              </v:shape>
            </v:group>
            <v:group style="position:absolute;left:5916;top:5036;width:169;height:185" coordorigin="5916,5036" coordsize="169,185">
              <v:shape style="position:absolute;left:5916;top:5036;width:169;height:185" coordorigin="5916,5036" coordsize="169,185" path="m6085,5127l6085,5140,6083,5153,6047,5209,6036,5214,6025,5219,6013,5221,5999,5221,5985,5221,5937,5197,5930,5189,5924,5180,5921,5168,5918,5157,5916,5144,5916,5130,5916,5116,5918,5104,5921,5092,5925,5080,5930,5070,5938,5062,5945,5054,5954,5047,5964,5043,5975,5038,5988,5036,6002,5036,6016,5036,6071,5068,6085,5113,6085,5127xe" filled="f" stroked="t" strokeweight="1.0pt" strokecolor="#000000">
                <v:path arrowok="t"/>
              </v:shape>
            </v:group>
            <v:group style="position:absolute;left:5948;top:5061;width:105;height:134" coordorigin="5948,5061" coordsize="105,134">
              <v:shape style="position:absolute;left:5948;top:5061;width:105;height:134" coordorigin="5948,5061" coordsize="105,134" path="m6053,5129l6032,5070,6001,5061,5992,5062,5961,5080,5956,5086,5953,5093,5951,5101,5949,5109,5948,5118,5948,5128,5948,5137,5949,5146,5951,5154,5952,5162,5955,5169,5959,5175,5963,5181,5968,5186,5975,5190,5982,5193,5990,5195,6000,5195,6009,5195,6017,5193,6024,5190,6030,5187,6053,5138,6053,5129xe" filled="f" stroked="t" strokeweight="1pt" strokecolor="#000000">
                <v:path arrowok="t"/>
              </v:shape>
              <v:shape style="position:absolute;left:5533;top:4945;width:3599;height:704" type="#_x0000_t75">
                <v:imagedata r:id="rId10" o:title=""/>
              </v:shape>
            </v:group>
            <v:group style="position:absolute;left:8279;top:5038;width:148;height:180" coordorigin="8279,5038" coordsize="148,180">
              <v:shape style="position:absolute;left:8279;top:5038;width:148;height:180" coordorigin="8279,5038" coordsize="148,180" path="m8427,5213l8412,5219,8409,5219,8399,5217,8398,5217,8397,5216,8397,5215,8396,5215,8396,5214,8396,5213,8396,5139,8310,5139,8310,5213,8310,5214,8294,5219,8291,5219,8289,5218,8287,5218,8285,5218,8283,5218,8282,5217,8281,5217,8280,5216,8280,5215,8279,5215,8279,5214,8279,5213,8279,5044,8294,5038,8298,5038,8310,5044,8310,5113,8396,5113,8396,5044,8396,5043,8396,5042,8412,5038,8415,5038,8427,5044,8427,5213xe" filled="f" stroked="t" strokeweight="1pt" strokecolor="#000000">
                <v:path arrowok="t"/>
              </v:shape>
            </v:group>
            <v:group style="position:absolute;left:8500;top:5038;width:150;height:180" coordorigin="8500,5038" coordsize="150,180">
              <v:shape style="position:absolute;left:8500;top:5038;width:150;height:180" coordorigin="8500,5038" coordsize="150,180" path="m8650,5213l8635,5219,8631,5219,8629,5218,8627,5218,8625,5218,8620,5215,8619,5215,8619,5214,8619,5213,8619,5116,8619,5111,8619,5106,8619,5101,8619,5096,8620,5091,8620,5086,8617,5091,8614,5096,8611,5101,8607,5106,8604,5110,8529,5213,8514,5219,8511,5219,8509,5218,8507,5218,8505,5218,8500,5215,8500,5215,8500,5214,8500,5213,8500,5044,8500,5043,8500,5042,8500,5041,8501,5041,8502,5040,8503,5040,8504,5039,8515,5038,8521,5038,8531,5044,8531,5142,8531,5146,8530,5151,8530,5156,8530,5161,8530,5166,8529,5170,8548,5143,8620,5044,8636,5038,8639,5038,8650,5044,8650,5213xe" filled="f" stroked="t" strokeweight="1pt" strokecolor="#000000">
                <v:path arrowok="t"/>
              </v:shape>
            </v:group>
            <v:group style="position:absolute;left:8714;top:5037;width:143;height:181" coordorigin="8714,5037" coordsize="143,181">
              <v:shape style="position:absolute;left:8714;top:5037;width:143;height:181" coordorigin="8714,5037" coordsize="143,181" path="m8857,5213l8842,5219,8839,5219,8836,5218,8834,5218,8832,5218,8831,5218,8830,5217,8828,5217,8828,5216,8827,5215,8827,5215,8826,5214,8826,5213,8826,5142,8809,5142,8801,5142,8779,5150,8775,5153,8772,5157,8770,5161,8767,5166,8764,5171,8762,5178,8748,5211,8747,5213,8747,5214,8746,5215,8745,5216,8729,5219,8727,5219,8725,5219,8715,5216,8715,5216,8714,5215,8714,5214,8714,5213,8720,5199,8733,5168,8737,5160,8741,5153,8746,5147,8751,5141,8757,5137,8764,5134,8752,5132,8742,5127,8735,5120,8728,5112,8724,5102,8724,5090,8724,5082,8744,5051,8750,5047,8801,5037,8804,5037,8808,5037,8811,5037,8815,5038,8819,5038,8824,5038,8828,5038,8832,5039,8836,5039,8840,5039,8843,5039,8846,5040,8850,5040,8857,5053,8857,5213xe" filled="f" stroked="t" strokeweight="1.0pt" strokecolor="#000000">
                <v:path arrowok="t"/>
              </v:shape>
            </v:group>
            <v:group style="position:absolute;left:8755;top:5061;width:71;height:59" coordorigin="8755,5061" coordsize="71,59">
              <v:shape style="position:absolute;left:8755;top:5061;width:71;height:59" coordorigin="8755,5061" coordsize="71,59" path="m8826,5062l8803,5061,8799,5061,8757,5078,8756,5082,8755,5086,8755,5090,8755,5095,8756,5099,8757,5103,8759,5106,8762,5109,8765,5111,8769,5114,8773,5116,8778,5117,8784,5118,8791,5119,8801,5119,8826,5119,8826,5062xe" filled="f" stroked="t" strokeweight="1pt" strokecolor="#000000">
                <v:path arrowok="t"/>
              </v:shape>
            </v:group>
            <v:group style="position:absolute;left:1968;top:5398;width:150;height:180" coordorigin="1968,5398" coordsize="150,180">
              <v:shape style="position:absolute;left:1968;top:5398;width:150;height:180" coordorigin="1968,5398" coordsize="150,180" path="m2118,5573l2103,5579,2100,5579,2097,5578,2095,5578,2093,5578,2091,5578,2090,5577,2089,5577,2088,5576,2088,5575,2087,5575,2087,5574,2087,5573,2087,5476,2087,5471,2087,5466,2087,5461,2088,5456,2088,5451,2088,5446,2085,5451,2082,5456,2079,5461,2075,5466,2072,5470,2068,5475,1997,5573,1996,5574,1995,5575,1994,5576,1982,5579,1979,5579,1977,5578,1975,5578,1973,5578,1969,5575,1968,5575,1968,5574,1968,5573,1968,5404,1968,5403,1968,5402,1969,5401,1969,5401,1970,5400,1971,5400,1972,5399,1983,5398,1989,5398,1999,5404,1999,5502,1999,5506,1999,5511,1998,5516,1998,5521,1998,5526,1997,5530,2000,5526,2003,5521,2006,5516,2009,5512,2012,5508,2016,5503,2088,5404,2089,5403,2094,5400,2095,5399,2104,5398,2107,5398,2118,5404,2118,5573xe" filled="f" stroked="t" strokeweight="1pt" strokecolor="#000000">
                <v:path arrowok="t"/>
              </v:shape>
            </v:group>
            <v:group style="position:absolute;left:2285;top:5398;width:150;height:180" coordorigin="2285,5398" coordsize="150,180">
              <v:shape style="position:absolute;left:2285;top:5398;width:150;height:180" coordorigin="2285,5398" coordsize="150,180" path="m2435,5573l2420,5579,2416,5579,2414,5578,2412,5578,2410,5578,2404,5575,2404,5575,2404,5574,2404,5573,2404,5476,2404,5471,2404,5466,2404,5461,2404,5456,2405,5451,2405,5446,2402,5451,2399,5456,2396,5461,2392,5466,2389,5470,2385,5475,2314,5573,2313,5574,2312,5575,2311,5576,2299,5579,2296,5579,2294,5578,2292,5578,2290,5578,2285,5575,2285,5575,2285,5574,2285,5573,2285,5404,2285,5403,2285,5402,2285,5401,2286,5401,2287,5400,2288,5400,2289,5399,2300,5398,2306,5398,2316,5404,2316,5502,2316,5506,2315,5511,2315,5516,2315,5521,2315,5526,2314,5530,2317,5526,2320,5521,2323,5516,2326,5512,2329,5508,2333,5503,2405,5404,2410,5400,2411,5399,2421,5398,2424,5398,2435,5404,2435,5573xe" filled="f" stroked="t" strokeweight="1pt" strokecolor="#000000">
                <v:path arrowok="t"/>
              </v:shape>
            </v:group>
            <v:group style="position:absolute;left:4753;top:5399;width:205;height:240" coordorigin="4753,5399" coordsize="205,240">
              <v:shape style="position:absolute;left:4753;top:5399;width:205;height:240" coordorigin="4753,5399" coordsize="205,240" path="m4780,5634l4771,5639,4769,5639,4767,5639,4764,5639,4762,5639,4753,5635,4753,5634,4753,5559,4758,5551,4761,5551,4773,5551,4802,5487,4814,5408,4815,5407,4815,5405,4816,5404,4816,5403,4817,5402,4818,5401,4819,5401,4820,5400,4821,5400,4822,5399,4824,5399,4918,5399,4921,5399,4923,5400,4925,5402,4926,5404,4927,5407,4927,5410,4927,5551,4951,5551,4953,5551,4955,5552,4956,5553,4957,5554,4958,5556,4958,5559,4958,5634,4949,5639,4947,5639,4945,5639,4942,5639,4940,5639,4932,5635,4932,5634,4932,5578,4780,5578,4780,5634xe" filled="f" stroked="t" strokeweight="1pt" strokecolor="#000000">
                <v:path arrowok="t"/>
              </v:shape>
            </v:group>
            <v:group style="position:absolute;left:4805;top:5425;width:92;height:127" coordorigin="4805,5425" coordsize="92,127">
              <v:shape style="position:absolute;left:4805;top:5425;width:92;height:127" coordorigin="4805,5425" coordsize="92,127" path="m4896,5425l4843,5425,4840,5447,4836,5466,4819,5529,4815,5535,4812,5541,4808,5547,4805,5551,4896,5551,4896,5425xe" filled="f" stroked="t" strokeweight="1pt" strokecolor="#000000">
                <v:path arrowok="t"/>
              </v:shape>
            </v:group>
            <v:group style="position:absolute;left:4996;top:5399;width:163;height:181" coordorigin="4996,5399" coordsize="163,181">
              <v:shape style="position:absolute;left:4996;top:5399;width:163;height:181" coordorigin="4996,5399" coordsize="163,181" path="m5159,5573l5144,5579,5141,5579,5138,5578,5136,5578,5134,5578,5132,5578,5131,5577,5130,5577,5129,5576,5129,5575,5128,5575,5128,5574,5128,5573,5128,5425,5082,5425,5079,5447,5076,5466,5060,5533,5039,5567,5034,5572,5002,5581,5001,5581,4998,5578,4997,5577,4997,5576,4996,5574,4996,5572,4996,5570,4996,5567,4996,5564,4996,5561,4996,5560,4997,5558,4997,5556,4997,5555,4998,5554,4998,5553,4999,5553,5000,5552,5000,5552,5002,5552,5006,5552,5033,5522,5036,5515,5050,5441,5054,5407,5055,5404,5056,5402,5058,5400,5060,5399,5063,5399,5150,5399,5153,5399,5155,5400,5157,5402,5158,5404,5159,5407,5159,5410,5159,5573xe" filled="f" stroked="t" strokeweight="1pt" strokecolor="#000000">
                <v:path arrowok="t"/>
              </v:shape>
            </v:group>
            <v:group style="position:absolute;left:5230;top:5397;width:143;height:181" coordorigin="5230,5397" coordsize="143,181">
              <v:shape style="position:absolute;left:5230;top:5397;width:143;height:181" coordorigin="5230,5397" coordsize="143,181" path="m5373,5573l5357,5579,5354,5579,5352,5578,5350,5578,5348,5578,5343,5575,5342,5575,5342,5574,5342,5573,5342,5502,5324,5502,5316,5502,5294,5510,5291,5513,5288,5517,5285,5521,5282,5526,5280,5531,5277,5538,5264,5571,5263,5573,5262,5574,5261,5575,5261,5576,5245,5579,5242,5579,5240,5579,5231,5576,5230,5576,5230,5575,5230,5574,5230,5573,5235,5559,5249,5528,5252,5520,5257,5513,5262,5507,5267,5501,5273,5497,5279,5494,5267,5492,5257,5487,5250,5480,5243,5472,5240,5462,5240,5450,5240,5442,5260,5411,5266,5407,5317,5397,5320,5397,5323,5397,5327,5397,5331,5398,5335,5398,5339,5398,5343,5398,5347,5399,5351,5399,5355,5399,5359,5399,5362,5400,5365,5400,5373,5413,5373,5573xe" filled="f" stroked="t" strokeweight="1.0pt" strokecolor="#000000">
                <v:path arrowok="t"/>
              </v:shape>
            </v:group>
            <v:group style="position:absolute;left:5270;top:5421;width:71;height:59" coordorigin="5270,5421" coordsize="71,59">
              <v:shape style="position:absolute;left:5270;top:5421;width:71;height:59" coordorigin="5270,5421" coordsize="71,59" path="m5342,5422l5319,5421,5315,5421,5273,5438,5271,5442,5270,5446,5271,5450,5270,5455,5271,5459,5273,5463,5275,5466,5277,5469,5281,5471,5284,5474,5289,5476,5294,5477,5299,5478,5307,5479,5316,5479,5342,5479,5342,5422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несет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йные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обязате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ьства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месяц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дня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переда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товара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2"/>
        <w:ind w:left="219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потре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ителю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2"/>
        <w:ind w:left="776" w:right="0" w:firstLine="22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условии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собл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дения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требован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правил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описа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ных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руков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дстве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1" w:lineRule="auto" w:before="2"/>
        <w:ind w:left="219" w:right="222" w:firstLine="557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подро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ная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информац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услов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йного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обсл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живан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конта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тные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телефо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адреса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авториз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ванных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сных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цент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изло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заполня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пке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магаз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auto"/>
        <w:ind w:left="219" w:right="1751" w:firstLine="463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твуют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требова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иям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норматив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ых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докум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нтов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521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6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1.2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4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08;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513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8.1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4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06;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ОСТ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51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.3.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00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6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;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513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8.1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4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06;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513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7.3.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20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8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1" w:lineRule="auto"/>
        <w:ind w:left="219" w:right="224" w:firstLine="370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ствии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постанов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ением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Правит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льства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РФ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№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7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16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06.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0"/>
          <w:sz w:val="25"/>
          <w:szCs w:val="25"/>
        </w:rPr>
        <w:t>9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7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орация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Хайер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устанавл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вает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официа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ьный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срок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бытовой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техни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предна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наче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льзова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—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7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лет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даты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произв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дства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Учитывая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высокое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каче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тво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надеж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ость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степе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безо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асно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фактич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ский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срок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эк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плуатаци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зна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ительно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превышать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официал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окон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ании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срока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обратите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Автори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ованный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сный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центр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Хайер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провед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профила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тиче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ких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получ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реко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ендаций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дальн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йшей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эк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плуатации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7"/>
        <w:ind w:left="0" w:right="10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1905" w:h="16840"/>
          <w:pgMar w:top="1580" w:bottom="280" w:left="960" w:right="760"/>
        </w:sectPr>
      </w:pPr>
    </w:p>
    <w:p>
      <w:pPr>
        <w:spacing w:before="10"/>
        <w:ind w:left="1085" w:right="0" w:firstLine="0"/>
        <w:jc w:val="left"/>
        <w:rPr>
          <w:rFonts w:ascii="Calibri" w:hAnsi="Calibri" w:cs="Calibri" w:eastAsia="Calibri"/>
          <w:sz w:val="49"/>
          <w:szCs w:val="49"/>
        </w:rPr>
      </w:pPr>
      <w:r>
        <w:rPr/>
        <w:pict>
          <v:group style="position:absolute;margin-left:12.969064pt;margin-top:44.641014pt;width:560.530872pt;height:45.984pt;mso-position-horizontal-relative:page;mso-position-vertical-relative:page;z-index:-8501" coordorigin="259,893" coordsize="11211,920">
            <v:group style="position:absolute;left:269;top:903;width:11191;height:900" coordorigin="269,903" coordsize="11191,900">
              <v:shape style="position:absolute;left:269;top:903;width:11191;height:900" coordorigin="269,903" coordsize="11191,900" path="m11242,903l487,903,408,912,342,939,295,978,269,1045,269,1661,271,1679,309,1742,363,1777,434,1798,488,1803,11242,1802,11321,1793,11387,1766,11435,1727,11460,1661,11460,1045,11458,1027,11421,963,11366,928,11295,907,11242,903xe" filled="t" fillcolor="#E8E8E8" stroked="f">
                <v:path arrowok="t"/>
                <v:fill type="solid"/>
              </v:shape>
            </v:group>
            <v:group style="position:absolute;left:1870;top:1222;width:272;height:316" coordorigin="1870,1222" coordsize="272,316">
              <v:shape style="position:absolute;left:1870;top:1222;width:272;height:316" coordorigin="1870,1222" coordsize="272,316" path="m2045,1448l2014,1507,1960,1538,1949,1538,1945,1538,1917,1532,1914,1531,1912,1530,1911,1529,1910,1528,1909,1528,1908,1526,1907,1525,1907,1524,1907,1522,1906,1521,1906,1519,1906,1516,1905,1514,1905,1511,1905,1508,1905,1502,1906,1497,1907,1495,1909,1492,1911,1490,1913,1490,1915,1490,1916,1491,1918,1492,1920,1493,1922,1494,1925,1495,1927,1497,1930,1498,1934,1499,1938,1500,1942,1500,1947,1500,1951,1500,1955,1500,1959,1499,1963,1498,1966,1496,1970,1493,1973,1490,1992,1460,1873,1237,1871,1234,1870,1231,1870,1229,1870,1227,1886,1222,1892,1222,1897,1222,1919,1231,1979,1345,1988,1363,1997,1380,2006,1399,2015,1416,2016,1417,2046,1344,2094,1229,2108,1222,2111,1222,2115,1222,2121,1222,2126,1222,2142,1228,2142,1230,2141,1232,2140,1234,2045,1448xe" filled="f" stroked="t" strokeweight="2.050206pt" strokecolor="#000000">
                <v:path arrowok="t"/>
              </v:shape>
            </v:group>
            <v:group style="position:absolute;left:2170;top:1301;width:184;height:238" coordorigin="2170,1301" coordsize="184,238">
              <v:shape style="position:absolute;left:2170;top:1301;width:184;height:238" coordorigin="2170,1301" coordsize="184,238" path="m2354,1495l2354,1498,2354,1501,2353,1503,2353,1505,2347,1516,2345,1518,2341,1520,2336,1523,2330,1526,2325,1529,2318,1531,2312,1534,2273,1539,2252,1538,2186,1495,2170,1438,2170,1411,2194,1337,2249,1305,2286,1301,2293,1302,2335,1315,2340,1318,2343,1321,2345,1322,2347,1324,2349,1326,2349,1327,2350,1328,2351,1329,2353,1340,2353,1343,2353,1350,2352,1354,2350,1356,2349,1359,2347,1360,2345,1360,2342,1360,2339,1359,2336,1356,2332,1354,2278,1335,2256,1338,2215,1403,2215,1431,2216,1448,2221,1468,2225,1477,2231,1484,2236,1491,2243,1496,2251,1499,2259,1503,2268,1505,2279,1505,2289,1505,2297,1503,2305,1500,2312,1497,2319,1494,2324,1491,2330,1487,2334,1484,2338,1481,2342,1479,2345,1477,2347,1477,2348,1477,2354,1492,2354,1495xe" filled="f" stroked="t" strokeweight="2.058147pt" strokecolor="#000000">
                <v:path arrowok="t"/>
              </v:shape>
            </v:group>
            <v:group style="position:absolute;left:2374;top:1306;width:201;height:230" coordorigin="2374,1306" coordsize="201,230">
              <v:shape style="position:absolute;left:2374;top:1306;width:201;height:230" coordorigin="2374,1306" coordsize="201,230" path="m2575,1324l2572,1337,2572,1339,2571,1340,2570,1341,2569,1341,2567,1342,2566,1342,2496,1342,2496,1528,2496,1530,2495,1531,2495,1532,2494,1533,2493,1533,2491,1534,2490,1535,2488,1535,2485,1535,2482,1536,2478,1536,2474,1536,2470,1536,2466,1536,2464,1535,2461,1535,2459,1535,2457,1534,2455,1533,2454,1533,2454,1532,2453,1531,2453,1530,2453,1528,2453,1342,2383,1342,2381,1342,2380,1341,2379,1341,2378,1340,2377,1339,2376,1337,2376,1336,2375,1334,2375,1332,2374,1329,2374,1327,2374,1323,2374,1321,2374,1318,2375,1316,2375,1313,2376,1312,2376,1310,2377,1309,2378,1307,2379,1307,2380,1306,2381,1306,2383,1306,2566,1306,2575,1321,2575,1324xe" filled="f" stroked="t" strokeweight="2.049225pt" strokecolor="#000000">
                <v:path arrowok="t"/>
              </v:shape>
            </v:group>
            <v:group style="position:absolute;left:2601;top:1301;width:192;height:238" coordorigin="2601,1301" coordsize="192,238">
              <v:shape style="position:absolute;left:2601;top:1301;width:192;height:238" coordorigin="2601,1301" coordsize="192,238" path="m2793,1529l2779,1536,2774,1536,2770,1536,2756,1531,2756,1529,2756,1507,2740,1520,2723,1530,2703,1537,2684,1539,2670,1539,2623,1522,2616,1516,2610,1509,2607,1501,2603,1493,2601,1484,2601,1473,2601,1461,2604,1450,2609,1441,2614,1432,2622,1425,2632,1419,2642,1413,2708,1401,2750,1401,2750,1384,2750,1376,2749,1369,2697,1333,2686,1333,2626,1355,2623,1356,2621,1356,2619,1356,2618,1355,2617,1355,2616,1354,2615,1353,2614,1352,2614,1351,2613,1349,2613,1347,2612,1345,2612,1343,2612,1340,2612,1336,2613,1333,2613,1331,2614,1328,2615,1326,2674,1303,2691,1301,2701,1301,2765,1315,2793,1369,2793,1383,2793,1529xe" filled="f" stroked="t" strokeweight="2.055084pt" strokecolor="#000000">
                <v:path arrowok="t"/>
              </v:shape>
            </v:group>
            <v:group style="position:absolute;left:2645;top:1430;width:105;height:78" coordorigin="2645,1430" coordsize="105,78">
              <v:shape style="position:absolute;left:2645;top:1430;width:105;height:78" coordorigin="2645,1430" coordsize="105,78" path="m2750,1430l2714,1430,2702,1430,2649,1454,2646,1459,2645,1465,2645,1471,2645,1482,2649,1491,2656,1498,2664,1505,2675,1508,2689,1508,2700,1508,2710,1505,2720,1500,2729,1495,2740,1487,2750,1476,2750,1430xe" filled="f" stroked="t" strokeweight="2.016187pt" strokecolor="#000000">
                <v:path arrowok="t"/>
              </v:shape>
              <v:shape style="position:absolute;left:2851;top:1280;width:1284;height:279" type="#_x0000_t75">
                <v:imagedata r:id="rId11" o:title=""/>
              </v:shape>
            </v:group>
            <v:group style="position:absolute;left:4313;top:1304;width:208;height:231" coordorigin="4313,1304" coordsize="208,231">
              <v:shape style="position:absolute;left:4313;top:1304;width:208;height:231" coordorigin="4313,1304" coordsize="208,231" path="m4521,1529l4521,1530,4521,1531,4510,1535,4507,1536,4504,1536,4500,1536,4495,1536,4492,1536,4489,1535,4486,1535,4478,1530,4478,1529,4478,1404,4478,1398,4478,1391,4478,1385,4479,1378,4479,1372,4480,1366,4476,1372,4471,1379,4466,1385,4462,1391,4457,1397,4452,1403,4353,1529,4352,1530,4351,1531,4350,1532,4349,1533,4335,1536,4332,1536,4328,1536,4325,1536,4323,1535,4320,1535,4318,1535,4317,1534,4315,1534,4314,1533,4314,1532,4313,1531,4313,1530,4313,1529,4313,1312,4313,1310,4313,1309,4314,1309,4314,1308,4334,1304,4342,1304,4356,1312,4356,1437,4354,1474,4358,1468,4379,1439,4480,1312,4481,1310,4482,1309,4483,1308,4484,1307,4502,1304,4505,1304,4521,1311,4521,1312,4521,1529xe" filled="f" stroked="t" strokeweight="2.046903pt" strokecolor="#000000">
                <v:path arrowok="t"/>
              </v:shape>
            </v:group>
            <v:group style="position:absolute;left:4721;top:1306;width:197;height:230" coordorigin="4721,1306" coordsize="197,230">
              <v:shape style="position:absolute;left:4721;top:1306;width:197;height:230" coordorigin="4721,1306" coordsize="197,230" path="m4919,1528l4918,1530,4918,1531,4917,1532,4917,1533,4908,1535,4905,1536,4901,1536,4897,1536,4893,1536,4889,1536,4887,1535,4884,1535,4882,1535,4880,1534,4878,1533,4877,1533,4876,1532,4876,1531,4875,1530,4875,1528,4875,1339,4764,1339,4764,1528,4764,1530,4747,1536,4742,1536,4738,1536,4735,1536,4732,1535,4729,1535,4727,1535,4725,1534,4724,1533,4723,1533,4722,1532,4721,1531,4721,1530,4721,1528,4721,1320,4734,1306,4905,1306,4919,1320,4919,1528xe" filled="f" stroked="t" strokeweight="2.050504pt" strokecolor="#000000">
                <v:path arrowok="t"/>
              </v:shape>
            </v:group>
            <v:group style="position:absolute;left:4982;top:1301;width:234;height:238" coordorigin="4982,1301" coordsize="234,238">
              <v:shape style="position:absolute;left:4982;top:1301;width:234;height:238" coordorigin="4982,1301" coordsize="234,238" path="m5216,1418l5202,1480,5161,1524,5102,1539,5078,1538,5019,1516,4987,1460,4982,1423,4983,1402,5005,1344,5059,1307,5096,1301,5119,1302,5178,1324,5211,1380,5216,1418xe" filled="f" stroked="t" strokeweight="2.040013pt" strokecolor="#000000">
                <v:path arrowok="t"/>
              </v:shape>
            </v:group>
            <v:group style="position:absolute;left:5026;top:1334;width:145;height:171" coordorigin="5026,1334" coordsize="145,171">
              <v:shape style="position:absolute;left:5026;top:1334;width:145;height:171" coordorigin="5026,1334" coordsize="145,171" path="m5171,1420l5156,1360,5100,1334,5087,1334,5044,1358,5038,1366,5034,1375,5031,1385,5028,1396,5026,1407,5027,1419,5026,1431,5028,1442,5030,1453,5032,1463,5036,1473,5042,1480,5047,1488,5055,1494,5064,1499,5073,1503,5085,1506,5099,1506,5111,1506,5122,1504,5131,1499,5141,1495,5171,1433,5171,1420xe" filled="f" stroked="t" strokeweight="2.05154pt" strokecolor="#000000">
                <v:path arrowok="t"/>
              </v:shape>
            </v:group>
            <v:group style="position:absolute;left:5245;top:1306;width:283;height:308" coordorigin="5245,1306" coordsize="283,308">
              <v:shape style="position:absolute;left:5245;top:1306;width:283;height:308" coordorigin="5245,1306" coordsize="283,308" path="m5281,1607l5264,1613,5260,1613,5246,1610,5245,1609,5245,1608,5245,1607,5245,1511,5245,1507,5246,1504,5247,1503,5249,1501,5251,1501,5255,1501,5272,1501,5278,1494,5284,1485,5290,1476,5295,1467,5315,1404,5326,1343,5330,1317,5330,1315,5331,1313,5331,1312,5332,1310,5343,1306,5473,1306,5486,1320,5486,1501,5518,1501,5528,1511,5528,1607,5510,1613,5507,1613,5492,1608,5492,1607,5492,1534,5281,1534,5281,1607xe" filled="f" stroked="t" strokeweight="2.045037pt" strokecolor="#000000">
                <v:path arrowok="t"/>
              </v:shape>
            </v:group>
            <v:group style="position:absolute;left:5316;top:1338;width:127;height:162" coordorigin="5316,1338" coordsize="127,162">
              <v:shape style="position:absolute;left:5316;top:1338;width:127;height:162" coordorigin="5316,1338" coordsize="127,162" path="m5443,1338l5369,1338,5365,1361,5362,1381,5348,1440,5321,1495,5316,1501,5443,1501,5443,1338xe" filled="f" stroked="t" strokeweight="2.057525pt" strokecolor="#000000">
                <v:path arrowok="t"/>
              </v:shape>
            </v:group>
            <v:group style="position:absolute;left:5576;top:1306;width:139;height:230" coordorigin="5576,1306" coordsize="139,230">
              <v:shape style="position:absolute;left:5576;top:1306;width:139;height:230" coordorigin="5576,1306" coordsize="139,230" path="m5715,1323l5713,1337,5712,1339,5711,1340,5710,1340,5709,1341,5708,1341,5707,1341,5619,1341,5619,1528,5619,1530,5608,1535,5605,1536,5602,1536,5597,1536,5593,1536,5590,1536,5587,1535,5584,1535,5582,1535,5580,1534,5579,1533,5577,1533,5577,1532,5576,1531,5576,1530,5576,1528,5576,1320,5589,1306,5707,1306,5715,1320,5715,1323xe" filled="f" stroked="t" strokeweight="2.074532pt" strokecolor="#000000">
                <v:path arrowok="t"/>
              </v:shape>
            </v:group>
            <v:group style="position:absolute;left:5743;top:1301;width:234;height:238" coordorigin="5743,1301" coordsize="234,238">
              <v:shape style="position:absolute;left:5743;top:1301;width:234;height:238" coordorigin="5743,1301" coordsize="234,238" path="m5977,1418l5964,1480,5922,1524,5863,1539,5839,1538,5781,1516,5748,1460,5743,1423,5745,1402,5766,1344,5820,1307,5857,1301,5881,1302,5940,1324,5973,1380,5977,1418xe" filled="f" stroked="t" strokeweight="2.040019pt" strokecolor="#000000">
                <v:path arrowok="t"/>
              </v:shape>
            </v:group>
            <v:group style="position:absolute;left:5788;top:1334;width:145;height:171" coordorigin="5788,1334" coordsize="145,171">
              <v:shape style="position:absolute;left:5788;top:1334;width:145;height:171" coordorigin="5788,1334" coordsize="145,171" path="m5933,1420l5918,1360,5861,1334,5848,1334,5805,1358,5799,1366,5795,1375,5792,1385,5789,1396,5788,1407,5788,1419,5788,1431,5789,1442,5791,1453,5794,1463,5798,1473,5803,1480,5809,1488,5816,1494,5825,1499,5835,1503,5846,1506,5860,1506,5872,1506,5883,1504,5893,1499,5902,1495,5933,1433,5933,1420xe" filled="f" stroked="t" strokeweight="2.05154pt" strokecolor="#000000">
                <v:path arrowok="t"/>
              </v:shape>
              <v:shape style="position:absolute;left:5983;top:1280;width:1242;height:279" type="#_x0000_t75">
                <v:imagedata r:id="rId12" o:title=""/>
              </v:shape>
            </v:group>
            <v:group style="position:absolute;left:7403;top:1304;width:191;height:231" coordorigin="7403,1304" coordsize="191,231">
              <v:shape style="position:absolute;left:7403;top:1304;width:191;height:231" coordorigin="7403,1304" coordsize="191,231" path="m7594,1530l7594,1531,7593,1532,7593,1533,7592,1533,7577,1536,7573,1536,7568,1536,7564,1536,7561,1535,7558,1535,7549,1532,7548,1531,7548,1530,7547,1529,7523,1473,7472,1433,7464,1432,7446,1432,7446,1530,7446,1531,7434,1535,7431,1536,7428,1536,7424,1536,7421,1536,7417,1536,7415,1535,7412,1535,7410,1535,7408,1534,7406,1534,7405,1533,7404,1532,7403,1532,7403,1531,7403,1530,7403,1310,7424,1304,7428,1304,7446,1310,7446,1401,7464,1401,7471,1401,7477,1400,7482,1399,7487,1397,7492,1395,7497,1392,7501,1389,7519,1362,7541,1312,7565,1304,7569,1304,7585,1309,7585,1310,7585,1311,7560,1368,7556,1376,7553,1383,7549,1388,7544,1393,7540,1398,7536,1401,7532,1405,7528,1408,7524,1410,7519,1412,7515,1414,7511,1415,7511,1415,7562,1458,7565,1466,7591,1520,7591,1522,7592,1523,7592,1524,7593,1525,7593,1526,7593,1526,7593,1527,7593,1528,7594,1529,7594,1529,7594,1530,7594,1530xe" filled="f" stroked="t" strokeweight="2.053507pt" strokecolor="#000000">
                <v:path arrowok="t"/>
              </v:shape>
              <v:shape style="position:absolute;left:7750;top:1176;width:1076;height:466" type="#_x0000_t75">
                <v:imagedata r:id="rId13" o:title=""/>
              </v:shape>
            </v:group>
            <v:group style="position:absolute;left:8831;top:1306;width:201;height:230" coordorigin="8831,1306" coordsize="201,230">
              <v:shape style="position:absolute;left:8831;top:1306;width:201;height:230" coordorigin="8831,1306" coordsize="201,230" path="m9032,1324l9030,1337,9029,1339,9028,1340,9027,1341,9026,1341,9025,1342,9023,1342,8953,1342,8953,1528,8953,1530,8953,1531,8952,1532,8952,1533,8950,1533,8949,1534,8947,1535,8945,1535,8942,1535,8940,1536,8936,1536,8932,1536,8928,1536,8924,1536,8921,1535,8919,1535,8916,1535,8915,1534,8913,1533,8912,1533,8911,1532,8911,1531,8910,1530,8910,1528,8910,1342,8840,1342,8839,1342,8838,1341,8837,1341,8835,1340,8834,1339,8834,1337,8833,1336,8833,1334,8832,1332,8832,1329,8831,1327,8831,1323,8831,1321,8832,1318,8832,1316,8833,1313,8833,1312,8834,1310,8835,1309,8836,1307,8837,1307,8838,1306,8839,1306,8840,1306,9023,1306,9032,1321,9032,1324xe" filled="f" stroked="t" strokeweight="2.049225pt" strokecolor="#000000">
                <v:path arrowok="t"/>
              </v:shape>
            </v:group>
            <v:group style="position:absolute;left:9059;top:1302;width:215;height:237" coordorigin="9059,1302" coordsize="215,237">
              <v:shape style="position:absolute;left:9059;top:1302;width:215;height:237" coordorigin="9059,1302" coordsize="215,237" path="m9274,1411l9261,1428,9257,1428,9103,1428,9103,1440,9104,1451,9107,1461,9110,1470,9114,1479,9120,1485,9126,1492,9134,1498,9144,1501,9154,1505,9165,1507,9180,1507,9191,1507,9201,1506,9209,1504,9218,1503,9226,1501,9232,1499,9238,1497,9243,1495,9248,1493,9252,1491,9255,1490,9257,1490,9258,1490,9259,1491,9264,1506,9264,1508,9264,1510,9259,1521,9258,1522,9256,1524,9251,1526,9246,1528,9240,1530,9233,1532,9225,1534,9176,1539,9154,1538,9096,1516,9064,1461,9059,1424,9060,1402,9081,1343,9136,1306,9154,1302,9182,1302,9249,1330,9274,1403,9274,1411xe" filled="f" stroked="t" strokeweight="2.046186pt" strokecolor="#000000">
                <v:path arrowok="t"/>
              </v:shape>
            </v:group>
            <v:group style="position:absolute;left:9103;top:1333;width:128;height:65" coordorigin="9103,1333" coordsize="128,65">
              <v:shape style="position:absolute;left:9103;top:1333;width:128;height:65" coordorigin="9103,1333" coordsize="128,65" path="m9231,1399l9205,1342,9160,1333,9145,1336,9108,1374,9105,1382,9103,1390,9103,1399,9231,1399xe" filled="f" stroked="t" strokeweight="1.993567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10"/>
          <w:sz w:val="49"/>
          <w:szCs w:val="49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34"/>
          <w:w w:val="110"/>
          <w:sz w:val="49"/>
          <w:szCs w:val="4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35"/>
          <w:w w:val="110"/>
          <w:sz w:val="49"/>
          <w:szCs w:val="4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10"/>
          <w:sz w:val="49"/>
          <w:szCs w:val="49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одготов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10"/>
          <w:sz w:val="49"/>
          <w:szCs w:val="49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33"/>
          <w:w w:val="110"/>
          <w:sz w:val="49"/>
          <w:szCs w:val="4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-35"/>
          <w:w w:val="110"/>
          <w:sz w:val="49"/>
          <w:szCs w:val="4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работе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9"/>
          <w:szCs w:val="49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54"/>
        <w:ind w:right="91"/>
        <w:jc w:val="center"/>
        <w:rPr>
          <w:rFonts w:ascii="Calibri" w:hAnsi="Calibri" w:cs="Calibri" w:eastAsia="Calibri"/>
        </w:rPr>
      </w:pPr>
      <w:r>
        <w:rPr/>
        <w:pict>
          <v:group style="position:absolute;margin-left:150.302994pt;margin-top:6.115004pt;width:220.429pt;height:11.159pt;mso-position-horizontal-relative:page;mso-position-vertical-relative:paragraph;z-index:-8499" coordorigin="3006,122" coordsize="4409,223">
            <v:shape style="position:absolute;left:3006;top:122;width:983;height:223" type="#_x0000_t75">
              <v:imagedata r:id="rId14" o:title=""/>
            </v:shape>
            <v:shape style="position:absolute;left:4000;top:163;width:986;height:140" type="#_x0000_t75">
              <v:imagedata r:id="rId15" o:title=""/>
            </v:shape>
            <v:shape style="position:absolute;left:5008;top:163;width:874;height:140" type="#_x0000_t75">
              <v:imagedata r:id="rId16" o:title=""/>
            </v:shape>
            <v:group style="position:absolute;left:5904;top:172;width:99;height:120" coordorigin="5904,172" coordsize="99,120">
              <v:shape style="position:absolute;left:5904;top:172;width:99;height:120" coordorigin="5904,172" coordsize="99,120" path="m6003,289l6003,290,6003,290,6002,291,6002,291,5993,293,5990,293,5989,293,5987,292,5986,292,5985,292,5984,292,5984,291,5983,291,5983,291,5982,290,5982,290,5982,289,5982,240,5925,240,5925,289,5925,290,5920,292,5918,293,5917,293,5915,293,5912,293,5911,293,5910,292,5908,292,5907,292,5906,292,5905,291,5905,291,5905,291,5904,290,5904,290,5904,289,5904,176,5910,173,5911,173,5912,172,5915,172,5917,172,5918,173,5920,173,5921,173,5925,176,5925,222,5982,222,5982,176,5982,176,5982,175,5983,175,5983,174,5984,174,5984,174,5985,173,5986,173,5987,173,5989,173,5990,172,5993,172,5995,172,5996,173,5998,173,5999,173,6003,176,6003,289xe" filled="f" stroked="t" strokeweight=".8pt" strokecolor="#000000">
                <v:path arrowok="t"/>
              </v:shape>
            </v:group>
            <v:group style="position:absolute;left:6025;top:173;width:136;height:160" coordorigin="6025,173" coordsize="136,160">
              <v:shape style="position:absolute;left:6025;top:173;width:136;height:160" coordorigin="6025,173" coordsize="136,160" path="m6043,330l6043,330,6042,331,6042,331,6042,332,6041,332,6041,332,6040,332,6039,332,6038,333,6037,333,6036,333,6034,333,6032,333,6031,333,6030,333,6029,332,6028,332,6027,332,6026,332,6026,332,6025,331,6025,331,6025,330,6025,330,6025,280,6025,278,6025,276,6026,276,6027,275,6028,275,6030,275,6038,275,6041,271,6044,267,6047,262,6049,257,6064,195,6066,180,6066,179,6068,175,6068,174,6069,174,6069,174,6070,173,6071,173,6072,173,6135,173,6141,181,6141,275,6157,275,6161,278,6161,280,6161,330,6161,330,6161,331,6161,331,6161,332,6160,332,6160,332,6159,332,6158,332,6157,333,6156,333,6154,333,6153,333,6151,333,6150,333,6149,333,6147,332,6146,332,6146,332,6145,332,6145,332,6144,331,6144,331,6144,330,6144,330,6144,292,6043,292,6043,330xe" filled="f" stroked="t" strokeweight=".8pt" strokecolor="#000000">
                <v:path arrowok="t"/>
              </v:shape>
            </v:group>
            <v:group style="position:absolute;left:6059;top:190;width:61;height:84" coordorigin="6059,190" coordsize="61,84">
              <v:shape style="position:absolute;left:6059;top:190;width:61;height:84" coordorigin="6059,190" coordsize="61,84" path="m6120,190l6085,190,6083,204,6081,215,6079,225,6077,234,6075,242,6059,275,6120,275,6120,190xe" filled="f" stroked="t" strokeweight=".8pt" strokecolor="#000000">
                <v:path arrowok="t"/>
              </v:shape>
            </v:group>
            <v:group style="position:absolute;left:6184;top:172;width:100;height:120" coordorigin="6184,172" coordsize="100,120">
              <v:shape style="position:absolute;left:6184;top:172;width:100;height:120" coordorigin="6184,172" coordsize="100,120" path="m6284,289l6282,292,6281,292,6280,292,6279,292,6278,293,6276,293,6274,293,6272,293,6270,293,6269,292,6268,292,6267,292,6266,292,6265,292,6264,291,6264,291,6264,290,6264,290,6264,289,6264,224,6264,221,6264,218,6264,214,6264,211,6264,208,6265,204,6263,208,6251,224,6204,289,6203,290,6202,290,6202,291,6194,293,6192,293,6190,293,6189,292,6188,292,6187,292,6186,292,6185,292,6185,291,6185,291,6184,290,6184,290,6184,289,6184,176,6184,176,6184,175,6185,175,6185,174,6185,174,6186,173,6187,173,6188,173,6190,173,6191,173,6192,172,6194,172,6198,172,6205,176,6205,241,6205,245,6205,248,6205,251,6204,254,6204,257,6204,261,6206,257,6208,254,6210,251,6212,248,6214,245,6216,242,6265,176,6265,176,6265,175,6266,175,6267,174,6271,173,6272,173,6273,172,6275,172,6277,172,6278,173,6280,173,6281,173,6282,173,6282,173,6283,174,6284,176,6284,289xe" filled="f" stroked="t" strokeweight=".8pt" strokecolor="#000000">
                <v:path arrowok="t"/>
              </v:shape>
            </v:group>
            <v:group style="position:absolute;left:6323;top:172;width:116;height:161" coordorigin="6323,172" coordsize="116,161">
              <v:shape style="position:absolute;left:6323;top:172;width:116;height:161" coordorigin="6323,172" coordsize="116,161" path="m6439,330l6433,333,6430,333,6427,333,6425,333,6423,332,6422,332,6421,331,6421,330,6421,292,6329,292,6327,292,6326,291,6324,290,6323,289,6323,287,6323,285,6323,176,6323,176,6323,175,6328,173,6329,173,6331,172,6333,172,6335,172,6337,173,6338,173,6339,173,6343,176,6343,274,6397,274,6397,176,6397,176,6397,175,6398,175,6398,174,6399,174,6399,174,6400,173,6401,173,6403,173,6404,173,6406,172,6408,172,6410,172,6411,173,6413,173,6414,173,6418,176,6418,176,6418,274,6434,274,6436,274,6437,275,6438,275,6438,276,6439,277,6439,279,6439,330xe" filled="f" stroked="t" strokeweight=".8pt" strokecolor="#000000">
                <v:path arrowok="t"/>
              </v:shape>
            </v:group>
            <v:group style="position:absolute;left:6461;top:172;width:100;height:120" coordorigin="6461,172" coordsize="100,120">
              <v:shape style="position:absolute;left:6461;top:172;width:100;height:120" coordorigin="6461,172" coordsize="100,120" path="m6561,289l6559,292,6559,292,6551,293,6549,293,6547,293,6546,292,6545,292,6544,292,6543,292,6542,292,6541,291,6541,291,6541,290,6541,290,6541,289,6541,224,6541,221,6541,218,6541,214,6541,211,6541,208,6542,204,6540,208,6528,224,6481,289,6480,290,6479,290,6479,291,6471,293,6469,293,6467,293,6466,292,6465,292,6464,292,6463,292,6462,292,6462,291,6462,291,6461,290,6461,290,6461,289,6461,176,6461,176,6461,175,6462,175,6462,174,6462,174,6463,173,6464,173,6465,173,6467,173,6468,173,6469,172,6471,172,6475,172,6482,176,6482,241,6482,245,6482,248,6482,251,6481,254,6481,257,6481,261,6483,257,6485,254,6487,251,6489,248,6491,245,6493,242,6542,176,6542,176,6542,175,6543,175,6544,174,6548,173,6549,173,6550,172,6552,172,6554,172,6555,173,6557,173,6558,173,6559,173,6559,173,6560,174,6561,176,6561,289xe" filled="f" stroked="t" strokeweight=".8pt" strokecolor="#000000">
                <v:path arrowok="t"/>
              </v:shape>
            </v:group>
            <v:group style="position:absolute;left:6592;top:171;width:113;height:124" coordorigin="6592,171" coordsize="113,124">
              <v:shape style="position:absolute;left:6592;top:171;width:113;height:124" coordorigin="6592,171" coordsize="113,124" path="m6704,231l6704,241,6703,249,6701,257,6698,265,6695,271,6690,277,6685,282,6679,287,6672,290,6665,293,6656,294,6647,294,6638,294,6630,293,6623,290,6616,288,6610,284,6606,278,6601,273,6597,267,6595,259,6593,252,6592,243,6592,234,6592,225,6606,188,6611,183,6649,171,6659,171,6703,214,6704,222,6704,231xe" filled="f" stroked="t" strokeweight=".8pt" strokecolor="#000000">
                <v:path arrowok="t"/>
              </v:shape>
            </v:group>
            <v:group style="position:absolute;left:6613;top:188;width:70;height:89" coordorigin="6613,188" coordsize="70,89">
              <v:shape style="position:absolute;left:6613;top:188;width:70;height:89" coordorigin="6613,188" coordsize="70,89" path="m6683,233l6649,188,6642,188,6613,226,6613,232,6613,239,6614,244,6615,250,6616,255,6618,260,6621,264,6623,268,6627,271,6631,274,6636,276,6641,277,6648,277,6654,277,6659,276,6664,274,6668,272,6681,251,6682,245,6683,239,6683,233xe" filled="f" stroked="t" strokeweight=".8pt" strokecolor="#000000">
                <v:path arrowok="t"/>
              </v:shape>
              <v:shape style="position:absolute;left:6727;top:163;width:688;height:183" type="#_x0000_t75">
                <v:imagedata r:id="rId17" o:title=""/>
              </v:shape>
            </v:group>
            <w10:wrap type="none"/>
          </v:group>
        </w:pict>
      </w:r>
      <w:r>
        <w:rPr/>
        <w:pict>
          <v:shape style="position:absolute;margin-left:374.338013pt;margin-top:5.536004pt;width:64.851pt;height:11.738pt;mso-position-horizontal-relative:page;mso-position-vertical-relative:paragraph;z-index:-8498" type="#_x0000_t75">
            <v:imagedata r:id="rId18" o:title=""/>
          </v:shape>
        </w:pict>
      </w:r>
      <w:r>
        <w:rPr>
          <w:b w:val="0"/>
          <w:bCs w:val="0"/>
          <w:color w:val="000001"/>
          <w:spacing w:val="0"/>
          <w:w w:val="100"/>
        </w:rPr>
        <w:t>Перед</w:t>
      </w:r>
      <w:r>
        <w:rPr>
          <w:b w:val="0"/>
          <w:bCs w:val="0"/>
          <w:color w:val="000001"/>
          <w:spacing w:val="2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</w:t>
      </w:r>
      <w:r>
        <w:rPr>
          <w:b w:val="0"/>
          <w:bCs w:val="0"/>
          <w:color w:val="000001"/>
          <w:spacing w:val="-1"/>
          <w:w w:val="100"/>
        </w:rPr>
        <w:t>л</w:t>
      </w:r>
      <w:r>
        <w:rPr>
          <w:b w:val="0"/>
          <w:bCs w:val="0"/>
          <w:color w:val="000001"/>
          <w:spacing w:val="0"/>
          <w:w w:val="100"/>
        </w:rPr>
        <w:t>ьзован</w:t>
      </w:r>
      <w:r>
        <w:rPr>
          <w:b w:val="0"/>
          <w:bCs w:val="0"/>
          <w:color w:val="000001"/>
          <w:spacing w:val="-2"/>
          <w:w w:val="100"/>
        </w:rPr>
        <w:t>и</w:t>
      </w:r>
      <w:r>
        <w:rPr>
          <w:b w:val="0"/>
          <w:bCs w:val="0"/>
          <w:color w:val="000001"/>
          <w:spacing w:val="0"/>
          <w:w w:val="100"/>
        </w:rPr>
        <w:t>ем</w:t>
      </w:r>
      <w:r>
        <w:rPr>
          <w:b w:val="0"/>
          <w:bCs w:val="0"/>
          <w:color w:val="000001"/>
          <w:spacing w:val="2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</w:t>
      </w:r>
      <w:r>
        <w:rPr>
          <w:b w:val="0"/>
          <w:bCs w:val="0"/>
          <w:color w:val="000001"/>
          <w:spacing w:val="-2"/>
          <w:w w:val="100"/>
        </w:rPr>
        <w:t>ц</w:t>
      </w:r>
      <w:r>
        <w:rPr>
          <w:b w:val="0"/>
          <w:bCs w:val="0"/>
          <w:color w:val="000001"/>
          <w:spacing w:val="0"/>
          <w:w w:val="100"/>
        </w:rPr>
        <w:t>ионера</w:t>
      </w:r>
      <w:r>
        <w:rPr>
          <w:b w:val="0"/>
          <w:bCs w:val="0"/>
          <w:color w:val="000001"/>
          <w:spacing w:val="2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2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первый</w:t>
      </w:r>
      <w:r>
        <w:rPr>
          <w:b w:val="0"/>
          <w:bCs w:val="0"/>
          <w:color w:val="000001"/>
          <w:spacing w:val="2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90" w:val="left" w:leader="none"/>
        </w:tabs>
        <w:ind w:left="390" w:right="166" w:hanging="29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Распа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уйте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удалите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пласт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липк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лент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фик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ирующие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аксе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суары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9" w:right="0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разрешайте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детям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играть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упаковочными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материалами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2"/>
        </w:numPr>
        <w:tabs>
          <w:tab w:pos="390" w:val="left" w:leader="none"/>
        </w:tabs>
        <w:spacing w:line="304" w:lineRule="exact" w:before="54"/>
        <w:ind w:left="390" w:right="0" w:hanging="29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Прове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ьте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налич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всех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принадл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тей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докуме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29" w:val="left" w:leader="none"/>
        </w:tabs>
        <w:spacing w:line="256" w:lineRule="exact"/>
        <w:ind w:left="529" w:right="0" w:hanging="429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Убед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тесь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все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компо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внутри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упаков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коро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твуют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упаков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чному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лист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налич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расхо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обрати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есь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магази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где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была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совер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ена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поку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423" w:val="left" w:leader="none"/>
        </w:tabs>
        <w:spacing w:line="256" w:lineRule="exact"/>
        <w:ind w:left="423" w:right="0" w:hanging="323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водиться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тавителями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специа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изирова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монтаж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ой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компа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которая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ечивает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выполне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монта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менее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одного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момен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выполн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делает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отметку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ставит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свою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печать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Ненадле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ащая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приве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полом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пораже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эле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триче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ким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током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пожа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утеч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8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воды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54"/>
        <w:ind w:left="29" w:right="0" w:firstLine="0"/>
        <w:jc w:val="center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268.170013pt;margin-top:5.616569pt;width:58.382pt;height:9.503pt;mso-position-horizontal-relative:page;mso-position-vertical-relative:paragraph;z-index:-8497" coordorigin="5363,112" coordsize="1168,190">
            <v:group style="position:absolute;left:5371;top:130;width:107;height:162" coordorigin="5371,130" coordsize="107,162">
              <v:shape style="position:absolute;left:5371;top:130;width:107;height:162" coordorigin="5371,130" coordsize="107,162" path="m5478,246l5471,271,5468,275,5451,287,5447,289,5443,290,5438,291,5433,292,5428,292,5422,292,5380,292,5378,292,5376,291,5374,290,5372,289,5371,287,5371,283,5371,139,5371,136,5372,134,5374,132,5376,131,5378,130,5380,130,5416,130,5426,130,5434,131,5468,165,5468,171,5468,175,5467,179,5466,182,5466,186,5456,200,5453,202,5450,204,5446,206,5451,206,5478,240,5478,246xe" filled="f" stroked="t" strokeweight=".8pt" strokecolor="#000000">
                <v:path arrowok="t"/>
              </v:shape>
            </v:group>
            <v:group style="position:absolute;left:5393;top:148;width:53;height:52" coordorigin="5393,148" coordsize="53,52">
              <v:shape style="position:absolute;left:5393;top:148;width:53;height:52" coordorigin="5393,148" coordsize="53,52" path="m5446,173l5415,148,5393,148,5393,200,5417,200,5423,200,5427,199,5431,198,5434,197,5446,177,5446,173xe" filled="f" stroked="t" strokeweight=".8pt" strokecolor="#000000">
                <v:path arrowok="t"/>
              </v:shape>
            </v:group>
            <v:group style="position:absolute;left:5393;top:217;width:63;height:57" coordorigin="5393,217" coordsize="63,57">
              <v:shape style="position:absolute;left:5393;top:217;width:63;height:57" coordorigin="5393,217" coordsize="63,57" path="m5455,247l5455,242,5455,238,5425,217,5419,217,5393,217,5393,274,5424,274,5429,274,5447,267,5449,265,5452,262,5453,259,5455,255,5455,252,5455,247xe" filled="f" stroked="t" strokeweight=".8pt" strokecolor="#000000">
                <v:path arrowok="t"/>
              </v:shape>
              <v:shape style="position:absolute;left:5501;top:163;width:549;height:140" type="#_x0000_t75">
                <v:imagedata r:id="rId19" o:title=""/>
              </v:shape>
              <v:shape style="position:absolute;left:6072;top:112;width:459;height:190" type="#_x0000_t75">
                <v:imagedata r:id="rId20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Внимание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38" w:right="114" w:firstLine="555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выборе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места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внутреннего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необходимо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обеспечить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отсутствие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воздействия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него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прямых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солнечных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лучей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обогревательных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приборов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влаги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воды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Необходимо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обеспечить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свободную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циркуляцию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вокруг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внешнего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Избегайте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мест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где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шум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причинить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беспокойство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соседям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38" w:right="113" w:firstLine="234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Оборудование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должно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установлено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доступном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сервисного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обслуживания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Невозможность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осуществить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свободный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доступ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оборудованию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применения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специальных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средств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одной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причин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отказа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гарантийном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обслуживании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8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Условия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/>
          <w:bCs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торые</w:t>
      </w:r>
      <w:r>
        <w:rPr>
          <w:rFonts w:ascii="Calibri" w:hAnsi="Calibri" w:cs="Calibri" w:eastAsia="Calibri"/>
          <w:b/>
          <w:bCs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следует</w:t>
      </w:r>
      <w:r>
        <w:rPr>
          <w:rFonts w:ascii="Calibri" w:hAnsi="Calibri" w:cs="Calibri" w:eastAsia="Calibri"/>
          <w:b/>
          <w:bCs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неукоснительно</w:t>
      </w:r>
      <w:r>
        <w:rPr>
          <w:rFonts w:ascii="Calibri" w:hAnsi="Calibri" w:cs="Calibri" w:eastAsia="Calibri"/>
          <w:b/>
          <w:bCs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блюдать</w:t>
      </w:r>
      <w:r>
        <w:rPr>
          <w:rFonts w:ascii="Calibri" w:hAnsi="Calibri" w:cs="Calibri" w:eastAsia="Calibri"/>
          <w:b/>
          <w:bCs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/>
          <w:bCs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вашей</w:t>
      </w:r>
      <w:r>
        <w:rPr>
          <w:rFonts w:ascii="Calibri" w:hAnsi="Calibri" w:cs="Calibri" w:eastAsia="Calibri"/>
          <w:b/>
          <w:bCs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безопасности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304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ивайте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ионер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месте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недо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тупном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детей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472" w:val="left" w:leader="none"/>
        </w:tabs>
        <w:spacing w:line="256" w:lineRule="exact"/>
        <w:ind w:left="472" w:right="0" w:hanging="372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Напряж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питания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тствует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зна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ениям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ука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анным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табли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техни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еск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характе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истик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256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тка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имеет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зазем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ствии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нормами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эле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тробе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опасно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24" w:val="left" w:leader="none"/>
        </w:tabs>
        <w:spacing w:line="256" w:lineRule="exact"/>
        <w:ind w:left="524" w:right="0" w:hanging="424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тка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подходит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вилке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против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ом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ае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замени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вилку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604" w:val="left" w:leader="none"/>
        </w:tabs>
        <w:spacing w:line="256" w:lineRule="exact"/>
        <w:ind w:left="605" w:right="0" w:hanging="504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вки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должен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ечен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свобод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ый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доступ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питающ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му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кабелю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вилке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10" w:val="left" w:leader="none"/>
        </w:tabs>
        <w:spacing w:line="256" w:lineRule="exact"/>
        <w:ind w:left="510" w:right="0" w:hanging="41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Питающ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каб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должен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руч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натянут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пере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находит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корп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сом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256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испол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зуйте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удлин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тели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много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нездовые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456" w:val="left" w:leader="none"/>
        </w:tabs>
        <w:spacing w:line="256" w:lineRule="exact"/>
        <w:ind w:left="456" w:right="0" w:hanging="35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устанав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иваться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помещ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помеще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иях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удовлет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воряющих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нормам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элек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робез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пасно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17" w:val="left" w:leader="none"/>
        </w:tabs>
        <w:spacing w:line="256" w:lineRule="exact"/>
        <w:ind w:left="517" w:right="0" w:hanging="417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Эле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триче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кая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находит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расс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оянии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1,5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внутре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256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Убед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тесь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ый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правиль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258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ционер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длитель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работал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истите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ый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1"/>
        <w:ind w:left="0" w:right="1384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Порядок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чистки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фильтра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приведен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разделе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"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Уход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кондиционером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".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3"/>
        <w:ind w:left="0" w:right="102" w:firstLine="0"/>
        <w:jc w:val="right"/>
        <w:rPr>
          <w:rFonts w:ascii="Calibri" w:hAnsi="Calibri" w:cs="Calibri" w:eastAsia="Calibri"/>
          <w:sz w:val="19"/>
          <w:szCs w:val="19"/>
        </w:rPr>
      </w:pPr>
      <w:r>
        <w:rPr/>
        <w:pict>
          <v:group style="position:absolute;margin-left:544.742004pt;margin-top:6.037721pt;width:3.805pt;height:6.246pt;mso-position-horizontal-relative:page;mso-position-vertical-relative:paragraph;z-index:-8500" coordorigin="10895,121" coordsize="76,125">
            <v:shape style="position:absolute;left:10895;top:121;width:76;height:125" coordorigin="10895,121" coordsize="76,125" path="m10971,209l10971,215,10970,220,10968,224,10966,229,10963,233,10960,236,10956,239,10951,241,10946,243,10941,245,10935,246,10928,246,10924,246,10920,245,10917,245,10913,244,10910,243,10907,242,10905,242,10902,241,10901,240,10899,239,10898,238,10897,237,10897,237,10896,237,10896,236,10896,236,10896,235,10895,234,10895,234,10895,233,10895,232,10895,231,10895,230,10895,229,10895,227,10898,223,10898,223,10899,223,10901,224,10903,225,10905,227,10907,228,10910,229,10913,230,10917,231,10920,232,10924,232,10929,232,10933,232,10936,232,10940,231,10943,230,10946,228,10954,211,10954,207,10936,190,10932,189,10928,188,10923,188,10911,188,10911,188,10910,188,10910,188,10909,188,10909,187,10908,187,10908,186,10908,186,10908,185,10907,184,10907,183,10907,182,10907,180,10907,179,10907,179,10908,178,10911,175,10921,175,10926,175,10929,175,10946,162,10947,159,10948,156,10948,153,10948,150,10943,140,10941,138,10928,134,10925,134,10903,144,10901,144,10901,144,10900,144,10900,144,10900,144,10899,144,10899,144,10899,143,10899,143,10898,142,10898,141,10898,141,10898,139,10898,138,10898,137,10898,136,10898,135,10898,135,10898,134,10899,134,10899,133,10899,133,10899,132,10900,132,10900,131,10931,121,10937,121,10965,151,10965,154,10965,158,10964,161,10963,165,10952,176,10949,178,10946,179,10943,180,10971,205,10971,209xe" filled="f" stroked="t" strokeweight=".8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3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right"/>
        <w:rPr>
          <w:rFonts w:ascii="Calibri" w:hAnsi="Calibri" w:cs="Calibri" w:eastAsia="Calibri"/>
          <w:sz w:val="19"/>
          <w:szCs w:val="19"/>
        </w:rPr>
        <w:sectPr>
          <w:pgSz w:w="11906" w:h="16840"/>
          <w:pgMar w:top="1040" w:bottom="280" w:left="780" w:right="820"/>
        </w:sectPr>
      </w:pPr>
    </w:p>
    <w:p>
      <w:pPr>
        <w:spacing w:line="600" w:lineRule="exact"/>
        <w:ind w:left="1448" w:right="0" w:firstLine="0"/>
        <w:jc w:val="left"/>
        <w:rPr>
          <w:rFonts w:ascii="Calibri" w:hAnsi="Calibri" w:cs="Calibri" w:eastAsia="Calibri"/>
          <w:sz w:val="50"/>
          <w:szCs w:val="50"/>
        </w:rPr>
      </w:pPr>
      <w:r>
        <w:rPr/>
        <w:pict>
          <v:group style="position:absolute;margin-left:517.474670pt;margin-top:730.169495pt;width:5.148pt;height:7.054pt;mso-position-horizontal-relative:page;mso-position-vertical-relative:page;z-index:-8496" coordorigin="10349,14603" coordsize="103,141">
            <v:group style="position:absolute;left:10357;top:14611;width:87;height:125" coordorigin="10357,14611" coordsize="87,125">
              <v:shape style="position:absolute;left:10357;top:14611;width:87;height:125" coordorigin="10357,14611" coordsize="87,125" path="m10444,14701l10442,14708,10441,14708,10427,14708,10427,14734,10427,14734,10427,14735,10427,14735,10427,14735,10426,14736,10425,14736,10425,14736,10424,14736,10423,14736,10422,14736,10421,14736,10419,14736,10418,14736,10416,14736,10415,14736,10414,14736,10413,14736,10413,14736,10412,14736,10412,14735,10412,14735,10411,14735,10411,14734,10411,14734,10411,14708,10362,14708,10361,14708,10360,14708,10360,14707,10359,14707,10359,14707,10359,14706,10358,14706,10358,14705,10358,14704,10358,14703,10357,14702,10358,14700,10357,14699,10357,14698,10358,14697,10358,14696,10358,14695,10358,14694,10358,14694,10358,14693,10359,14692,10359,14691,10359,14691,10360,14690,10403,14614,10403,14614,10404,14614,10404,14613,10405,14613,10406,14612,10407,14612,10407,14612,10409,14612,10410,14612,10411,14612,10413,14611,10415,14611,10417,14611,10425,14613,10426,14613,10426,14613,10427,14614,10427,14614,10427,14615,10427,14694,10441,14694,10442,14694,10443,14695,10443,14696,10444,14697,10444,14698,10444,14701xe" filled="f" stroked="t" strokeweight=".8pt" strokecolor="#000000">
                <v:path arrowok="t"/>
              </v:shape>
            </v:group>
            <v:group style="position:absolute;left:10372;top:14626;width:39;height:68" coordorigin="10372,14626" coordsize="39,68">
              <v:shape style="position:absolute;left:10372;top:14626;width:39;height:68" coordorigin="10372,14626" coordsize="39,68" path="m10411,14626l10411,14626,10372,14694,10411,14694,10411,14626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.888959pt;margin-top:25.389114pt;width:559.64788pt;height:45.109pt;mso-position-horizontal-relative:page;mso-position-vertical-relative:page;z-index:-8495" coordorigin="318,508" coordsize="11193,902">
            <v:group style="position:absolute;left:319;top:509;width:11191;height:900" coordorigin="319,509" coordsize="11191,900">
              <v:shape style="position:absolute;left:319;top:509;width:11191;height:900" coordorigin="319,509" coordsize="11191,900" path="m11291,509l536,509,458,519,392,545,344,584,319,651,319,1267,321,1285,358,1348,413,1383,483,1404,537,1409,11292,1409,11371,1399,11437,1373,11484,1333,11509,1267,11510,651,11508,633,11470,570,11416,534,11345,513,11291,509xe" filled="t" fillcolor="#E9E8E8" stroked="f">
                <v:path arrowok="t"/>
                <v:fill type="solid"/>
              </v:shape>
            </v:group>
            <v:group style="position:absolute;left:2192;top:806;width:272;height:321" coordorigin="2192,806" coordsize="272,321">
              <v:shape style="position:absolute;left:2192;top:806;width:272;height:321" coordorigin="2192,806" coordsize="272,321" path="m2368,1036l2337,1095,2282,1127,2271,1127,2267,1127,2239,1121,2237,1120,2235,1119,2233,1118,2232,1117,2231,1116,2231,1115,2230,1114,2230,1113,2229,1111,2229,1110,2228,1108,2228,1105,2228,1103,2228,1100,2228,1096,2228,1090,2229,1086,2230,1083,2231,1080,2233,1079,2236,1079,2237,1079,2239,1079,2241,1080,2242,1081,2245,1082,2247,1084,2250,1085,2253,1086,2257,1087,2260,1088,2265,1089,2270,1089,2274,1089,2278,1088,2315,1048,2195,822,2194,819,2193,816,2192,814,2192,812,2193,811,2194,809,2196,808,2198,807,2201,807,2205,807,2209,806,2214,806,2219,806,2241,816,2301,931,2311,949,2320,967,2329,985,2337,1003,2339,1004,2368,931,2417,814,2431,807,2434,807,2438,806,2443,806,2448,806,2464,813,2464,815,2464,817,2463,819,2368,1036xe" filled="f" stroked="t" strokeweight="2.037pt" strokecolor="#000000">
                <v:path arrowok="t"/>
              </v:shape>
            </v:group>
            <v:group style="position:absolute;left:2492;top:887;width:184;height:241" coordorigin="2492,887" coordsize="184,241">
              <v:shape style="position:absolute;left:2492;top:887;width:184;height:241" coordorigin="2492,887" coordsize="184,241" path="m2676,1084l2669,1105,2667,1107,2663,1109,2658,1112,2653,1115,2647,1118,2641,1120,2634,1123,2596,1128,2575,1127,2509,1084,2492,1027,2493,999,2507,940,2571,891,2608,887,2616,888,2658,902,2662,904,2666,907,2668,909,2670,911,2671,912,2675,927,2675,930,2675,936,2674,941,2673,943,2671,946,2669,947,2667,947,2665,947,2662,946,2658,943,2655,940,2600,921,2579,924,2538,989,2537,1018,2539,1035,2544,1056,2548,1065,2553,1072,2559,1079,2566,1085,2574,1088,2582,1092,2591,1093,2601,1093,2611,1093,2620,1092,2627,1089,2635,1086,2641,1083,2647,1079,2652,1076,2657,1073,2661,1070,2664,1067,2667,1065,2669,1065,2670,1065,2676,1081,2676,1084xe" filled="f" stroked="t" strokeweight="2.037pt" strokecolor="#000000">
                <v:path arrowok="t"/>
              </v:shape>
            </v:group>
            <v:group style="position:absolute;left:2696;top:891;width:201;height:233" coordorigin="2696,891" coordsize="201,233">
              <v:shape style="position:absolute;left:2696;top:891;width:201;height:233" coordorigin="2696,891" coordsize="201,233" path="m2897,910l2890,928,2888,928,2818,928,2818,1117,2818,1119,2818,1120,2817,1121,2817,1122,2807,1124,2805,1125,2801,1125,2797,1125,2793,1125,2789,1125,2786,1124,2784,1124,2776,1121,2776,1120,2775,1119,2775,1117,2775,928,2705,928,2704,928,2703,928,2702,927,2700,926,2699,925,2699,924,2698,922,2698,920,2697,918,2697,916,2696,913,2696,910,2696,907,2697,904,2697,902,2698,900,2698,898,2699,896,2700,895,2701,893,2702,893,2703,892,2704,892,2705,891,2888,891,2897,907,2897,910xe" filled="f" stroked="t" strokeweight="2.037pt" strokecolor="#000000">
                <v:path arrowok="t"/>
              </v:shape>
            </v:group>
            <v:group style="position:absolute;left:2924;top:887;width:192;height:241" coordorigin="2924,887" coordsize="192,241">
              <v:shape style="position:absolute;left:2924;top:887;width:192;height:241" coordorigin="2924,887" coordsize="192,241" path="m3115,1118l3102,1125,3097,1125,3092,1125,3078,1120,3079,1118,3079,1096,3063,1109,3046,1119,3026,1126,3007,1128,2992,1128,2946,1111,2939,1105,2933,1098,2929,1090,2925,1081,2924,1072,2924,1061,2924,1049,2926,1038,2932,1029,2937,1020,2945,1012,2955,1006,2965,1000,3030,988,3073,988,3073,971,3073,963,3072,955,3019,920,3009,920,2953,939,2949,941,2946,942,2944,942,2942,942,2937,938,2936,937,2936,935,2935,933,2935,931,2935,929,2935,927,2935,923,2935,919,2936,917,2936,915,2938,913,2940,910,2943,908,3005,888,3014,887,3023,887,3087,901,3115,956,3115,970,3115,1118xe" filled="f" stroked="t" strokeweight="2.037pt" strokecolor="#000000">
                <v:path arrowok="t"/>
              </v:shape>
            </v:group>
            <v:group style="position:absolute;left:2967;top:1017;width:105;height:79" coordorigin="2967,1017" coordsize="105,79">
              <v:shape style="position:absolute;left:2967;top:1017;width:105;height:79" coordorigin="2967,1017" coordsize="105,79" path="m3073,1017l3036,1017,3024,1017,3014,1018,3006,1020,2997,1022,2990,1025,2984,1028,2978,1032,2974,1036,2971,1042,2969,1047,2967,1053,2967,1059,2967,1071,2971,1080,2979,1086,2987,1093,2997,1097,3011,1097,3022,1097,3073,1064,3073,1017xe" filled="f" stroked="t" strokeweight="2.037pt" strokecolor="#000000">
                <v:path arrowok="t"/>
              </v:shape>
              <v:shape style="position:absolute;left:3173;top:867;width:1284;height:282" type="#_x0000_t75">
                <v:imagedata r:id="rId21" o:title=""/>
              </v:shape>
            </v:group>
            <v:group style="position:absolute;left:4635;top:890;width:208;height:235" coordorigin="4635,890" coordsize="208,235">
              <v:shape style="position:absolute;left:4635;top:890;width:208;height:235" coordorigin="4635,890" coordsize="208,235" path="m4844,1118l4844,1119,4843,1120,4842,1121,4842,1122,4826,1125,4822,1125,4818,1125,4815,1125,4812,1124,4809,1124,4801,1121,4801,1120,4800,1119,4800,1118,4800,991,4800,985,4801,979,4801,972,4801,965,4802,959,4802,952,4798,959,4794,965,4789,972,4784,978,4779,984,4775,990,4675,1118,4674,1119,4673,1120,4672,1121,4671,1122,4663,1124,4661,1125,4658,1125,4655,1125,4651,1125,4640,1123,4638,1123,4637,1122,4636,1121,4636,1120,4635,1119,4636,1118,4636,898,4635,896,4636,895,4636,895,4637,894,4638,893,4640,892,4641,891,4657,890,4665,890,4678,898,4678,1025,4677,1062,4680,1056,4685,1050,4689,1044,4693,1038,4697,1032,4702,1027,4802,898,4803,896,4804,895,4805,894,4807,893,4824,890,4828,890,4843,895,4843,895,4844,897,4844,898,4844,1118xe" filled="f" stroked="t" strokeweight="2.037pt" strokecolor="#000000">
                <v:path arrowok="t"/>
              </v:shape>
            </v:group>
            <v:group style="position:absolute;left:5044;top:891;width:197;height:233" coordorigin="5044,891" coordsize="197,233">
              <v:shape style="position:absolute;left:5044;top:891;width:197;height:233" coordorigin="5044,891" coordsize="197,233" path="m5241,1117l5241,1119,5241,1120,5240,1121,5239,1122,5224,1125,5220,1125,5215,1125,5212,1125,5209,1124,5206,1124,5199,1121,5198,1120,5198,1119,5198,1117,5198,926,5087,926,5087,1117,5086,1119,5086,1120,5085,1121,5085,1122,5069,1125,5065,1125,5061,1125,5057,1125,5055,1124,5052,1124,5050,1124,5048,1123,5046,1122,5045,1122,5045,1121,5044,1120,5044,1119,5044,1117,5044,906,5044,901,5045,897,5047,895,5049,893,5053,892,5057,891,5228,891,5241,906,5241,1117xe" filled="f" stroked="t" strokeweight="2.037pt" strokecolor="#000000">
                <v:path arrowok="t"/>
              </v:shape>
            </v:group>
            <v:group style="position:absolute;left:5305;top:887;width:234;height:241" coordorigin="5305,887" coordsize="234,241">
              <v:shape style="position:absolute;left:5305;top:887;width:234;height:241" coordorigin="5305,887" coordsize="234,241" path="m5538,1005l5525,1068,5484,1113,5425,1128,5401,1127,5342,1105,5309,1048,5305,1012,5306,990,5327,931,5381,894,5418,887,5441,888,5501,910,5534,967,5538,1005xe" filled="f" stroked="t" strokeweight="2.037pt" strokecolor="#000000">
                <v:path arrowok="t"/>
              </v:shape>
            </v:group>
            <v:group style="position:absolute;left:5349;top:921;width:145;height:174" coordorigin="5349,921" coordsize="145,174">
              <v:shape style="position:absolute;left:5349;top:921;width:145;height:174" coordorigin="5349,921" coordsize="145,174" path="m5494,1008l5479,946,5422,921,5409,921,5356,962,5353,972,5350,983,5349,994,5349,1007,5349,1019,5350,1030,5353,1041,5355,1051,5359,1061,5364,1069,5370,1076,5377,1083,5387,1087,5396,1092,5407,1094,5421,1094,5434,1094,5445,1092,5454,1088,5463,1084,5494,1021,5494,1008xe" filled="f" stroked="t" strokeweight="2.037pt" strokecolor="#000000">
                <v:path arrowok="t"/>
              </v:shape>
            </v:group>
            <v:group style="position:absolute;left:5568;top:891;width:283;height:312" coordorigin="5568,891" coordsize="283,312">
              <v:shape style="position:absolute;left:5568;top:891;width:283;height:312" coordorigin="5568,891" coordsize="283,312" path="m5604,1197l5586,1203,5583,1203,5569,1200,5568,1199,5568,1198,5568,1197,5568,1099,5578,1089,5595,1089,5601,1082,5607,1074,5612,1064,5618,1055,5638,992,5649,931,5652,903,5653,901,5653,900,5654,898,5655,896,5665,891,5795,891,5809,906,5809,1089,5841,1089,5851,1099,5851,1197,5833,1203,5829,1203,5816,1200,5815,1199,5815,1198,5815,1197,5815,1123,5604,1123,5604,1197xe" filled="f" stroked="t" strokeweight="2.037pt" strokecolor="#000000">
                <v:path arrowok="t"/>
              </v:shape>
            </v:group>
            <v:group style="position:absolute;left:5639;top:925;width:127;height:165" coordorigin="5639,925" coordsize="127,165">
              <v:shape style="position:absolute;left:5639;top:925;width:127;height:165" coordorigin="5639,925" coordsize="127,165" path="m5765,925l5691,925,5688,947,5685,967,5671,1027,5644,1083,5639,1089,5765,1089,5765,925xe" filled="f" stroked="t" strokeweight="2.037pt" strokecolor="#000000">
                <v:path arrowok="t"/>
              </v:shape>
            </v:group>
            <v:group style="position:absolute;left:5899;top:891;width:139;height:233" coordorigin="5899,891" coordsize="139,233">
              <v:shape style="position:absolute;left:5899;top:891;width:139;height:233" coordorigin="5899,891" coordsize="139,233" path="m6038,910l6033,927,6032,927,6031,928,6030,928,5941,928,5941,1117,5941,1119,5924,1125,5920,1125,5916,1125,5912,1125,5910,1124,5907,1124,5904,1124,5903,1123,5901,1122,5900,1122,5900,1121,5899,1120,5899,1119,5899,1117,5899,906,5899,901,5900,897,5902,895,5904,893,5908,892,5912,891,6030,891,6038,907,6038,910xe" filled="f" stroked="t" strokeweight="2.037pt" strokecolor="#000000">
                <v:path arrowok="t"/>
              </v:shape>
            </v:group>
            <v:group style="position:absolute;left:6066;top:887;width:234;height:241" coordorigin="6066,887" coordsize="234,241">
              <v:shape style="position:absolute;left:6066;top:887;width:234;height:241" coordorigin="6066,887" coordsize="234,241" path="m6300,1005l6286,1068,6245,1113,6186,1128,6162,1127,6103,1105,6071,1048,6066,1012,6067,990,6088,931,6143,894,6179,887,6203,888,6262,910,6295,967,6300,1005xe" filled="f" stroked="t" strokeweight="2.037pt" strokecolor="#000000">
                <v:path arrowok="t"/>
              </v:shape>
            </v:group>
            <v:group style="position:absolute;left:6110;top:921;width:145;height:174" coordorigin="6110,921" coordsize="145,174">
              <v:shape style="position:absolute;left:6110;top:921;width:145;height:174" coordorigin="6110,921" coordsize="145,174" path="m6255,1008l6240,946,6184,921,6171,921,6118,962,6115,972,6112,983,6110,994,6111,1007,6110,1019,6112,1030,6114,1041,6116,1051,6120,1061,6126,1069,6131,1076,6139,1083,6148,1087,6157,1092,6169,1094,6183,1094,6195,1094,6206,1092,6215,1088,6225,1084,6255,1021,6255,1008xe" filled="f" stroked="t" strokeweight="2.037pt" strokecolor="#000000">
                <v:path arrowok="t"/>
              </v:shape>
              <v:shape style="position:absolute;left:6305;top:867;width:1242;height:282" type="#_x0000_t75">
                <v:imagedata r:id="rId22" o:title=""/>
              </v:shape>
            </v:group>
            <v:group style="position:absolute;left:7726;top:890;width:191;height:235" coordorigin="7726,890" coordsize="191,235">
              <v:shape style="position:absolute;left:7726;top:890;width:191;height:235" coordorigin="7726,890" coordsize="191,235" path="m7916,1119l7916,1120,7916,1121,7915,1122,7915,1122,7914,1123,7912,1123,7910,1124,7908,1124,7905,1124,7903,1125,7899,1125,7895,1125,7890,1125,7886,1125,7883,1124,7880,1124,7872,1121,7871,1120,7870,1119,7870,1118,7845,1061,7807,1022,7801,1021,7794,1020,7787,1020,7769,1020,7769,1119,7768,1120,7751,1125,7747,1125,7743,1125,7740,1125,7737,1124,7735,1124,7732,1124,7731,1123,7729,1123,7727,1122,7727,1121,7726,1120,7726,1120,7726,1119,7726,896,7747,890,7751,890,7769,896,7769,988,7787,988,7793,988,7799,987,7805,986,7810,985,7841,948,7863,898,7864,897,7864,895,7865,895,7866,894,7887,890,7891,890,7907,895,7907,896,7907,897,7882,954,7879,963,7875,969,7871,975,7867,981,7863,985,7859,989,7855,992,7834,1002,7834,1003,7840,1004,7845,1007,7850,1010,7856,1012,7913,1109,7914,1111,7915,1112,7915,1113,7915,1113,7915,1114,7916,1115,7916,1116,7916,1117,7916,1117,7916,1118,7916,1119,7916,1119xe" filled="f" stroked="t" strokeweight="2.037pt" strokecolor="#000000">
                <v:path arrowok="t"/>
              </v:shape>
              <v:shape style="position:absolute;left:8073;top:761;width:1076;height:471" type="#_x0000_t75">
                <v:imagedata r:id="rId23" o:title=""/>
              </v:shape>
            </v:group>
            <v:group style="position:absolute;left:9154;top:891;width:201;height:233" coordorigin="9154,891" coordsize="201,233">
              <v:shape style="position:absolute;left:9154;top:891;width:201;height:233" coordorigin="9154,891" coordsize="201,233" path="m9355,910l9353,924,9352,925,9351,926,9350,927,9349,928,9348,928,9346,928,9276,928,9276,1117,9276,1119,9276,1120,9275,1121,9274,1122,9259,1125,9254,1125,9250,1125,9247,1125,9244,1124,9241,1124,9234,1121,9233,1120,9233,1119,9233,1117,9233,928,9163,928,9162,928,9160,928,9159,927,9158,926,9157,925,9156,924,9156,922,9155,920,9155,918,9154,916,9154,913,9154,910,9154,907,9154,904,9155,902,9155,900,9156,898,9157,896,9157,895,9158,893,9159,893,9160,892,9162,892,9163,891,9346,891,9355,907,9355,910xe" filled="f" stroked="t" strokeweight="2.037pt" strokecolor="#000000">
                <v:path arrowok="t"/>
              </v:shape>
            </v:group>
            <v:group style="position:absolute;left:9381;top:888;width:215;height:240" coordorigin="9381,888" coordsize="215,240">
              <v:shape style="position:absolute;left:9381;top:888;width:215;height:240" coordorigin="9381,888" coordsize="215,240" path="m9596,998l9596,1004,9595,1009,9591,1012,9588,1014,9584,1016,9580,1016,9426,1016,9426,1028,9427,1039,9430,1049,9432,1058,9437,1067,9443,1074,9449,1081,9457,1086,9466,1090,9476,1094,9488,1095,9502,1095,9513,1095,9523,1095,9532,1093,9541,1091,9574,1080,9577,1079,9580,1079,9581,1079,9582,1079,9583,1080,9584,1080,9584,1081,9587,1094,9586,1096,9586,1098,9586,1100,9586,1101,9582,1110,9581,1111,9578,1113,9574,1115,9569,1117,9563,1119,9555,1120,9548,1122,9498,1128,9477,1127,9419,1105,9386,1050,9381,1013,9382,990,9403,930,9458,892,9477,888,9504,888,9571,916,9596,990,9596,998xe" filled="f" stroked="t" strokeweight="2.037pt" strokecolor="#000000">
                <v:path arrowok="t"/>
              </v:shape>
            </v:group>
            <v:group style="position:absolute;left:9426;top:920;width:128;height:66" coordorigin="9426,920" coordsize="128,66">
              <v:shape style="position:absolute;left:9426;top:920;width:128;height:66" coordorigin="9426,920" coordsize="128,66" path="m9553,986l9528,929,9482,920,9468,922,9431,960,9428,969,9426,977,9426,986,9553,986xe" filled="f" stroked="t" strokeweight="2.037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5"/>
          <w:sz w:val="50"/>
          <w:szCs w:val="5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5"/>
          <w:sz w:val="50"/>
          <w:szCs w:val="5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5"/>
          <w:sz w:val="50"/>
          <w:szCs w:val="5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5"/>
          <w:sz w:val="50"/>
          <w:szCs w:val="5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одготов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5"/>
          <w:sz w:val="50"/>
          <w:szCs w:val="5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5"/>
          <w:sz w:val="50"/>
          <w:szCs w:val="5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5"/>
          <w:sz w:val="50"/>
          <w:szCs w:val="5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работе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7"/>
        <w:spacing w:line="256" w:lineRule="exact" w:before="87"/>
        <w:ind w:left="114" w:right="114" w:firstLine="482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закрывайте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вентиляц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онные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етки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вставляйте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любые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друг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редм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вентиля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онные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етки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вести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травм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стать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ной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оврежд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внутреннего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друг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деталей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13" w:right="115" w:firstLine="787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Изготов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нности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чиненный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окупател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оврежд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соблюдаются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указанные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рекоменда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13" w:right="161" w:firstLine="454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разработан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професс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ональног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бытового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ользован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ользоваться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13" w:right="114" w:firstLine="72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льная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работа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онера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обеспеч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ри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соблюден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дующих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услови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tbl>
      <w:tblPr>
        <w:tblW w:w="0" w:type="auto"/>
        <w:jc w:val="left"/>
        <w:tblInd w:w="8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3" w:hRule="exact"/>
        </w:trPr>
        <w:tc>
          <w:tcPr>
            <w:tcW w:w="1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60" w:lineRule="exact" w:before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14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Охлажде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60" w:lineRule="exact" w:before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23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внутри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61" w:lineRule="auto" w:before="6"/>
              <w:ind w:left="73" w:right="314" w:hanging="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1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+18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+32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1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снар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жи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61" w:lineRule="auto" w:before="1"/>
              <w:ind w:left="74" w:right="313" w:hanging="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1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+18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+43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1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40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Обогр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3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внутри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88" w:lineRule="exact"/>
              <w:ind w:left="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5"/>
              <w:ind w:left="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+10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+27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1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50" w:lineRule="exact" w:before="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3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снар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жи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83" w:lineRule="exact"/>
              <w:ind w:left="7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5"/>
              <w:ind w:left="7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909" w:val="left" w:leader="none"/>
              </w:tabs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+24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pgSz w:w="11906" w:h="16840"/>
          <w:pgMar w:top="640" w:bottom="280" w:left="740" w:right="960"/>
        </w:sectPr>
      </w:pPr>
    </w:p>
    <w:p>
      <w:pPr>
        <w:spacing w:before="32"/>
        <w:ind w:left="167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/>
        <w:pict>
          <v:group style="position:absolute;margin-left:13.666075pt;margin-top:12.143015pt;width:560.33185pt;height:45.788pt;mso-position-horizontal-relative:page;mso-position-vertical-relative:page;z-index:-8488" coordorigin="273,243" coordsize="11207,916">
            <v:group style="position:absolute;left:281;top:251;width:11191;height:900" coordorigin="281,251" coordsize="11191,900">
              <v:shape style="position:absolute;left:281;top:251;width:11191;height:900" coordorigin="281,251" coordsize="11191,900" path="m11254,251l499,251,420,261,354,287,307,326,281,393,281,1009,283,1027,321,1090,375,1125,446,1146,500,1151,11254,1151,11333,1141,11399,1115,11447,1075,11472,1009,11472,393,11470,375,11433,312,11378,276,11307,255,11254,251xe" filled="t" fillcolor="#E8E8E8" stroked="f">
                <v:path arrowok="t"/>
                <v:fill type="solid"/>
              </v:shape>
            </v:group>
            <v:group style="position:absolute;left:3047;top:628;width:182;height:245" coordorigin="3047,628" coordsize="182,245">
              <v:shape style="position:absolute;left:3047;top:628;width:182;height:245" coordorigin="3047,628" coordsize="182,245" path="m3229,868l3212,873,3209,873,3200,872,3199,871,3198,871,3197,870,3197,869,3196,869,3197,868,3197,708,3196,704,3197,700,3197,696,3197,692,3197,688,3197,685,3197,685,3196,687,3195,689,3194,691,3192,693,3191,695,3190,697,3188,699,3187,701,3186,703,3184,706,3077,868,3074,870,3074,871,3061,873,3058,873,3050,872,3049,871,3048,871,3047,870,3047,869,3047,868,3047,867,3047,634,3060,628,3063,628,3066,628,3079,634,3079,794,3079,798,3079,801,3079,805,3079,809,3079,813,3078,816,3079,816,3081,813,3083,810,3086,805,3088,801,3091,796,3094,792,3199,634,3212,628,3214,628,3217,628,3226,630,3227,631,3229,635,3229,868xe" filled="f" stroked="t" strokeweight=".8pt" strokecolor="#000000">
                <v:path arrowok="t"/>
              </v:shape>
            </v:group>
            <v:group style="position:absolute;left:3290;top:693;width:148;height:180" coordorigin="3290,693" coordsize="148,180">
              <v:shape style="position:absolute;left:3290;top:693;width:148;height:180" coordorigin="3290,693" coordsize="148,180" path="m3438,868l3423,873,3419,873,3408,870,3407,869,3407,869,3407,868,3407,793,3321,793,3321,868,3321,869,3305,873,3302,873,3293,872,3292,871,3291,871,3291,870,3290,869,3290,869,3290,868,3290,699,3305,693,3308,693,3321,699,3321,767,3407,767,3407,699,3407,698,3407,697,3423,693,3425,693,3438,699,3438,868xe" filled="f" stroked="t" strokeweight=".8pt" strokecolor="#000000">
                <v:path arrowok="t"/>
              </v:shape>
            </v:group>
            <v:group style="position:absolute;left:3484;top:690;width:133;height:185" coordorigin="3484,690" coordsize="133,185">
              <v:shape style="position:absolute;left:3484;top:690;width:133;height:185" coordorigin="3484,690" coordsize="133,185" path="m3617,842l3617,844,3617,846,3617,847,3616,849,3591,870,3586,871,3559,876,3547,876,3536,874,3527,870,3517,866,3509,860,3503,852,3497,845,3492,835,3489,824,3485,813,3484,800,3484,785,3499,721,3551,691,3562,690,3568,691,3616,719,3616,721,3616,723,3616,728,3615,732,3614,734,3613,736,3612,736,3610,736,3608,736,3606,735,3604,733,3601,731,3569,717,3562,717,3547,717,3536,722,3528,734,3520,750,3516,770,3517,796,3519,811,3521,820,3524,827,3528,833,3532,838,3537,842,3543,845,3549,848,3555,849,3563,849,3570,849,3576,848,3582,846,3587,843,3592,841,3595,838,3599,836,3603,833,3605,831,3608,829,3610,828,3612,828,3613,828,3617,839,3617,842xe" filled="f" stroked="t" strokeweight=".8pt" strokecolor="#000000">
                <v:path arrowok="t"/>
              </v:shape>
              <v:shape style="position:absolute;left:3623;top:682;width:705;height:266" type="#_x0000_t75">
                <v:imagedata r:id="rId24" o:title=""/>
              </v:shape>
            </v:group>
            <v:group style="position:absolute;left:4361;top:693;width:174;height:241" coordorigin="4361,693" coordsize="174,241">
              <v:shape style="position:absolute;left:4361;top:693;width:174;height:241" coordorigin="4361,693" coordsize="174,241" path="m4535,930l4522,934,4517,934,4514,933,4512,933,4510,932,4509,931,4509,930,4509,872,4371,872,4367,872,4365,871,4363,869,4362,868,4361,865,4361,861,4361,699,4361,698,4361,697,4376,693,4379,693,4392,699,4392,846,4473,846,4473,699,4473,698,4473,697,4488,693,4491,693,4504,698,4504,699,4504,846,4527,846,4530,846,4532,846,4533,847,4534,848,4535,850,4535,853,4535,930xe" filled="f" stroked="t" strokeweight=".8pt" strokecolor="#000000">
                <v:path arrowok="t"/>
              </v:shape>
            </v:group>
            <v:group style="position:absolute;left:4569;top:693;width:150;height:180" coordorigin="4569,693" coordsize="150,180">
              <v:shape style="position:absolute;left:4569;top:693;width:150;height:180" coordorigin="4569,693" coordsize="150,180" path="m4719,868l4704,873,4700,873,4688,870,4688,869,4688,869,4688,868,4688,771,4688,766,4688,761,4688,756,4688,751,4689,746,4689,741,4686,746,4683,751,4680,755,4676,760,4673,765,4669,770,4598,868,4597,869,4596,870,4595,870,4594,871,4583,873,4580,873,4569,870,4569,869,4569,869,4569,868,4569,699,4569,698,4569,697,4569,696,4570,695,4571,695,4572,694,4573,694,4584,693,4590,693,4600,699,4600,796,4600,801,4599,806,4599,811,4599,816,4599,820,4598,825,4601,820,4604,816,4607,811,4610,807,4613,802,4616,798,4689,699,4690,698,4694,694,4695,694,4705,693,4708,693,4719,699,4719,868xe" filled="f" stroked="t" strokeweight=".8pt" strokecolor="#000000">
                <v:path arrowok="t"/>
              </v:shape>
            </v:group>
            <v:group style="position:absolute;left:4776;top:693;width:150;height:180" coordorigin="4776,693" coordsize="150,180">
              <v:shape style="position:absolute;left:4776;top:693;width:150;height:180" coordorigin="4776,693" coordsize="150,180" path="m4927,868l4911,873,4908,873,4896,870,4896,869,4895,869,4896,868,4896,771,4895,766,4896,761,4896,756,4896,751,4896,746,4897,741,4894,746,4891,751,4887,755,4884,760,4880,765,4877,770,4805,868,4804,869,4804,870,4803,870,4790,873,4788,873,4777,870,4777,869,4776,869,4776,868,4776,699,4780,694,4781,694,4792,693,4798,693,4807,699,4807,796,4807,801,4807,806,4807,811,4807,816,4806,820,4806,825,4809,820,4812,816,4815,811,4818,807,4821,802,4824,798,4897,699,4913,693,4915,693,4927,699,4927,868xe" filled="f" stroked="t" strokeweight=".8pt" strokecolor="#000000">
                <v:path arrowok="t"/>
              </v:shape>
            </v:group>
            <v:group style="position:absolute;left:5071;top:694;width:143;height:179" coordorigin="5071,694" coordsize="143,179">
              <v:shape style="position:absolute;left:5071;top:694;width:143;height:179" coordorigin="5071,694" coordsize="143,179" path="m5214,868l5198,873,5195,873,5186,872,5185,871,5184,871,5183,870,5183,869,5183,869,5183,868,5183,720,5102,720,5102,868,5102,869,5102,869,5101,870,5101,871,5087,873,5084,873,5074,872,5073,871,5072,871,5072,870,5071,869,5071,869,5071,868,5071,705,5081,694,5204,694,5214,705,5214,868xe" filled="f" stroked="t" strokeweight=".8pt" strokecolor="#000000">
                <v:path arrowok="t"/>
              </v:shape>
            </v:group>
            <v:group style="position:absolute;left:5260;top:690;width:169;height:185" coordorigin="5260,690" coordsize="169,185">
              <v:shape style="position:absolute;left:5260;top:690;width:169;height:185" coordorigin="5260,690" coordsize="169,185" path="m5428,781l5428,795,5427,808,5391,864,5380,869,5369,873,5356,876,5342,876,5328,876,5316,874,5306,870,5296,865,5287,859,5280,852,5273,844,5268,834,5265,823,5261,812,5260,799,5260,785,5260,771,5261,758,5265,747,5269,735,5274,725,5281,717,5288,708,5297,702,5308,697,5319,693,5331,690,5346,690,5360,690,5415,723,5428,767,5428,781xe" filled="f" stroked="t" strokeweight=".8pt" strokecolor="#000000">
                <v:path arrowok="t"/>
              </v:shape>
            </v:group>
            <v:group style="position:absolute;left:5292;top:716;width:105;height:134" coordorigin="5292,716" coordsize="105,134">
              <v:shape style="position:absolute;left:5292;top:716;width:105;height:134" coordorigin="5292,716" coordsize="105,134" path="m5396,783l5376,725,5345,716,5335,716,5304,735,5300,741,5297,748,5295,756,5293,764,5292,773,5292,783,5292,792,5292,801,5294,809,5296,817,5299,824,5303,830,5307,836,5312,841,5319,844,5325,848,5334,850,5344,850,5353,850,5361,848,5367,845,5374,842,5396,793,5396,783xe" filled="f" stroked="t" strokeweight=".8pt" strokecolor="#000000">
                <v:path arrowok="t"/>
              </v:shape>
            </v:group>
            <v:group style="position:absolute;left:5534;top:694;width:145;height:179" coordorigin="5534,694" coordsize="145,179">
              <v:shape style="position:absolute;left:5534;top:694;width:145;height:179" coordorigin="5534,694" coordsize="145,179" path="m5679,708l5675,721,5675,722,5674,722,5673,722,5622,722,5622,868,5622,869,5606,873,5603,873,5594,872,5593,871,5592,871,5592,870,5591,869,5591,869,5591,868,5591,722,5541,722,5539,722,5539,722,5538,721,5537,721,5536,720,5534,710,5534,708,5534,706,5536,697,5536,696,5537,695,5538,695,5539,694,5539,694,5541,694,5673,694,5679,706,5679,708xe" filled="f" stroked="t" strokeweight=".8pt" strokecolor="#000000">
                <v:path arrowok="t"/>
              </v:shape>
            </v:group>
            <v:group style="position:absolute;left:5698;top:690;width:155;height:185" coordorigin="5698,690" coordsize="155,185">
              <v:shape style="position:absolute;left:5698;top:690;width:155;height:185" coordorigin="5698,690" coordsize="155,185" path="m5853,776l5844,789,5841,789,5730,789,5730,799,5731,807,5733,815,5735,822,5738,829,5743,834,5747,839,5753,844,5760,846,5767,849,5775,851,5785,851,5793,851,5801,850,5807,849,5813,847,5835,840,5838,839,5840,838,5841,838,5842,838,5846,850,5846,852,5843,862,5842,863,5840,864,5837,865,5834,867,5829,869,5824,870,5818,871,5783,876,5769,876,5756,874,5746,870,5736,866,5727,860,5720,853,5713,845,5707,836,5704,824,5700,806,5698,784,5700,763,5704,745,5708,733,5713,723,5720,715,5727,707,5736,701,5746,697,5756,693,5767,690,5779,690,5792,690,5846,730,5853,770,5853,776xe" filled="f" stroked="t" strokeweight=".8pt" strokecolor="#000000">
                <v:path arrowok="t"/>
              </v:shape>
            </v:group>
            <v:group style="position:absolute;left:5730;top:715;width:92;height:52" coordorigin="5730,715" coordsize="92,52">
              <v:shape style="position:absolute;left:5730;top:715;width:92;height:52" coordorigin="5730,715" coordsize="92,52" path="m5822,767l5778,715,5770,715,5734,747,5732,753,5730,760,5730,767,5822,767xe" filled="f" stroked="t" strokeweight=".8pt" strokecolor="#000000">
                <v:path arrowok="t"/>
              </v:shape>
            </v:group>
            <v:group style="position:absolute;left:5880;top:693;width:150;height:180" coordorigin="5880,693" coordsize="150,180">
              <v:shape style="position:absolute;left:5880;top:693;width:150;height:180" coordorigin="5880,693" coordsize="150,180" path="m6029,864l6030,866,6030,867,6030,868,6030,870,6013,873,6010,873,5999,872,5998,872,5997,871,5996,870,5996,870,5995,869,5994,868,5954,801,5914,868,5913,869,5913,870,5912,870,5911,871,5910,872,5909,872,5908,873,5895,873,5892,873,5881,871,5880,871,5880,870,5880,868,5880,867,5880,866,5882,864,5934,782,5884,702,5883,701,5883,699,5883,698,5883,697,5883,696,5884,695,5886,694,5887,694,5890,693,5892,693,5896,693,5900,693,5903,693,5917,696,5917,697,5918,698,5956,761,5995,698,6012,693,6016,693,6028,696,6028,698,6028,699,6027,701,6026,702,5976,781,6029,864xe" filled="f" stroked="t" strokeweight=".8pt" strokecolor="#000000">
                <v:path arrowok="t"/>
              </v:shape>
              <v:shape style="position:absolute;left:6059;top:682;width:752;height:201" type="#_x0000_t75">
                <v:imagedata r:id="rId25" o:title=""/>
              </v:shape>
              <v:shape style="position:absolute;left:6921;top:601;width:740;height:282" type="#_x0000_t75">
                <v:imagedata r:id="rId26" o:title=""/>
              </v:shape>
            </v:group>
            <v:group style="position:absolute;left:7698;top:694;width:143;height:179" coordorigin="7698,694" coordsize="143,179">
              <v:shape style="position:absolute;left:7698;top:694;width:143;height:179" coordorigin="7698,694" coordsize="143,179" path="m7841,868l7826,873,7822,873,7813,872,7812,871,7811,871,7811,870,7810,869,7810,869,7810,868,7810,720,7729,720,7729,868,7729,869,7714,873,7711,873,7702,872,7700,871,7700,871,7699,870,7699,869,7698,869,7698,868,7698,705,7698,701,7699,698,7701,697,7703,695,7705,694,7708,694,7832,694,7841,705,7841,868xe" filled="f" stroked="t" strokeweight=".8pt" strokecolor="#000000">
                <v:path arrowok="t"/>
              </v:shape>
            </v:group>
            <v:group style="position:absolute;left:7887;top:690;width:139;height:185" coordorigin="7887,690" coordsize="139,185">
              <v:shape style="position:absolute;left:7887;top:690;width:139;height:185" coordorigin="7887,690" coordsize="139,185" path="m8026,868l8026,869,8025,870,8024,871,8023,872,8013,873,8009,873,8000,871,8000,870,7999,869,7999,868,7999,851,7992,859,7984,865,7975,869,7965,874,7956,876,7946,876,7937,876,7929,875,7922,872,7914,870,7908,867,7903,862,7898,858,7894,853,7891,846,7889,840,7887,833,7887,824,7887,815,7889,807,7893,800,7897,793,7959,768,7972,768,7995,768,7995,755,7956,715,7949,716,7905,732,7903,733,7902,733,7901,733,7900,733,7899,732,7898,732,7898,731,7897,730,7896,729,7896,728,7896,726,7896,725,7895,723,7895,721,7895,718,7896,715,7896,714,7896,712,7898,710,7953,690,7959,690,7971,690,8022,726,8026,754,8026,868xe" filled="f" stroked="t" strokeweight=".8pt" strokecolor="#000000">
                <v:path arrowok="t"/>
              </v:shape>
            </v:group>
            <v:group style="position:absolute;left:7919;top:791;width:76;height:61" coordorigin="7919,791" coordsize="76,61">
              <v:shape style="position:absolute;left:7919;top:791;width:76;height:61" coordorigin="7919,791" coordsize="76,61" path="m7995,791l7969,791,7960,791,7953,791,7919,818,7919,823,7919,832,7922,839,7927,844,7933,849,7941,852,7951,852,7959,852,7966,850,7973,845,7980,841,7987,835,7995,826,7995,791xe" filled="f" stroked="t" strokeweight=".8pt" strokecolor="#000000">
                <v:path arrowok="t"/>
              </v:shape>
            </v:group>
            <v:group style="position:absolute;left:8071;top:690;width:133;height:185" coordorigin="8071,690" coordsize="133,185">
              <v:shape style="position:absolute;left:8071;top:690;width:133;height:185" coordorigin="8071,690" coordsize="133,185" path="m8204,842l8204,844,8204,846,8204,847,8203,849,8178,870,8173,871,8146,876,8134,876,8123,874,8114,870,8104,866,8096,860,8090,852,8084,845,8079,835,8076,824,8072,813,8071,800,8071,785,8086,721,8138,691,8149,690,8155,691,8203,719,8203,721,8203,723,8199,736,8197,736,8195,736,8193,735,8191,733,8188,731,8156,717,8149,717,8134,717,8123,722,8115,734,8107,750,8103,770,8104,796,8106,811,8108,820,8111,827,8115,833,8119,838,8124,842,8130,845,8136,848,8142,849,8150,849,8157,849,8163,848,8169,846,8174,843,8179,841,8182,838,8186,836,8190,833,8192,831,8195,829,8197,828,8199,828,8200,828,8204,839,8204,842xe" filled="f" stroked="t" strokeweight=".8pt" strokecolor="#000000">
                <v:path arrowok="t"/>
              </v:shape>
            </v:group>
            <v:group style="position:absolute;left:8245;top:693;width:148;height:180" coordorigin="8245,693" coordsize="148,180">
              <v:shape style="position:absolute;left:8245;top:693;width:148;height:180" coordorigin="8245,693" coordsize="148,180" path="m8393,868l8378,873,8375,873,8363,870,8362,869,8362,869,8362,868,8362,793,8276,793,8276,868,8276,869,8261,873,8258,873,8248,872,8247,871,8246,871,8246,870,8245,869,8245,869,8245,868,8245,699,8261,693,8264,693,8276,699,8276,767,8362,767,8362,699,8362,698,8362,697,8378,693,8381,693,8393,699,8393,868xe" filled="f" stroked="t" strokeweight=".8pt" strokecolor="#000000">
                <v:path arrowok="t"/>
              </v:shape>
            </v:group>
            <v:group style="position:absolute;left:8439;top:690;width:169;height:185" coordorigin="8439,690" coordsize="169,185">
              <v:shape style="position:absolute;left:8439;top:690;width:169;height:185" coordorigin="8439,690" coordsize="169,185" path="m8608,781l8608,795,8606,808,8570,864,8559,869,8548,873,8536,876,8521,876,8508,876,8495,874,8485,870,8475,865,8466,859,8459,852,8452,844,8447,834,8444,823,8441,812,8439,799,8439,785,8439,771,8441,758,8444,747,8448,735,8453,725,8460,717,8468,708,8476,702,8487,697,8498,693,8511,690,8525,690,8539,690,8594,723,8608,767,8608,781xe" filled="f" stroked="t" strokeweight=".8pt" strokecolor="#000000">
                <v:path arrowok="t"/>
              </v:shape>
            </v:group>
            <v:group style="position:absolute;left:8471;top:716;width:105;height:134" coordorigin="8471,716" coordsize="105,134">
              <v:shape style="position:absolute;left:8471;top:716;width:105;height:134" coordorigin="8471,716" coordsize="105,134" path="m8576,783l8555,725,8524,716,8515,716,8484,735,8479,741,8476,748,8474,756,8472,764,8471,773,8471,783,8471,792,8472,801,8474,809,8475,817,8478,824,8482,830,8486,836,8491,841,8498,844,8505,848,8513,850,8523,850,8532,850,8540,848,8547,845,8553,842,8576,793,8576,783xe" filled="f" stroked="t" strokeweight=".8pt" strokecolor="#000000">
                <v:path arrowok="t"/>
              </v:shape>
            </v:group>
            <v:group style="position:absolute;left:8641;top:690;width:133;height:185" coordorigin="8641,690" coordsize="133,185">
              <v:shape style="position:absolute;left:8641;top:690;width:133;height:185" coordorigin="8641,690" coordsize="133,185" path="m8775,842l8775,844,8774,846,8774,847,8774,849,8749,870,8744,871,8717,876,8704,876,8694,874,8684,870,8675,866,8667,860,8661,852,8654,845,8650,835,8646,824,8643,813,8641,800,8641,785,8657,721,8709,691,8720,690,8725,691,8774,719,8774,721,8774,723,8770,736,8768,736,8766,736,8764,735,8761,733,8759,731,8727,717,8720,717,8705,717,8693,722,8686,734,8678,750,8674,770,8674,796,8676,811,8679,820,8682,827,8686,833,8690,838,8695,842,8701,845,8706,848,8713,849,8721,849,8728,849,8734,848,8739,846,8745,843,8763,831,8766,829,8768,828,8769,828,8770,828,8775,839,8775,842xe" filled="f" stroked="t" strokeweight=".8pt" strokecolor="#000000">
                <v:path arrowok="t"/>
              </v:shape>
            </v:group>
            <v:group style="position:absolute;left:8789;top:694;width:145;height:179" coordorigin="8789,694" coordsize="145,179">
              <v:shape style="position:absolute;left:8789;top:694;width:145;height:179" coordorigin="8789,694" coordsize="145,179" path="m8934,708l8930,721,8930,722,8929,722,8928,722,8877,722,8877,868,8877,869,8861,873,8858,873,8849,872,8848,871,8847,871,8847,870,8846,869,8846,869,8846,868,8846,722,8796,722,8794,722,8794,722,8793,721,8792,721,8791,720,8789,710,8789,708,8789,706,8791,697,8791,696,8792,695,8793,695,8794,694,8794,694,8796,694,8928,694,8934,706,8934,708xe" filled="f" stroked="t" strokeweight=".8pt" strokecolor="#000000">
                <v:path arrowok="t"/>
              </v:shape>
            </v:group>
            <v:group style="position:absolute;left:8964;top:693;width:150;height:180" coordorigin="8964,693" coordsize="150,180">
              <v:shape style="position:absolute;left:8964;top:693;width:150;height:180" coordorigin="8964,693" coordsize="150,180" path="m9115,868l9099,873,9096,873,9084,870,9084,869,9083,869,9084,868,9084,771,9083,766,9084,761,9084,756,9084,751,9084,746,9085,741,9082,746,9079,751,9075,755,9072,760,9068,765,9065,770,8993,868,8992,869,8992,870,8991,870,8990,871,8978,873,8976,873,8965,870,8965,869,8964,869,8964,868,8964,699,8964,698,8965,697,8965,696,8966,695,8966,695,8968,694,8969,694,8980,693,8986,693,8995,699,8995,796,8995,801,8995,806,8995,811,8995,816,8994,820,8994,825,8997,820,9000,816,9003,811,9006,807,9009,802,9012,798,9085,699,9086,698,9101,693,9103,693,9115,699,9115,868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Инстру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38"/>
          <w:szCs w:val="38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технике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безо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38"/>
          <w:szCs w:val="38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асности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24" w:lineRule="exact" w:before="88"/>
        <w:ind w:left="117" w:right="360" w:firstLine="657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Внимательно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изучите</w:t>
      </w:r>
      <w:r>
        <w:rPr>
          <w:b w:val="0"/>
          <w:bCs w:val="0"/>
          <w:color w:val="000001"/>
          <w:spacing w:val="1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данные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инструкции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эксплуатации</w:t>
      </w:r>
      <w:r>
        <w:rPr>
          <w:b w:val="0"/>
          <w:bCs w:val="0"/>
          <w:color w:val="000001"/>
          <w:spacing w:val="1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обязательно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сохраните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эти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инструкции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для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дальнейшего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использования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 w:firstLine="658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подключается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электросети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переменного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электропитания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должен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быть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подключен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через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защитный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автомат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 w:firstLine="672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источник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питания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отдельной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проводкой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предназначенный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только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для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776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Прокладка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заземления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отдельным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проводом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допускается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778" w:right="0"/>
        <w:jc w:val="left"/>
      </w:pP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результате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отклонений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электрического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напряжения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возможен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выход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строя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его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деталей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830" w:right="0"/>
        <w:jc w:val="left"/>
      </w:pPr>
      <w:r>
        <w:rPr>
          <w:b w:val="0"/>
          <w:bCs w:val="0"/>
          <w:color w:val="000001"/>
          <w:spacing w:val="0"/>
          <w:w w:val="100"/>
        </w:rPr>
        <w:t>Если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место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установки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имеет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стабильного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электропитания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следует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установить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дополнительно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автоматический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регулятор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напряжения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подходящей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мощностью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586" w:right="0"/>
        <w:jc w:val="left"/>
      </w:pPr>
      <w:r>
        <w:rPr>
          <w:b w:val="0"/>
          <w:bCs w:val="0"/>
          <w:color w:val="000001"/>
          <w:spacing w:val="0"/>
          <w:w w:val="100"/>
        </w:rPr>
        <w:t>Ремонт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обслуживание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требующие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соблюдения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особых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мер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безопасности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специальной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подготовки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должны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выполняться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только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квалифицированными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специалистами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812" w:right="0"/>
        <w:jc w:val="left"/>
      </w:pPr>
      <w:r>
        <w:rPr>
          <w:b w:val="0"/>
          <w:bCs w:val="0"/>
          <w:color w:val="000001"/>
          <w:spacing w:val="0"/>
          <w:w w:val="100"/>
        </w:rPr>
        <w:t>При</w:t>
      </w:r>
      <w:r>
        <w:rPr>
          <w:b w:val="0"/>
          <w:bCs w:val="0"/>
          <w:color w:val="000001"/>
          <w:spacing w:val="4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вынимании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шнура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питания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розетки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держитесь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</w:t>
      </w:r>
      <w:r>
        <w:rPr>
          <w:b w:val="0"/>
          <w:bCs w:val="0"/>
          <w:color w:val="000001"/>
          <w:spacing w:val="4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штепсельную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вилку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сетевой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848" w:right="0"/>
        <w:jc w:val="left"/>
      </w:pP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случае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если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сетевой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штепсельная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вилка</w:t>
      </w:r>
      <w:r>
        <w:rPr>
          <w:b w:val="0"/>
          <w:bCs w:val="0"/>
          <w:color w:val="000001"/>
          <w:spacing w:val="2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имеют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выключите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обратитесь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сервис‐центр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для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их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замены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включайте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выключайте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помощью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сетевой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вилки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предохранители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номинальной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силы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86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случае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возникновения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странного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звука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появления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запаха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дыма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отключите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питание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обратитесь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Сервисный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центр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712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устанавливайте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местах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возможной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утечкой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воспламеняющегося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газа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паров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легковоспламеняющихся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жидкостей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масел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открывайте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переднюю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панель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время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работы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74" w:right="0"/>
        <w:jc w:val="left"/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подвергайте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людей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домашних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животных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растения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прямому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воздействию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холодного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горячего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воздуха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течение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длительного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47" w:right="0"/>
        <w:jc w:val="left"/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течение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длительного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времени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закрытом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помещении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месте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где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находятся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маленькие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дети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люди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преклонном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возрасте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позволяйте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пользоваться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кондиционером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детям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пожилым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людям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без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присмотра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89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Во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избежание</w:t>
      </w:r>
      <w:r>
        <w:rPr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поломки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сначала</w:t>
      </w:r>
      <w:r>
        <w:rPr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выключите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его</w:t>
      </w:r>
      <w:r>
        <w:rPr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менее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чем</w:t>
      </w:r>
      <w:r>
        <w:rPr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через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секунд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отсоедините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сетевую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вилку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розетки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292" w:right="0"/>
        <w:jc w:val="center"/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предпринимайте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самостоятельных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попыток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ремонта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перемещения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модификации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переустановки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коем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случае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разрешайте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детям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вставать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садиться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наружный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вставайте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сверху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кладите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него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тяжелые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предметы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92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целях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хранения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продуктов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медикаментов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картин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специального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оборудования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разведения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выращивания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чего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либо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573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устанавливайте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цветы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контейнеры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водой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верхнюю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поверхность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38" w:right="0"/>
        <w:jc w:val="left"/>
      </w:pPr>
      <w:r>
        <w:rPr>
          <w:b w:val="0"/>
          <w:bCs w:val="0"/>
          <w:color w:val="000001"/>
          <w:spacing w:val="0"/>
          <w:w w:val="100"/>
        </w:rPr>
        <w:t>После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длительного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использования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проконтролируйте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отсутствие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повреждений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подставке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</w:pP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арматуре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наружного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Если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допустить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их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падение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блока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может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вызвать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травму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38" w:right="0"/>
        <w:jc w:val="center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размещайте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внутренним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блоком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предметы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оборудование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выделяющее</w:t>
      </w:r>
      <w:r>
        <w:rPr>
          <w:b w:val="0"/>
          <w:bCs w:val="0"/>
          <w:color w:val="000001"/>
          <w:spacing w:val="2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тепло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Это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может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вызвать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деформацию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привести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сгоранию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522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прикасайтесь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кондиционеру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влажными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руками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522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выходящую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качестве</w:t>
      </w:r>
      <w:r>
        <w:rPr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питьевой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59" w:right="0"/>
        <w:jc w:val="center"/>
      </w:pPr>
      <w:r>
        <w:rPr>
          <w:b w:val="0"/>
          <w:bCs w:val="0"/>
          <w:color w:val="000001"/>
          <w:spacing w:val="0"/>
          <w:w w:val="100"/>
        </w:rPr>
        <w:t>Для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обеспечения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электрической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изоляции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время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чистки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уборки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</w:pP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распыляйте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жидкость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него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промывайте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сильным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напором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струи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</w:pPr>
      <w:r>
        <w:rPr>
          <w:b w:val="0"/>
          <w:bCs w:val="0"/>
          <w:color w:val="000001"/>
          <w:spacing w:val="0"/>
          <w:w w:val="100"/>
        </w:rPr>
        <w:t>время</w:t>
      </w:r>
      <w:r>
        <w:rPr>
          <w:b w:val="0"/>
          <w:bCs w:val="0"/>
          <w:color w:val="000001"/>
          <w:spacing w:val="3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очистки</w:t>
      </w:r>
      <w:r>
        <w:rPr>
          <w:b w:val="0"/>
          <w:bCs w:val="0"/>
          <w:color w:val="000001"/>
          <w:spacing w:val="4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внешних</w:t>
      </w:r>
      <w:r>
        <w:rPr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поверхностей</w:t>
      </w:r>
      <w:r>
        <w:rPr>
          <w:b w:val="0"/>
          <w:bCs w:val="0"/>
          <w:color w:val="000001"/>
          <w:spacing w:val="4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4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пользуйтесь</w:t>
      </w:r>
      <w:r>
        <w:rPr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слегка</w:t>
      </w:r>
      <w:r>
        <w:rPr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влажной</w:t>
      </w:r>
      <w:r>
        <w:rPr>
          <w:b w:val="0"/>
          <w:bCs w:val="0"/>
          <w:color w:val="000001"/>
          <w:spacing w:val="4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тканью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очистке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абразивные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материалы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4" w:lineRule="exact"/>
        <w:ind w:left="117" w:right="357" w:firstLine="332"/>
        <w:jc w:val="both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Демонтаж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монтаж</w:t>
      </w:r>
      <w:r>
        <w:rPr>
          <w:b w:val="0"/>
          <w:bCs w:val="0"/>
          <w:color w:val="000001"/>
          <w:spacing w:val="4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4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модификация</w:t>
      </w:r>
      <w:r>
        <w:rPr>
          <w:b w:val="0"/>
          <w:bCs w:val="0"/>
          <w:color w:val="000001"/>
          <w:spacing w:val="4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4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должны</w:t>
      </w:r>
      <w:r>
        <w:rPr>
          <w:b w:val="0"/>
          <w:bCs w:val="0"/>
          <w:color w:val="000001"/>
          <w:spacing w:val="4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осуществляться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квалифицированными</w:t>
      </w:r>
      <w:r>
        <w:rPr>
          <w:b w:val="0"/>
          <w:bCs w:val="0"/>
          <w:color w:val="000001"/>
          <w:spacing w:val="3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специалистами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Любое</w:t>
      </w:r>
      <w:r>
        <w:rPr>
          <w:b w:val="0"/>
          <w:bCs w:val="0"/>
          <w:color w:val="000001"/>
          <w:spacing w:val="3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неквалифицированное</w:t>
      </w:r>
      <w:r>
        <w:rPr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вмешательство</w:t>
      </w:r>
      <w:r>
        <w:rPr>
          <w:b w:val="0"/>
          <w:bCs w:val="0"/>
          <w:color w:val="000001"/>
          <w:spacing w:val="3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может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привести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повреждению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охлаждающих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труб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также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3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потере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свойств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причинению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вреда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здоровью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24" w:lineRule="exact"/>
        <w:ind w:left="117" w:right="357" w:firstLine="362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Ремонт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должен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осуществляться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квалифицированными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специалистами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сервисного</w:t>
      </w:r>
      <w:r>
        <w:rPr>
          <w:b w:val="0"/>
          <w:bCs w:val="0"/>
          <w:color w:val="000001"/>
          <w:spacing w:val="1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центра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24" w:lineRule="exact"/>
        <w:ind w:left="117" w:right="358" w:firstLine="413"/>
        <w:jc w:val="left"/>
        <w:rPr>
          <w:rFonts w:ascii="Calibri" w:hAnsi="Calibri" w:cs="Calibri" w:eastAsia="Calibri"/>
        </w:rPr>
      </w:pPr>
      <w:r>
        <w:rPr/>
        <w:pict>
          <v:group style="position:absolute;margin-left:73.279999pt;margin-top:.981176pt;width:420.339pt;height:21.574pt;mso-position-horizontal-relative:page;mso-position-vertical-relative:paragraph;z-index:-8493" coordorigin="1466,20" coordsize="8407,431">
            <v:shape style="position:absolute;left:1466;top:30;width:1572;height:421" type="#_x0000_t75">
              <v:imagedata r:id="rId27" o:title=""/>
            </v:shape>
            <v:shape style="position:absolute;left:2926;top:65;width:426;height:124" type="#_x0000_t75">
              <v:imagedata r:id="rId28" o:title=""/>
            </v:shape>
            <v:group style="position:absolute;left:3056;top:299;width:86;height:105" coordorigin="3056,299" coordsize="86,105">
              <v:shape style="position:absolute;left:3056;top:299;width:86;height:105" coordorigin="3056,299" coordsize="86,105" path="m3143,401l3139,403,3138,404,3137,404,3136,404,3134,404,3132,404,3131,404,3129,404,3128,403,3127,403,3127,403,3126,403,3125,402,3125,402,3125,402,3125,401,3125,401,3125,357,3075,357,3075,401,3075,401,3073,403,3072,403,3071,403,3070,404,3069,404,3067,404,3066,404,3064,404,3062,404,3061,404,3060,403,3059,403,3058,403,3058,403,3057,402,3057,402,3057,402,3056,401,3057,401,3057,302,3056,302,3057,301,3057,301,3057,300,3058,300,3064,299,3066,299,3067,299,3075,302,3075,342,3125,342,3125,302,3125,302,3125,301,3125,301,3125,300,3126,300,3132,299,3134,299,3136,299,3143,302,3143,401xe" filled="f" stroked="t" strokeweight=".8pt" strokecolor="#000000">
                <v:path arrowok="t"/>
              </v:shape>
            </v:group>
            <v:group style="position:absolute;left:3162;top:299;width:119;height:140" coordorigin="3162,299" coordsize="119,140">
              <v:shape style="position:absolute;left:3162;top:299;width:119;height:140" coordorigin="3162,299" coordsize="119,140" path="m3178,436l3178,437,3177,437,3175,438,3175,439,3174,439,3173,439,3171,439,3170,439,3169,439,3167,439,3166,439,3165,439,3165,438,3164,438,3163,438,3163,438,3163,438,3162,437,3162,437,3162,436,3162,392,3167,388,3174,388,3176,385,3179,381,3181,377,3183,373,3198,306,3198,305,3199,301,3200,300,3203,299,3258,299,3264,306,3264,388,3277,388,3282,391,3282,392,3282,436,3282,437,3281,437,3279,438,3279,439,3278,439,3276,439,3275,439,3274,439,3273,439,3271,439,3270,439,3269,439,3269,438,3266,437,3266,436,3266,403,3178,403,3178,436xe" filled="f" stroked="t" strokeweight=".8pt" strokecolor="#000000">
                <v:path arrowok="t"/>
              </v:shape>
            </v:group>
            <v:group style="position:absolute;left:3192;top:314;width:53;height:74" coordorigin="3192,314" coordsize="53,74">
              <v:shape style="position:absolute;left:3192;top:314;width:53;height:74" coordorigin="3192,314" coordsize="53,74" path="m3246,314l3214,314,3213,326,3211,336,3210,344,3208,352,3206,359,3204,365,3202,371,3200,375,3198,379,3196,382,3194,385,3192,388,3246,388,3246,314xe" filled="f" stroked="t" strokeweight=".8pt" strokecolor="#000000">
                <v:path arrowok="t"/>
              </v:shape>
            </v:group>
            <v:group style="position:absolute;left:3301;top:299;width:88;height:105" coordorigin="3301,299" coordsize="88,105">
              <v:shape style="position:absolute;left:3301;top:299;width:88;height:105" coordorigin="3301,299" coordsize="88,105" path="m3389,401l3387,403,3387,403,3386,403,3385,404,3383,404,3382,404,3380,404,3378,404,3377,404,3376,404,3375,403,3374,403,3373,403,3372,403,3372,403,3371,402,3371,402,3371,401,3371,401,3371,344,3371,341,3371,338,3371,335,3371,332,3372,329,3372,327,3370,330,3368,332,3366,335,3364,338,3362,341,3360,344,3318,401,3318,401,3317,402,3317,402,3317,403,3312,404,3311,404,3310,404,3308,404,3307,404,3306,404,3305,403,3304,403,3303,403,3303,403,3302,403,3302,402,3302,402,3301,401,3302,401,3302,302,3301,302,3302,301,3302,301,3302,300,3303,300,3309,299,3310,299,3314,299,3320,302,3320,359,3319,376,3321,373,3322,370,3324,368,3326,365,3327,362,3329,360,3372,302,3380,299,3381,299,3382,299,3389,302,3389,401xe" filled="f" stroked="t" strokeweight=".8pt" strokecolor="#000000">
                <v:path arrowok="t"/>
              </v:shape>
            </v:group>
            <v:group style="position:absolute;left:3423;top:299;width:101;height:140" coordorigin="3423,299" coordsize="101,140">
              <v:shape style="position:absolute;left:3423;top:299;width:101;height:140" coordorigin="3423,299" coordsize="101,140" path="m3524,437l3519,439,3517,439,3514,439,3512,439,3511,438,3509,438,3509,437,3509,437,3509,403,3428,403,3427,403,3425,403,3424,402,3423,401,3423,399,3423,397,3423,302,3423,302,3423,301,3423,301,3423,300,3424,300,3430,299,3432,299,3433,299,3441,302,3441,388,3488,388,3488,302,3488,302,3488,301,3488,301,3489,300,3489,300,3495,299,3497,299,3499,299,3506,302,3506,302,3506,388,3520,388,3521,388,3523,388,3523,389,3524,389,3524,391,3524,392,3524,437xe" filled="f" stroked="t" strokeweight=".8pt" strokecolor="#000000">
                <v:path arrowok="t"/>
              </v:shape>
            </v:group>
            <v:group style="position:absolute;left:3544;top:299;width:88;height:105" coordorigin="3544,299" coordsize="88,105">
              <v:shape style="position:absolute;left:3544;top:299;width:88;height:105" coordorigin="3544,299" coordsize="88,105" path="m3632,401l3630,403,3629,403,3628,403,3627,404,3626,404,3624,404,3623,404,3621,404,3619,404,3618,404,3617,403,3616,403,3615,403,3615,403,3614,403,3614,402,3614,402,3613,401,3613,401,3613,344,3613,341,3613,338,3614,335,3614,332,3614,329,3614,327,3612,330,3611,332,3609,335,3607,338,3605,341,3603,344,3561,401,3560,401,3560,402,3559,402,3559,403,3555,404,3553,404,3552,404,3550,404,3549,404,3548,404,3547,403,3546,403,3546,403,3545,403,3545,403,3544,402,3544,402,3544,401,3544,401,3544,302,3544,302,3544,301,3544,301,3545,300,3545,300,3551,299,3553,299,3556,299,3562,302,3562,359,3562,362,3562,365,3562,367,3562,370,3561,373,3561,376,3563,373,3565,370,3566,368,3568,365,3570,362,3572,360,3614,302,3622,299,3624,299,3625,299,3632,302,3632,401xe" filled="f" stroked="t" strokeweight=".8pt" strokecolor="#000000">
                <v:path arrowok="t"/>
              </v:shape>
            </v:group>
            <v:group style="position:absolute;left:3658;top:297;width:98;height:108" coordorigin="3658,297" coordsize="98,108">
              <v:shape style="position:absolute;left:3658;top:297;width:98;height:108" coordorigin="3658,297" coordsize="98,108" path="m3757,350l3757,358,3756,366,3754,372,3751,379,3748,385,3744,390,3740,395,3735,399,3728,401,3722,404,3715,405,3706,405,3698,405,3691,404,3685,402,3679,399,3674,396,3670,391,3666,387,3663,381,3661,375,3659,368,3658,361,3658,352,3658,344,3659,337,3661,330,3663,323,3667,318,3671,313,3675,308,3709,297,3717,297,3757,342,3757,350xe" filled="f" stroked="t" strokeweight=".8pt" strokecolor="#000000">
                <v:path arrowok="t"/>
              </v:shape>
            </v:group>
            <v:group style="position:absolute;left:3677;top:312;width:61;height:78" coordorigin="3677,312" coordsize="61,78">
              <v:shape style="position:absolute;left:3677;top:312;width:61;height:78" coordorigin="3677,312" coordsize="61,78" path="m3738,351l3708,312,3702,312,3698,313,3694,315,3690,317,3687,320,3684,323,3682,327,3680,331,3679,335,3678,340,3677,345,3677,351,3677,356,3677,361,3678,366,3679,371,3681,375,3683,379,3686,382,3689,385,3693,387,3697,389,3701,390,3707,390,3713,390,3731,379,3733,376,3735,372,3736,367,3737,362,3738,357,3738,351xe" filled="f" stroked="t" strokeweight=".8pt" strokecolor="#000000">
                <v:path arrowok="t"/>
              </v:shape>
              <v:shape style="position:absolute;left:4522;top:65;width:5351;height:386" type="#_x0000_t75">
                <v:imagedata r:id="rId29" o:title=""/>
              </v:shape>
              <v:shape style="position:absolute;left:5559;top:65;width:523;height:124" type="#_x0000_t75">
                <v:imagedata r:id="rId30" o:title=""/>
              </v:shape>
              <v:shape style="position:absolute;left:6229;top:65;width:194;height:124" type="#_x0000_t75">
                <v:imagedata r:id="rId31" o:title=""/>
              </v:shape>
            </v:group>
            <v:group style="position:absolute;left:7822;top:75;width:86;height:105" coordorigin="7822,75" coordsize="86,105">
              <v:shape style="position:absolute;left:7822;top:75;width:86;height:105" coordorigin="7822,75" coordsize="86,105" path="m7909,176l7905,179,7904,180,7903,180,7901,180,7900,180,7898,180,7896,180,7895,180,7894,179,7893,179,7893,179,7892,179,7891,178,7891,178,7891,178,7891,177,7891,176,7891,133,7840,133,7840,176,7840,177,7839,179,7838,179,7837,179,7836,180,7835,180,7833,180,7831,180,7830,180,7828,180,7827,180,7826,179,7825,179,7824,179,7824,179,7823,178,7823,178,7823,178,7822,177,7822,176,7822,78,7822,78,7823,77,7823,77,7823,76,7824,76,7830,75,7831,75,7833,75,7840,78,7840,118,7891,118,7891,78,7891,78,7891,77,7891,77,7891,76,7892,76,7898,75,7900,75,7901,75,7909,78,7909,176xe" filled="f" stroked="t" strokeweight=".8pt" strokecolor="#000000">
                <v:path arrowok="t"/>
              </v:shape>
            </v:group>
            <v:group style="position:absolute;left:7936;top:73;width:91;height:108" coordorigin="7936,73" coordsize="91,108">
              <v:shape style="position:absolute;left:7936;top:73;width:91;height:108" coordorigin="7936,73" coordsize="91,108" path="m8026,123l8021,131,8019,131,7955,131,7954,136,7955,141,7956,146,7957,150,7959,154,7962,157,7964,160,7968,162,7972,164,7976,166,7981,167,7987,167,7991,167,7996,166,7999,166,8003,165,8006,164,8009,163,8011,162,8014,161,8015,160,8017,160,8018,159,8019,159,8020,159,8022,164,8022,165,8022,166,8022,167,8022,168,8022,171,8021,172,8021,172,8021,172,8021,173,8020,173,8009,178,8006,179,8002,180,7998,180,7994,181,7990,181,7985,181,7977,181,7970,180,7964,178,7958,176,7953,172,7948,168,7944,163,7941,158,7939,151,7937,144,7936,137,7936,128,7936,119,7937,112,7939,105,7941,98,7944,92,7949,88,7953,83,7983,73,7991,73,8026,120,8026,123xe" filled="f" stroked="t" strokeweight=".8pt" strokecolor="#000000">
                <v:path arrowok="t"/>
              </v:shape>
            </v:group>
            <v:group style="position:absolute;left:7955;top:87;width:54;height:30" coordorigin="7955,87" coordsize="54,30">
              <v:shape style="position:absolute;left:7955;top:87;width:54;height:30" coordorigin="7955,87" coordsize="54,30" path="m8008,118l7982,87,7978,87,7962,96,7960,99,7955,118,8008,118xe" filled="f" stroked="t" strokeweight=".8pt" strokecolor="#000000">
                <v:path arrowok="t"/>
              </v:shape>
            </v:group>
            <v:group style="position:absolute;left:8054;top:75;width:86;height:105" coordorigin="8054,75" coordsize="86,105">
              <v:shape style="position:absolute;left:8054;top:75;width:86;height:105" coordorigin="8054,75" coordsize="86,105" path="m8140,176l8137,179,8136,180,8134,180,8133,180,8131,180,8129,180,8128,180,8127,180,8126,179,8125,179,8124,179,8123,179,8123,178,8123,178,8122,178,8122,177,8122,176,8122,133,8072,133,8072,176,8072,177,8070,179,8069,179,8068,179,8067,180,8066,180,8065,180,8063,180,8061,180,8060,180,8059,180,8057,179,8056,179,8056,179,8055,179,8055,178,8054,178,8054,178,8054,177,8054,176,8054,78,8054,78,8054,77,8054,77,8055,76,8055,76,8061,75,8063,75,8065,75,8072,78,8072,118,8122,118,8122,78,8122,78,8122,77,8123,77,8123,76,8123,76,8129,75,8131,75,8133,75,8140,78,8140,176xe" filled="f" stroked="t" strokeweight=".8pt" strokecolor="#000000">
                <v:path arrowok="t"/>
              </v:shape>
              <v:shape style="position:absolute;left:8166;top:20;width:373;height:169" type="#_x0000_t75">
                <v:imagedata r:id="rId32" o:title=""/>
              </v:shape>
              <v:shape style="position:absolute;left:3775;top:289;width:987;height:162" type="#_x0000_t75">
                <v:imagedata r:id="rId33" o:title=""/>
              </v:shape>
            </v:group>
            <w10:wrap type="none"/>
          </v:group>
        </w:pict>
      </w:r>
      <w:r>
        <w:rPr/>
        <w:pict>
          <v:group style="position:absolute;margin-left:174.854004pt;margin-top:3.255176pt;width:10.995pt;height:6.21pt;mso-position-horizontal-relative:page;mso-position-vertical-relative:paragraph;z-index:-8492" coordorigin="3497,65" coordsize="220,124">
            <v:group style="position:absolute;left:3505;top:75;width:86;height:105" coordorigin="3505,75" coordsize="86,105">
              <v:shape style="position:absolute;left:3505;top:75;width:86;height:105" coordorigin="3505,75" coordsize="86,105" path="m3591,176l3590,179,3589,179,3588,179,3587,180,3586,180,3584,180,3583,180,3581,180,3579,180,3578,180,3577,179,3576,179,3575,179,3575,179,3574,178,3574,178,3574,178,3573,177,3573,176,3573,133,3523,133,3523,176,3523,177,3521,179,3521,179,3520,179,3519,180,3517,180,3516,180,3514,180,3512,180,3511,180,3510,180,3509,179,3508,179,3507,179,3506,179,3506,178,3506,178,3505,178,3505,177,3505,176,3505,78,3505,78,3505,77,3506,77,3506,76,3506,76,3512,75,3514,75,3516,75,3523,78,3523,118,3573,118,3573,78,3573,78,3574,77,3574,77,3574,76,3575,76,3581,75,3583,75,3584,75,3591,78,3591,176xe" filled="f" stroked="t" strokeweight=".8pt" strokecolor="#000000">
                <v:path arrowok="t"/>
              </v:shape>
            </v:group>
            <v:group style="position:absolute;left:3618;top:73;width:91;height:108" coordorigin="3618,73" coordsize="91,108">
              <v:shape style="position:absolute;left:3618;top:73;width:91;height:108" coordorigin="3618,73" coordsize="91,108" path="m3709,123l3704,131,3702,131,3637,131,3637,136,3638,141,3639,146,3640,150,3642,154,3644,157,3647,160,3650,162,3654,164,3658,166,3663,167,3669,167,3674,167,3678,166,3682,166,3686,165,3689,164,3691,163,3694,162,3696,161,3698,160,3700,160,3701,159,3702,159,3702,159,3705,165,3705,166,3705,167,3705,168,3705,169,3705,169,3705,170,3704,171,3704,171,3704,172,3704,172,3704,172,3703,173,3703,173,3692,178,3689,179,3685,180,3681,180,3677,181,3672,181,3668,181,3660,181,3652,180,3646,178,3640,176,3635,172,3631,168,3627,163,3624,158,3622,151,3619,144,3618,137,3618,128,3618,119,3619,112,3622,105,3624,98,3627,92,3631,88,3635,83,3666,73,3673,73,3709,120,3709,123xe" filled="f" stroked="t" strokeweight=".8pt" strokecolor="#000000">
                <v:path arrowok="t"/>
              </v:shape>
            </v:group>
            <v:group style="position:absolute;left:3637;top:87;width:54;height:30" coordorigin="3637,87" coordsize="54,30">
              <v:shape style="position:absolute;left:3637;top:87;width:54;height:30" coordorigin="3637,87" coordsize="54,30" path="m3691,118l3665,87,3660,87,3645,96,3642,99,3637,118,3691,118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3.311005pt;margin-top:3.255176pt;width:26.148pt;height:6.21pt;mso-position-horizontal-relative:page;mso-position-vertical-relative:paragraph;z-index:-8491" type="#_x0000_t75">
            <v:imagedata r:id="rId34" o:title=""/>
          </v:shape>
        </w:pict>
      </w:r>
      <w:r>
        <w:rPr/>
        <w:pict>
          <v:shape style="position:absolute;margin-left:501.311005pt;margin-top:3.333176pt;width:16.956pt;height:6.12pt;mso-position-horizontal-relative:page;mso-position-vertical-relative:paragraph;z-index:-8490" type="#_x0000_t75">
            <v:imagedata r:id="rId35" o:title=""/>
          </v:shape>
        </w:pict>
      </w:r>
      <w:r>
        <w:rPr/>
        <w:pict>
          <v:shape style="position:absolute;margin-left:525.604004pt;margin-top:3.255176pt;width:9.679pt;height:6.21pt;mso-position-horizontal-relative:page;mso-position-vertical-relative:paragraph;z-index:-8489" type="#_x0000_t75">
            <v:imagedata r:id="rId36" o:title=""/>
          </v:shape>
        </w:pict>
      </w:r>
      <w:r>
        <w:rPr>
          <w:b w:val="0"/>
          <w:bCs w:val="0"/>
          <w:color w:val="000001"/>
          <w:spacing w:val="0"/>
          <w:w w:val="100"/>
        </w:rPr>
        <w:t>Производитель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несет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ответственности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причиненный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покупателю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повреждения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если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соблюдаются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вышеуказанные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рекомендации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8"/>
        <w:ind w:right="112"/>
        <w:jc w:val="right"/>
        <w:rPr>
          <w:rFonts w:ascii="Calibri" w:hAnsi="Calibri" w:cs="Calibri" w:eastAsia="Calibri"/>
        </w:rPr>
      </w:pPr>
      <w:r>
        <w:rPr/>
        <w:pict>
          <v:group style="position:absolute;margin-left:542.520020pt;margin-top:6.297024pt;width:4.468pt;height:7.183pt;mso-position-horizontal-relative:page;mso-position-vertical-relative:paragraph;z-index:-8494" coordorigin="10850,126" coordsize="89,144">
            <v:shape style="position:absolute;left:10850;top:126;width:89;height:144" coordorigin="10850,126" coordsize="89,144" path="m10940,222l10908,266,10902,269,10895,270,10887,270,10883,270,10878,269,10874,269,10870,268,10867,267,10864,266,10861,266,10858,265,10856,264,10854,263,10853,262,10853,262,10852,261,10852,261,10851,260,10851,260,10850,255,10850,254,10850,253,10850,252,10850,251,10851,250,10851,249,10851,248,10851,247,10851,246,10852,246,10852,246,10853,246,10853,245,10854,245,10854,245,10855,246,10857,247,10859,248,10861,249,10863,250,10866,251,10869,252,10873,253,10877,254,10881,254,10886,254,10891,254,10896,254,10900,252,10904,251,10907,249,10920,224,10920,219,10884,196,10879,196,10875,197,10872,197,10869,197,10866,198,10863,198,10861,198,10860,197,10859,196,10858,195,10858,194,10858,191,10858,133,10858,131,10858,129,10859,128,10860,127,10862,126,10864,126,10927,126,10927,126,10928,126,10931,133,10931,134,10931,137,10931,139,10930,140,10929,142,10928,142,10927,142,10876,142,10876,182,10879,182,10881,182,10884,181,10886,181,10889,181,10893,181,10901,181,10907,182,10940,216,10940,222xe" filled="f" stroked="t" strokeweight=".8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Calibri" w:hAnsi="Calibri" w:cs="Calibri" w:eastAsia="Calibri"/>
        </w:rPr>
        <w:sectPr>
          <w:pgSz w:w="11906" w:h="16840"/>
          <w:pgMar w:top="460" w:bottom="280" w:left="1340" w:right="840"/>
        </w:sectPr>
      </w:pPr>
    </w:p>
    <w:p>
      <w:pPr>
        <w:pStyle w:val="Heading3"/>
        <w:spacing w:before="34"/>
        <w:ind w:left="2854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21.444063pt;margin-top:11.245014pt;width:560.330872pt;height:45.784pt;mso-position-horizontal-relative:page;mso-position-vertical-relative:page;z-index:-8486" coordorigin="429,225" coordsize="11207,916">
            <v:group style="position:absolute;left:437;top:233;width:11191;height:900" coordorigin="437,233" coordsize="11191,900">
              <v:shape style="position:absolute;left:437;top:233;width:11191;height:900" coordorigin="437,233" coordsize="11191,900" path="m11409,233l654,233,576,243,510,269,462,308,437,375,437,991,439,1009,476,1072,531,1107,601,1128,655,1133,11410,1133,11489,1123,11555,1097,11602,1057,11627,991,11627,375,11626,357,11588,294,11534,258,11463,237,11409,233xe" filled="t" fillcolor="#E8E8E8" stroked="f">
                <v:path arrowok="t"/>
                <v:fill type="solid"/>
              </v:shape>
            </v:group>
            <v:group style="position:absolute;left:3657;top:550;width:197;height:247" coordorigin="3657,550" coordsize="197,247">
              <v:shape style="position:absolute;left:3657;top:550;width:197;height:247" coordorigin="3657,550" coordsize="197,247" path="m3784,726l3752,783,3747,788,3741,792,3735,794,3729,796,3722,797,3714,797,3711,797,3691,792,3689,791,3688,790,3687,790,3686,789,3685,788,3685,788,3684,787,3684,786,3684,784,3683,783,3683,782,3683,780,3683,778,3683,776,3683,773,3683,768,3683,765,3684,763,3685,761,3687,760,3689,759,3690,760,3691,760,3692,761,3693,761,3695,762,3697,763,3699,764,3701,765,3704,766,3706,767,3709,767,3713,767,3716,767,3719,767,3722,766,3724,765,3727,764,3730,761,3732,759,3734,756,3737,752,3740,748,3742,743,3746,735,3659,562,3658,560,3657,558,3657,556,3657,554,3669,550,3673,550,3677,550,3687,552,3689,552,3693,558,3736,646,3741,656,3745,665,3750,675,3754,684,3758,693,3762,702,3763,702,3766,693,3770,683,3773,674,3777,664,3781,654,3785,643,3819,556,3820,555,3820,554,3821,553,3822,553,3835,550,3838,550,3842,550,3854,555,3854,557,3853,558,3853,560,3784,726xe" filled="f" stroked="t" strokeweight=".8pt" strokecolor="#000000">
                <v:path arrowok="t"/>
              </v:shape>
              <v:shape style="position:absolute;left:3877;top:604;width:1270;height:201" type="#_x0000_t75">
                <v:imagedata r:id="rId37" o:title=""/>
              </v:shape>
            </v:group>
            <v:group style="position:absolute;left:5283;top:615;width:150;height:180" coordorigin="5283,615" coordsize="150,180">
              <v:shape style="position:absolute;left:5283;top:615;width:150;height:180" coordorigin="5283,615" coordsize="150,180" path="m5434,789l5418,795,5415,795,5403,792,5403,791,5402,790,5402,789,5402,692,5402,687,5402,682,5403,677,5403,672,5403,667,5404,662,5401,667,5398,672,5394,677,5391,682,5387,687,5384,691,5312,789,5311,790,5310,791,5310,792,5309,793,5297,795,5294,795,5284,792,5283,791,5283,790,5283,789,5283,620,5286,616,5288,615,5299,615,5304,615,5314,620,5314,718,5313,742,5313,747,5316,742,5319,737,5322,733,5325,728,5328,724,5331,719,5404,620,5420,615,5422,615,5434,620,5434,789xe" filled="f" stroked="t" strokeweight=".8pt" strokecolor="#000000">
                <v:path arrowok="t"/>
              </v:shape>
              <v:shape style="position:absolute;left:5548;top:604;width:1262;height:266" type="#_x0000_t75">
                <v:imagedata r:id="rId38" o:title=""/>
              </v:shape>
            </v:group>
            <v:group style="position:absolute;left:6858;top:615;width:174;height:241" coordorigin="6858,615" coordsize="174,241">
              <v:shape style="position:absolute;left:6858;top:615;width:174;height:241" coordorigin="6858,615" coordsize="174,241" path="m7032,851l7019,855,7014,855,7011,855,7009,854,7007,853,7006,852,7006,851,7006,794,6868,794,6865,794,6863,793,6861,791,6859,789,6858,787,6858,783,6858,620,6858,619,6858,619,6874,615,6877,615,6889,620,6889,767,6970,767,6970,620,6970,619,6970,619,6986,615,6989,615,7001,619,7001,620,7001,767,7025,767,7028,767,7030,768,7031,769,7032,770,7032,772,7032,775,7032,851xe" filled="f" stroked="t" strokeweight=".8pt" strokecolor="#000000">
                <v:path arrowok="t"/>
              </v:shape>
            </v:group>
            <v:group style="position:absolute;left:7066;top:615;width:150;height:180" coordorigin="7066,615" coordsize="150,180">
              <v:shape style="position:absolute;left:7066;top:615;width:150;height:180" coordorigin="7066,615" coordsize="150,180" path="m7216,789l7201,795,7198,795,7186,792,7185,791,7185,790,7185,789,7185,692,7185,687,7185,682,7186,677,7186,672,7186,667,7186,662,7184,667,7180,672,7177,677,7174,682,7170,687,7167,691,7095,789,7094,790,7093,791,7093,792,7092,793,7080,795,7077,795,7067,792,7066,791,7066,790,7066,789,7066,620,7066,619,7066,619,7067,618,7067,617,7068,616,7069,616,7070,615,7081,615,7087,615,7097,620,7097,718,7097,723,7097,728,7097,732,7096,737,7096,742,7096,747,7099,742,7101,737,7104,733,7107,728,7110,724,7114,719,7186,620,7187,619,7202,615,7205,615,7216,620,7216,789xe" filled="f" stroked="t" strokeweight=".8pt" strokecolor="#000000">
                <v:path arrowok="t"/>
              </v:shape>
            </v:group>
            <v:group style="position:absolute;left:7256;top:613;width:143;height:181" coordorigin="7256,613" coordsize="143,181">
              <v:shape style="position:absolute;left:7256;top:613;width:143;height:181" coordorigin="7256,613" coordsize="143,181" path="m7399,789l7383,795,7380,795,7368,792,7368,791,7368,790,7368,789,7368,718,7350,718,7342,718,7320,726,7317,729,7314,733,7311,737,7308,742,7305,748,7303,754,7289,787,7289,789,7288,790,7287,791,7286,792,7270,795,7268,795,7266,795,7257,793,7256,792,7256,791,7256,790,7256,789,7261,776,7274,744,7278,736,7282,729,7287,723,7292,717,7298,713,7305,710,7293,708,7283,703,7276,696,7269,688,7265,679,7265,666,7265,658,7285,628,7292,623,7342,613,7345,613,7349,614,7353,614,7357,614,7361,614,7365,614,7369,614,7373,615,7377,615,7381,615,7384,616,7399,629,7399,789xe" filled="f" stroked="t" strokeweight=".8pt" strokecolor="#000000">
                <v:path arrowok="t"/>
              </v:shape>
            </v:group>
            <v:group style="position:absolute;left:7296;top:637;width:71;height:59" coordorigin="7296,637" coordsize="71,59">
              <v:shape style="position:absolute;left:7296;top:637;width:71;height:59" coordorigin="7296,637" coordsize="71,59" path="m7368,638l7345,637,7341,637,7298,655,7297,658,7296,662,7296,667,7296,671,7297,675,7299,679,7300,682,7303,685,7306,688,7310,690,7314,692,7320,693,7325,695,7332,695,7342,695,7368,695,7368,638xe" filled="f" stroked="t" strokeweight=".8pt" strokecolor="#000000">
                <v:path arrowok="t"/>
              </v:shape>
              <v:shape style="position:absolute;left:7535;top:604;width:1321;height:259" type="#_x0000_t75">
                <v:imagedata r:id="rId3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Упаковка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утилизация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делия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54"/>
        <w:ind w:right="708"/>
        <w:jc w:val="center"/>
        <w:rPr>
          <w:rFonts w:ascii="Calibri" w:hAnsi="Calibri" w:cs="Calibri" w:eastAsia="Calibri"/>
        </w:rPr>
      </w:pPr>
      <w:r>
        <w:rPr/>
        <w:pict>
          <v:group style="position:absolute;margin-left:254.916pt;margin-top:6.076667pt;width:50.222pt;height:9.042pt;mso-position-horizontal-relative:page;mso-position-vertical-relative:paragraph;z-index:-8485" coordorigin="5098,122" coordsize="1004,181">
            <v:group style="position:absolute;left:5106;top:130;width:131;height:164" coordorigin="5106,130" coordsize="131,164">
              <v:shape style="position:absolute;left:5106;top:130;width:131;height:164" coordorigin="5106,130" coordsize="131,164" path="m5191,247l5170,285,5166,289,5163,291,5158,292,5154,293,5150,294,5144,294,5143,294,5129,291,5128,290,5127,290,5126,289,5126,289,5125,289,5125,288,5125,287,5124,287,5124,286,5124,285,5124,284,5124,283,5124,281,5124,280,5124,278,5124,275,5124,273,5125,271,5125,270,5126,269,5127,269,5128,269,5129,269,5130,270,5131,270,5132,271,5133,272,5134,272,5136,273,5137,273,5139,274,5141,274,5144,274,5146,274,5148,274,5150,274,5151,273,5153,272,5155,271,5156,269,5158,267,5160,264,5161,262,5163,258,5165,253,5108,138,5107,136,5107,135,5106,134,5106,132,5107,132,5107,131,5108,130,5109,130,5111,130,5112,130,5114,130,5117,130,5119,130,5159,194,5162,200,5165,207,5168,213,5171,219,5174,225,5177,231,5177,231,5179,225,5181,218,5184,212,5186,206,5189,199,5192,191,5215,134,5215,133,5215,132,5216,132,5216,131,5227,130,5230,130,5237,133,5237,134,5237,135,5237,136,5191,247xe" filled="f" stroked="t" strokeweight=".8pt" strokecolor="#000000">
                <v:path arrowok="t"/>
              </v:shape>
              <v:shape style="position:absolute;left:5250;top:163;width:852;height:140" type="#_x0000_t75">
                <v:imagedata r:id="rId40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Упаковка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 w:before="68"/>
        <w:ind w:left="112" w:right="250" w:firstLine="173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тилизируя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упаковку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забывайте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охране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окружающей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среды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также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вынуть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всех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углублений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упаковочных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элементов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дополнительные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материалы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пульты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инструкции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7"/>
        <w:ind w:right="716"/>
        <w:jc w:val="center"/>
        <w:rPr>
          <w:rFonts w:ascii="Calibri" w:hAnsi="Calibri" w:cs="Calibri" w:eastAsia="Calibri"/>
        </w:rPr>
      </w:pPr>
      <w:r>
        <w:rPr/>
        <w:pict>
          <v:group style="position:absolute;margin-left:248.186005pt;margin-top:3.376817pt;width:63.288pt;height:10.975pt;mso-position-horizontal-relative:page;mso-position-vertical-relative:paragraph;z-index:-8484" coordorigin="4964,68" coordsize="1266,220">
            <v:shape style="position:absolute;left:4964;top:68;width:868;height:181" type="#_x0000_t75">
              <v:imagedata r:id="rId41" o:title=""/>
            </v:shape>
            <v:group style="position:absolute;left:5861;top:118;width:116;height:161" coordorigin="5861,118" coordsize="116,161">
              <v:shape style="position:absolute;left:5861;top:118;width:116;height:161" coordorigin="5861,118" coordsize="116,161" path="m5977,276l5971,279,5969,279,5965,279,5963,279,5962,278,5960,278,5960,277,5960,276,5960,238,5868,238,5866,238,5864,237,5863,236,5862,235,5861,233,5861,231,5861,122,5861,122,5861,121,5862,121,5862,120,5863,120,5863,120,5864,119,5865,119,5867,119,5868,119,5870,118,5872,118,5874,118,5875,119,5877,119,5878,119,5882,122,5882,220,5936,220,5936,122,5936,122,5936,121,5941,119,5943,119,5944,118,5946,118,5948,118,5950,119,5951,119,5953,119,5957,122,5957,122,5957,220,5972,220,5974,220,5975,221,5976,221,5977,222,5977,223,5977,225,5977,276xe" filled="f" stroked="t" strokeweight=".8pt" strokecolor="#000000">
                <v:path arrowok="t"/>
              </v:shape>
            </v:group>
            <v:group style="position:absolute;left:6000;top:118;width:100;height:120" coordorigin="6000,118" coordsize="100,120">
              <v:shape style="position:absolute;left:6000;top:118;width:100;height:120" coordorigin="6000,118" coordsize="100,120" path="m6100,235l6098,238,6097,238,6096,238,6095,238,6093,239,6092,239,6090,239,6088,239,6086,239,6085,238,6083,238,6082,238,6082,238,6081,238,6080,237,6080,237,6079,236,6079,236,6079,235,6079,170,6079,167,6079,164,6080,160,6080,157,6080,154,6080,150,6078,154,6067,170,6019,235,6019,236,6018,236,6018,237,6009,239,6007,239,6006,239,6005,238,6003,238,6002,238,6002,238,6001,238,6001,237,6000,237,6000,236,6000,236,6000,235,6000,122,6000,122,6000,121,6000,121,6001,120,6001,120,6002,119,6003,119,6004,119,6005,119,6006,119,6008,118,6010,118,6014,118,6021,122,6021,187,6020,191,6020,194,6020,197,6020,200,6020,203,6020,207,6022,203,6023,200,6025,197,6027,194,6029,191,6032,188,6080,122,6081,122,6081,121,6082,121,6082,120,6083,120,6089,118,6091,118,6093,118,6098,119,6099,120,6100,122,6100,235xe" filled="f" stroked="t" strokeweight=".8pt" strokecolor="#000000">
                <v:path arrowok="t"/>
              </v:shape>
            </v:group>
            <v:group style="position:absolute;left:6126;top:118;width:95;height:121" coordorigin="6126,118" coordsize="95,121">
              <v:shape style="position:absolute;left:6126;top:118;width:95;height:121" coordorigin="6126,118" coordsize="95,121" path="m6221,235l6219,238,6219,238,6218,238,6216,238,6215,239,6213,239,6211,239,6209,239,6207,239,6206,238,6205,238,6204,238,6203,238,6202,238,6202,237,6201,237,6201,236,6201,236,6201,235,6201,188,6189,188,6184,188,6169,193,6167,195,6165,197,6163,201,6161,204,6159,207,6158,212,6149,234,6148,235,6148,236,6147,236,6147,237,6146,238,6145,238,6144,238,6136,239,6134,239,6133,239,6132,239,6127,237,6126,237,6126,236,6126,236,6126,235,6126,234,6127,233,6127,231,6128,229,6130,226,6139,205,6159,182,6151,181,6144,178,6140,173,6135,168,6133,161,6133,153,6133,148,6176,118,6184,118,6186,118,6188,118,6191,118,6193,118,6196,118,6199,118,6202,118,6204,119,6207,119,6210,119,6212,119,6214,119,6221,128,6221,235xe" filled="f" stroked="t" strokeweight=".8pt" strokecolor="#000000">
                <v:path arrowok="t"/>
              </v:shape>
            </v:group>
            <v:group style="position:absolute;left:6153;top:133;width:48;height:39" coordorigin="6153,133" coordsize="48,39">
              <v:shape style="position:absolute;left:6153;top:133;width:48;height:39" coordorigin="6153,133" coordsize="48,39" path="m6201,134l6198,134,6195,134,6192,134,6188,134,6185,133,6183,133,6177,133,6172,134,6169,135,6165,136,6153,150,6153,153,6153,156,6160,167,6162,169,6165,170,6169,171,6172,172,6177,172,6184,172,6201,172,6201,134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Утилизация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24" w:lineRule="exact"/>
        <w:ind w:left="112" w:right="48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ваш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старый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больше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нельзя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использовать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хотите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выбросить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наносить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вред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окружающей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среде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нужно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правильно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утилизировать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Изоляция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система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охлаждения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могут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содержать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себе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вредные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озонной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оболочки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материалы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Обратитесь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местные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коммунальные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службы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получения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дополнительной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информации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exact"/>
        <w:ind w:left="11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утилизации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убедитесь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поблизости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маленький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детей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4" w:lineRule="exact"/>
        <w:ind w:left="112" w:right="686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Этот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изделии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упаковке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обозначает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данное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изделие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должно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утилизироваться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бытовыми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отходами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39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3.892279pt;height:120.375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24" w:lineRule="exact"/>
        <w:ind w:left="118" w:right="122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Изделие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следует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отнести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точку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сбора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утилизации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электрического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электронного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оборудования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Убедившись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изделие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утилизировано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должным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образом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поможете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предотвратить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возможное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негативное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воздействие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окружающую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среду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здоровье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людей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которое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вызвано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неправильной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утилизацией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8" w:right="147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Дополнительную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информацию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утилизации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данного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можно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получить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связавшись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офисом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компании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вашем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городе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коммунальной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службой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занимающейся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удалением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отходов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магазином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котором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было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приобретено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19"/>
        <w:jc w:val="right"/>
        <w:rPr>
          <w:rFonts w:ascii="Calibri" w:hAnsi="Calibri" w:cs="Calibri" w:eastAsia="Calibri"/>
        </w:rPr>
      </w:pPr>
      <w:r>
        <w:rPr/>
        <w:pict>
          <v:group style="position:absolute;margin-left:544.794983pt;margin-top:2.896393pt;width:5.449pt;height:8.082000pt;mso-position-horizontal-relative:page;mso-position-vertical-relative:paragraph;z-index:-8487" coordorigin="10896,58" coordsize="109,162">
            <v:group style="position:absolute;left:10904;top:66;width:93;height:146" coordorigin="10904,66" coordsize="93,146">
              <v:shape style="position:absolute;left:10904;top:66;width:93;height:146" coordorigin="10904,66" coordsize="93,146" path="m10997,164l10985,197,10981,201,10976,205,10970,208,10964,210,10957,212,10949,212,10943,212,10938,211,10933,209,10929,208,10925,206,10921,203,10918,200,10915,197,10913,193,10911,189,10909,185,10908,180,10906,175,10905,169,10905,163,10904,157,10904,151,10904,144,10904,138,10908,108,10910,102,10963,66,10965,66,10968,66,10971,66,10974,67,10986,70,10987,71,10989,74,10989,74,10989,75,10990,75,10990,76,10990,77,10990,77,10990,78,10990,80,10990,81,10990,82,10988,85,10988,86,10987,86,10987,86,10986,86,10985,86,10984,85,10982,85,10962,81,10955,81,10932,96,10929,101,10927,106,10925,113,10924,119,10923,125,10923,132,10924,131,10927,130,10956,123,10963,123,10997,158,10997,164xe" filled="f" stroked="t" strokeweight=".8pt" strokecolor="#000000">
                <v:path arrowok="t"/>
              </v:shape>
            </v:group>
            <v:group style="position:absolute;left:10923;top:138;width:55;height:59" coordorigin="10923,138" coordsize="55,59">
              <v:shape style="position:absolute;left:10923;top:138;width:55;height:59" coordorigin="10923,138" coordsize="55,59" path="m10978,165l10957,138,10952,138,10950,138,10947,138,10944,138,10942,139,10923,147,10923,156,10923,164,10925,170,10926,177,10928,182,10930,186,10932,190,10935,192,10939,194,10942,196,10946,196,10951,196,10955,196,10959,195,10963,194,10966,192,10969,190,10971,187,10974,184,10975,180,10976,177,10977,173,10978,169,10978,165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Calibri" w:hAnsi="Calibri" w:cs="Calibri" w:eastAsia="Calibri"/>
        </w:rPr>
        <w:sectPr>
          <w:pgSz w:w="11906" w:h="16840"/>
          <w:pgMar w:top="380" w:bottom="280" w:left="800" w:right="780"/>
        </w:sectPr>
      </w:pPr>
    </w:p>
    <w:p>
      <w:pPr>
        <w:pStyle w:val="Heading2"/>
        <w:spacing w:before="20"/>
        <w:ind w:left="2648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Основ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ые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части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tabs>
          <w:tab w:pos="6877" w:val="left" w:leader="none"/>
        </w:tabs>
        <w:spacing w:before="54"/>
        <w:ind w:left="138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70.919426pt;margin-top:25.796028pt;width:203.123571pt;height:121.412393pt;mso-position-horizontal-relative:page;mso-position-vertical-relative:paragraph;z-index:-8482" coordorigin="1418,516" coordsize="4062,2428">
            <v:shape style="position:absolute;left:1418;top:516;width:3802;height:2428" type="#_x0000_t75">
              <v:imagedata r:id="rId43" o:title=""/>
            </v:shape>
            <v:group style="position:absolute;left:5255;top:1557;width:216;height:214" coordorigin="5255,1557" coordsize="216,214">
              <v:shape style="position:absolute;left:5255;top:1557;width:216;height:214" coordorigin="5255,1557" coordsize="216,214" path="m5471,1664l5451,1726,5399,1765,5378,1771,5352,1769,5290,1742,5258,1690,5255,1669,5257,1645,5288,1586,5344,1557,5371,1559,5434,1585,5467,1635,5471,1664xe" filled="f" stroked="t" strokeweight="1pt" strokecolor="#221F1F">
                <v:path arrowok="t"/>
              </v:shape>
            </v:group>
            <v:group style="position:absolute;left:5255;top:1557;width:216;height:214" coordorigin="5255,1557" coordsize="216,214">
              <v:shape style="position:absolute;left:5255;top:1557;width:216;height:214" coordorigin="5255,1557" coordsize="216,214" path="m5344,1557l5288,1586,5257,1645,5255,1669,5258,1690,5290,1742,5352,1769,5378,1771,5399,1765,5451,1726,5471,1664,5471,1656,5448,1599,5395,1564,5344,1557xe" filled="t" fillcolor="#FFFFFF" stroked="f">
                <v:path arrowok="t"/>
                <v:fill type="solid"/>
              </v:shape>
            </v:group>
            <v:group style="position:absolute;left:5255;top:1557;width:216;height:214" coordorigin="5255,1557" coordsize="216,214">
              <v:shape style="position:absolute;left:5255;top:1557;width:216;height:214" coordorigin="5255,1557" coordsize="216,214" path="m5471,1664l5451,1726,5399,1765,5378,1771,5352,1769,5290,1742,5258,1690,5255,1669,5257,1645,5288,1586,5344,1557,5371,1559,5434,1585,5467,1635,5471,1664xe" filled="f" stroked="t" strokeweight="1pt" strokecolor="#221F1F">
                <v:path arrowok="t"/>
              </v:shape>
            </v:group>
            <v:group style="position:absolute;left:4579;top:1878;width:130;height:78" coordorigin="4579,1878" coordsize="130,78">
              <v:shape style="position:absolute;left:4579;top:1878;width:130;height:78" coordorigin="4579,1878" coordsize="130,78" path="m4579,1878l4709,1878,4709,1957,4579,1957,4579,1878xe" filled="f" stroked="t" strokeweight=".2pt" strokecolor="#221F1F">
                <v:path arrowok="t"/>
              </v:shape>
            </v:group>
            <v:group style="position:absolute;left:4541;top:1930;width:11;height:33" coordorigin="4541,1930" coordsize="11,33">
              <v:shape style="position:absolute;left:4541;top:1930;width:11;height:33" coordorigin="4541,1930" coordsize="11,33" path="m4541,1946l4552,1946e" filled="f" stroked="t" strokeweight="1.725pt" strokecolor="#221F1F">
                <v:path arrowok="t"/>
              </v:shape>
            </v:group>
            <v:group style="position:absolute;left:4491;top:1930;width:11;height:33" coordorigin="4491,1930" coordsize="11,33">
              <v:shape style="position:absolute;left:4491;top:1930;width:11;height:33" coordorigin="4491,1930" coordsize="11,33" path="m4491,1946l4502,1946e" filled="f" stroked="t" strokeweight="1.725pt" strokecolor="#221F1F">
                <v:path arrowok="t"/>
              </v:shape>
            </v:group>
            <v:group style="position:absolute;left:4441;top:1930;width:11;height:33" coordorigin="4441,1930" coordsize="11,33">
              <v:shape style="position:absolute;left:4441;top:1930;width:11;height:33" coordorigin="4441,1930" coordsize="11,33" path="m4441,1946l4452,1946e" filled="f" stroked="t" strokeweight="1.725pt" strokecolor="#221F1F">
                <v:path arrowok="t"/>
              </v:shape>
              <v:shape style="position:absolute;left:4731;top:1080;width:331;height:852" type="#_x0000_t75">
                <v:imagedata r:id="rId44" o:title=""/>
              </v:shape>
            </v:group>
            <w10:wrap type="none"/>
          </v:group>
        </w:pict>
      </w:r>
      <w:r>
        <w:rPr/>
        <w:pict>
          <v:group style="position:absolute;margin-left:376.533508pt;margin-top:11.851764pt;width:78.499pt;height:9.675pt;mso-position-horizontal-relative:page;mso-position-vertical-relative:paragraph;z-index:-8480" coordorigin="7531,237" coordsize="1570,193">
            <v:group style="position:absolute;left:7539;top:258;width:107;height:162" coordorigin="7539,258" coordsize="107,162">
              <v:shape style="position:absolute;left:7539;top:258;width:107;height:162" coordorigin="7539,258" coordsize="107,162" path="m7645,374l7638,399,7636,403,7633,406,7630,408,7626,411,7622,413,7618,415,7614,417,7610,418,7605,419,7600,420,7595,420,7589,420,7547,420,7545,420,7543,420,7541,418,7540,417,7539,415,7539,411,7539,267,7539,264,7540,262,7541,260,7543,259,7545,258,7547,258,7584,258,7593,258,7601,259,7635,293,7635,299,7635,303,7635,307,7634,310,7633,314,7623,328,7620,330,7617,332,7614,334,7618,335,7645,368,7645,374xe" filled="f" stroked="t" strokeweight=".8pt" strokecolor="#000000">
                <v:path arrowok="t"/>
              </v:shape>
            </v:group>
            <v:group style="position:absolute;left:7560;top:276;width:53;height:52" coordorigin="7560,276" coordsize="53,52">
              <v:shape style="position:absolute;left:7560;top:276;width:53;height:52" coordorigin="7560,276" coordsize="53,52" path="m7613,301l7582,276,7560,276,7560,328,7585,328,7590,328,7595,328,7598,326,7601,325,7613,305,7613,301xe" filled="f" stroked="t" strokeweight=".8pt" strokecolor="#000000">
                <v:path arrowok="t"/>
              </v:shape>
            </v:group>
            <v:group style="position:absolute;left:7560;top:345;width:63;height:57" coordorigin="7560,345" coordsize="63,57">
              <v:shape style="position:absolute;left:7560;top:345;width:63;height:57" coordorigin="7560,345" coordsize="63,57" path="m7623,375l7623,370,7622,366,7592,345,7586,345,7560,345,7560,402,7591,402,7596,403,7614,395,7617,393,7619,390,7620,387,7622,384,7623,380,7623,375xe" filled="f" stroked="t" strokeweight=".8pt" strokecolor="#000000">
                <v:path arrowok="t"/>
              </v:shape>
            </v:group>
            <v:group style="position:absolute;left:7676;top:301;width:99;height:120" coordorigin="7676,301" coordsize="99,120">
              <v:shape style="position:absolute;left:7676;top:301;width:99;height:120" coordorigin="7676,301" coordsize="99,120" path="m7775,417l7764,421,7762,421,7760,421,7759,421,7758,420,7757,420,7756,420,7755,420,7755,419,7754,419,7754,418,7754,418,7754,417,7754,368,7697,368,7697,417,7696,418,7686,421,7684,421,7682,421,7681,421,7680,420,7679,420,7678,420,7677,420,7677,419,7676,419,7676,418,7676,418,7676,417,7676,305,7676,304,7676,303,7676,303,7677,303,7681,301,7682,301,7684,301,7686,301,7688,301,7697,305,7697,350,7754,350,7754,305,7754,304,7754,303,7754,303,7755,303,7755,302,7756,302,7757,301,7758,301,7759,301,7760,301,7762,301,7764,301,7766,301,7775,305,7775,417xe" filled="f" stroked="t" strokeweight=".8pt" strokecolor="#000000">
                <v:path arrowok="t"/>
              </v:shape>
            </v:group>
            <v:group style="position:absolute;left:7805;top:299;width:104;height:124" coordorigin="7805,299" coordsize="104,124">
              <v:shape style="position:absolute;left:7805;top:299;width:104;height:124" coordorigin="7805,299" coordsize="104,124" path="m7909,356l7903,365,7901,365,7827,365,7827,371,7827,377,7829,382,7830,387,7832,391,7835,395,7838,398,7842,401,7846,403,7851,405,7857,406,7864,406,7869,406,7874,405,7878,404,7882,404,7886,403,7889,402,7892,401,7894,400,7896,399,7898,398,7900,397,7901,397,7901,397,7904,400,7904,401,7904,402,7904,403,7904,404,7904,405,7904,406,7904,407,7904,408,7904,409,7904,410,7904,410,7904,411,7898,416,7896,417,7893,418,7889,419,7886,420,7881,421,7877,421,7872,422,7867,423,7862,423,7852,423,7844,421,7837,419,7830,416,7824,412,7820,407,7815,402,7811,396,7809,388,7807,380,7805,372,7805,361,7805,352,7807,343,7809,335,7812,328,7815,321,7820,316,7825,310,7859,299,7868,299,7909,345,7909,352,7909,356xe" filled="f" stroked="t" strokeweight=".8pt" strokecolor="#000000">
                <v:path arrowok="t"/>
              </v:shape>
            </v:group>
            <v:group style="position:absolute;left:7827;top:315;width:62;height:35" coordorigin="7827,315" coordsize="62,35">
              <v:shape style="position:absolute;left:7827;top:315;width:62;height:35" coordorigin="7827,315" coordsize="62,35" path="m7888,350l7858,315,7853,315,7835,326,7832,329,7827,350,7888,350xe" filled="f" stroked="t" strokeweight=".8pt" strokecolor="#000000">
                <v:path arrowok="t"/>
              </v:shape>
            </v:group>
            <v:group style="position:absolute;left:7940;top:301;width:148;height:120" coordorigin="7940,301" coordsize="148,120">
              <v:shape style="position:absolute;left:7940;top:301;width:148;height:120" coordorigin="7940,301" coordsize="148,120" path="m8089,413l8089,415,8088,417,8087,418,8086,420,8084,420,8082,420,7947,420,7945,420,7943,420,7942,418,7941,417,7940,415,7940,413,7940,305,7940,304,7940,303,7941,303,7941,303,7946,301,7947,301,7949,301,7951,301,7953,301,7961,305,7961,402,8004,402,8004,305,8004,304,8004,303,8005,303,8005,303,8006,302,8012,301,8014,301,8016,301,8018,301,8019,301,8021,301,8025,305,8025,402,8068,402,8068,305,8068,304,8068,303,8073,301,8074,301,8076,301,8078,301,8080,301,8089,304,8089,305,8089,413xe" filled="f" stroked="t" strokeweight=".8pt" strokecolor="#000000">
                <v:path arrowok="t"/>
              </v:shape>
              <v:shape style="position:absolute;left:8119;top:237;width:982;height:193" type="#_x0000_t75">
                <v:imagedata r:id="rId45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NH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-12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-12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-12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-12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-12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-12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position w:val="-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-12"/>
        </w:rPr>
        <w:t>блок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3786" w:val="left" w:leader="none"/>
        </w:tabs>
        <w:spacing w:before="32"/>
        <w:ind w:left="22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16.105469pt;margin-top:9.831202pt;width:250.628992pt;height:163.427992pt;mso-position-horizontal-relative:page;mso-position-vertical-relative:paragraph;z-index:-8479" type="#_x0000_t75">
            <v:imagedata r:id="rId46" o:title=""/>
          </v:shape>
        </w:pic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7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7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-105"/>
          <w:w w:val="100"/>
          <w:position w:val="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top="1040" w:bottom="280" w:left="640" w:right="460"/>
        </w:sectPr>
      </w:pPr>
    </w:p>
    <w:p>
      <w:pPr>
        <w:spacing w:before="75"/>
        <w:ind w:left="0" w:right="71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87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576" w:val="left" w:leader="none"/>
        </w:tabs>
        <w:ind w:left="164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21F1F"/>
          <w:spacing w:val="-105"/>
          <w:w w:val="10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7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before="85"/>
        <w:ind w:left="732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5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6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Информа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онный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лей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Calibri" w:hAnsi="Calibri" w:cs="Calibri" w:eastAsia="Calibri"/>
          <w:sz w:val="19"/>
          <w:szCs w:val="19"/>
        </w:rPr>
        <w:sectPr>
          <w:type w:val="continuous"/>
          <w:pgSz w:w="11906" w:h="16840"/>
          <w:pgMar w:top="1580" w:bottom="280" w:left="640" w:right="460"/>
          <w:cols w:num="2" w:equalWidth="0">
            <w:col w:w="2682" w:space="40"/>
            <w:col w:w="8084"/>
          </w:cols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type w:val="continuous"/>
          <w:pgSz w:w="11906" w:h="16840"/>
          <w:pgMar w:top="1580" w:bottom="280" w:left="640" w:right="460"/>
        </w:sectPr>
      </w:pPr>
    </w:p>
    <w:p>
      <w:pPr>
        <w:pStyle w:val="BodyText"/>
        <w:numPr>
          <w:ilvl w:val="1"/>
          <w:numId w:val="2"/>
        </w:numPr>
        <w:tabs>
          <w:tab w:pos="576" w:val="left" w:leader="none"/>
        </w:tabs>
        <w:spacing w:before="58"/>
        <w:ind w:left="577" w:right="0" w:hanging="233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Входные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ые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рст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568" w:val="left" w:leader="none"/>
        </w:tabs>
        <w:spacing w:line="231" w:lineRule="exact"/>
        <w:ind w:left="568" w:right="0" w:hanging="224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яя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568" w:val="left" w:leader="none"/>
        </w:tabs>
        <w:spacing w:line="209" w:lineRule="exact"/>
        <w:ind w:left="568" w:right="0" w:hanging="224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Выходные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ые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отверст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576" w:val="left" w:leader="none"/>
        </w:tabs>
        <w:spacing w:line="217" w:lineRule="exact"/>
        <w:ind w:left="576" w:right="0" w:hanging="232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ный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фильтр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576" w:val="left" w:leader="none"/>
        </w:tabs>
        <w:spacing w:line="243" w:lineRule="exact"/>
        <w:ind w:left="576" w:right="0" w:hanging="224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трафиолет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вая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лампа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+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акваге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ератор*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577" w:val="left" w:leader="none"/>
        </w:tabs>
        <w:spacing w:line="170" w:lineRule="auto" w:before="21"/>
        <w:ind w:left="577" w:right="205" w:hanging="224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Жал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верти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альной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регул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ровки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воздуха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577" w:val="left" w:leader="none"/>
        </w:tabs>
        <w:spacing w:line="169" w:lineRule="auto" w:before="30"/>
        <w:ind w:left="569" w:right="0" w:hanging="214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Жал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онталь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ой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ровки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воздуха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577" w:val="left" w:leader="none"/>
        </w:tabs>
        <w:spacing w:line="222" w:lineRule="exact"/>
        <w:ind w:left="577" w:right="0" w:hanging="22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авар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1425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0.653999pt;margin-top:2.995121pt;width:237.802pt;height:147.1602pt;mso-position-horizontal-relative:page;mso-position-vertical-relative:paragraph;z-index:-8481" coordorigin="1013,60" coordsize="4756,2943">
            <v:group style="position:absolute;left:1024;top:321;width:4733;height:2671" coordorigin="1024,321" coordsize="4733,2671">
              <v:shape style="position:absolute;left:1024;top:321;width:4733;height:2671" coordorigin="1024,321" coordsize="4733,2671" path="m1024,321l5758,321,5758,2992,1024,2992,1024,321xe" filled="t" fillcolor="#D9D7D7" stroked="f">
                <v:path arrowok="t"/>
                <v:fill type="solid"/>
              </v:shape>
            </v:group>
            <v:group style="position:absolute;left:3152;top:414;width:165;height:164" coordorigin="3152,414" coordsize="165,164">
              <v:shape style="position:absolute;left:3152;top:414;width:165;height:164" coordorigin="3152,414" coordsize="165,164" path="m3224,414l3161,462,3152,511,3158,530,3203,570,3254,578,3274,570,3292,557,3305,540,3314,520,3317,497,3317,491,3289,436,3224,414xe" filled="t" fillcolor="#221F1F" stroked="f">
                <v:path arrowok="t"/>
                <v:fill type="solid"/>
              </v:shape>
            </v:group>
            <v:group style="position:absolute;left:3230;top:607;width:2;height:200" coordorigin="3230,607" coordsize="2,200">
              <v:shape style="position:absolute;left:3230;top:607;width:2;height:200" coordorigin="3230,607" coordsize="0,200" path="m3230,807l3230,607e" filled="f" stroked="t" strokeweight="1.134pt" strokecolor="#858485">
                <v:path arrowok="t"/>
              </v:shape>
            </v:group>
            <v:group style="position:absolute;left:3223;top:607;width:2;height:200" coordorigin="3223,607" coordsize="2,200">
              <v:shape style="position:absolute;left:3223;top:607;width:2;height:200" coordorigin="3223,607" coordsize="0,200" path="m3223,807l3223,607e" filled="f" stroked="t" strokeweight=".189pt" strokecolor="#FFFFFF">
                <v:path arrowok="t"/>
              </v:shape>
            </v:group>
            <v:group style="position:absolute;left:3238;top:607;width:2;height:151" coordorigin="3238,607" coordsize="2,151">
              <v:shape style="position:absolute;left:3238;top:607;width:2;height:151" coordorigin="3238,607" coordsize="0,151" path="m3238,759l3238,607e" filled="f" stroked="t" strokeweight=".189pt" strokecolor="#FFFFFF">
                <v:path arrowok="t"/>
              </v:shape>
            </v:group>
            <v:group style="position:absolute;left:3100;top:803;width:288;height:278" coordorigin="3100,803" coordsize="288,278">
              <v:shape style="position:absolute;left:3100;top:803;width:288;height:278" coordorigin="3100,803" coordsize="288,278" path="m3388,943l3372,1006,3329,1055,3267,1080,3244,1082,3221,1080,3159,1055,3116,1007,3100,943,3101,921,3127,861,3177,819,3243,803,3266,805,3328,830,3371,878,3388,941,3388,943xe" filled="f" stroked="t" strokeweight="1.0pt" strokecolor="#B1B0B0">
                <v:path arrowok="t"/>
              </v:shape>
            </v:group>
            <v:group style="position:absolute;left:1124;top:2303;width:211;height:212" coordorigin="1124,2303" coordsize="211,212">
              <v:shape style="position:absolute;left:1124;top:2303;width:211;height:212" coordorigin="1124,2303" coordsize="211,212" path="m1220,2303l1151,2339,1125,2403,1124,2430,1130,2450,1172,2497,1240,2515,1262,2510,1314,2472,1334,2409,1333,2391,1304,2335,1245,2305,1220,2303xe" filled="t" fillcolor="#221F1F" stroked="f">
                <v:path arrowok="t"/>
                <v:fill type="solid"/>
              </v:shape>
            </v:group>
            <v:group style="position:absolute;left:1124;top:1579;width:211;height:212" coordorigin="1124,1579" coordsize="211,212">
              <v:shape style="position:absolute;left:1124;top:1579;width:211;height:212" coordorigin="1124,1579" coordsize="211,212" path="m1220,1579l1151,1615,1125,1679,1124,1706,1130,1726,1171,1773,1240,1791,1262,1786,1314,1747,1334,1685,1333,1667,1304,1611,1245,1581,1220,1579xe" filled="t" fillcolor="#221F1F" stroked="f">
                <v:path arrowok="t"/>
                <v:fill type="solid"/>
              </v:shape>
            </v:group>
            <v:group style="position:absolute;left:1124;top:1905;width:211;height:212" coordorigin="1124,1905" coordsize="211,212">
              <v:shape style="position:absolute;left:1124;top:1905;width:211;height:212" coordorigin="1124,1905" coordsize="211,212" path="m1220,1905l1151,1942,1125,2005,1124,2032,1130,2052,1171,2099,1240,2117,1262,2112,1314,2074,1334,2011,1333,1993,1304,1937,1245,1907,1220,1905xe" filled="t" fillcolor="#221F1F" stroked="f">
                <v:path arrowok="t"/>
                <v:fill type="solid"/>
              </v:shape>
            </v:group>
            <v:group style="position:absolute;left:1124;top:1162;width:211;height:212" coordorigin="1124,1162" coordsize="211,212">
              <v:shape style="position:absolute;left:1124;top:1162;width:211;height:212" coordorigin="1124,1162" coordsize="211,212" path="m1220,1162l1151,1198,1125,1262,1124,1289,1130,1309,1172,1356,1240,1374,1262,1369,1314,1331,1334,1268,1333,1250,1304,1194,1245,1164,1220,1162xe" filled="t" fillcolor="#221F1F" stroked="f">
                <v:path arrowok="t"/>
                <v:fill type="solid"/>
              </v:shape>
            </v:group>
            <v:group style="position:absolute;left:1124;top:2627;width:211;height:212" coordorigin="1124,2627" coordsize="211,212">
              <v:shape style="position:absolute;left:1124;top:2627;width:211;height:212" coordorigin="1124,2627" coordsize="211,212" path="m1220,2627l1151,2663,1125,2727,1124,2754,1130,2774,1172,2821,1240,2839,1262,2834,1314,2795,1334,2733,1333,2715,1304,2659,1245,2629,1220,2627xe" filled="t" fillcolor="#221F1F" stroked="f">
                <v:path arrowok="t"/>
                <v:fill type="solid"/>
              </v:shape>
              <v:shape style="position:absolute;left:3613;top:595;width:1885;height:670" type="#_x0000_t75">
                <v:imagedata r:id="rId47" o:title=""/>
              </v:shape>
            </v:group>
            <v:group style="position:absolute;left:5135;top:565;width:2;height:113" coordorigin="5135,565" coordsize="2,113">
              <v:shape style="position:absolute;left:5135;top:565;width:2;height:113" coordorigin="5135,565" coordsize="0,113" path="m5135,679l5135,565,5135,679xe" filled="f" stroked="t" strokeweight=".5pt" strokecolor="#221F1F">
                <v:path arrowok="t"/>
              </v:shape>
            </v:group>
            <v:group style="position:absolute;left:4471;top:565;width:2;height:113" coordorigin="4471,565" coordsize="2,113">
              <v:shape style="position:absolute;left:4471;top:565;width:2;height:113" coordorigin="4471,565" coordsize="0,113" path="m4471,679l4471,565,4471,679xe" filled="f" stroked="t" strokeweight=".5pt" strokecolor="#221F1F">
                <v:path arrowok="t"/>
              </v:shape>
            </v:group>
            <v:group style="position:absolute;left:4125;top:565;width:2;height:113" coordorigin="4125,565" coordsize="2,113">
              <v:shape style="position:absolute;left:4125;top:565;width:2;height:113" coordorigin="4125,565" coordsize="0,113" path="m4125,679l4125,565,4125,679xe" filled="f" stroked="t" strokeweight=".5pt" strokecolor="#221F1F">
                <v:path arrowok="t"/>
              </v:shape>
            </v:group>
            <v:group style="position:absolute;left:3765;top:569;width:2;height:113" coordorigin="3765,569" coordsize="2,113">
              <v:shape style="position:absolute;left:3765;top:569;width:2;height:113" coordorigin="3765,569" coordsize="0,113" path="m3765,682l3765,569,3765,682xe" filled="f" stroked="t" strokeweight=".5pt" strokecolor="#221F1F">
                <v:path arrowok="t"/>
              </v:shape>
            </v:group>
            <v:group style="position:absolute;left:3680;top:411;width:165;height:164" coordorigin="3680,411" coordsize="165,164">
              <v:shape style="position:absolute;left:3680;top:411;width:165;height:164" coordorigin="3680,411" coordsize="165,164" path="m3753,411l3689,460,3680,509,3686,527,3731,567,3783,575,3803,567,3820,554,3834,537,3843,517,3846,494,3845,488,3818,433,3753,411xe" filled="t" fillcolor="#221F1F" stroked="f">
                <v:path arrowok="t"/>
                <v:fill type="solid"/>
              </v:shape>
            </v:group>
            <v:group style="position:absolute;left:4039;top:412;width:165;height:164" coordorigin="4039,412" coordsize="165,164">
              <v:shape style="position:absolute;left:4039;top:412;width:165;height:164" coordorigin="4039,412" coordsize="165,164" path="m4111,412l4048,460,4039,509,4045,528,4090,568,4142,575,4162,567,4179,554,4193,537,4202,517,4205,495,4204,489,4177,434,4111,412xe" filled="t" fillcolor="#221F1F" stroked="f">
                <v:path arrowok="t"/>
                <v:fill type="solid"/>
              </v:shape>
            </v:group>
            <v:group style="position:absolute;left:4402;top:413;width:165;height:164" coordorigin="4402,413" coordsize="165,164">
              <v:shape style="position:absolute;left:4402;top:413;width:165;height:164" coordorigin="4402,413" coordsize="165,164" path="m4474,413l4411,461,4402,510,4408,528,4453,569,4504,576,4525,568,4542,555,4555,538,4564,518,4567,495,4567,490,4540,435,4474,413xe" filled="t" fillcolor="#221F1F" stroked="f">
                <v:path arrowok="t"/>
                <v:fill type="solid"/>
              </v:shape>
            </v:group>
            <v:group style="position:absolute;left:5049;top:406;width:165;height:164" coordorigin="5049,406" coordsize="165,164">
              <v:shape style="position:absolute;left:5049;top:406;width:165;height:164" coordorigin="5049,406" coordsize="165,164" path="m5121,406l5058,454,5049,503,5055,522,5100,562,5151,570,5172,562,5189,549,5202,532,5211,512,5214,489,5214,483,5187,428,5121,406xe" filled="t" fillcolor="#221F1F" stroked="f">
                <v:path arrowok="t"/>
                <v:fill type="solid"/>
              </v:shape>
            </v:group>
            <v:group style="position:absolute;left:2084;top:77;width:106;height:143" coordorigin="2084,77" coordsize="106,143">
              <v:shape style="position:absolute;left:2084;top:77;width:106;height:143" coordorigin="2084,77" coordsize="106,143" path="m2190,217l2190,217,2190,218,2190,218,2190,219,2189,219,2188,219,2188,220,2187,220,2185,220,2184,220,2183,220,2181,220,2179,220,2178,220,2176,220,2175,220,2174,220,2174,219,2173,219,2172,219,2172,218,2172,218,2172,217,2172,217,2172,124,2172,122,2172,119,2172,117,2172,114,2172,112,2172,110,2172,110,2171,111,2170,112,2170,114,2169,115,2168,116,2168,117,2167,119,2166,120,2165,121,2164,122,2164,124,2163,125,2102,217,2101,217,2101,218,2100,218,2100,219,2099,219,2099,219,2098,220,2097,220,2096,220,2095,220,2094,220,2092,220,2086,219,2085,219,2085,219,2085,218,2084,218,2084,217,2084,216,2084,81,2084,80,2084,80,2085,79,2085,79,2094,77,2095,77,2097,77,2098,77,2099,78,2100,78,2103,81,2103,174,2103,176,2103,178,2103,180,2103,183,2103,185,2103,187,2103,187,2104,185,2105,183,2107,180,2108,178,2110,175,2112,173,2173,80,2177,78,2178,77,2179,77,2180,77,2182,77,2184,77,2189,79,2190,79,2190,79,2190,80,2190,80,2190,81,2190,217xe" filled="f" stroked="t" strokeweight=".8pt" strokecolor="#000000">
                <v:path arrowok="t"/>
              </v:shape>
              <v:shape style="position:absolute;left:2218;top:60;width:737;height:207" type="#_x0000_t75">
                <v:imagedata r:id="rId48" o:title=""/>
              </v:shape>
            </v:group>
            <v:group style="position:absolute;left:2980;top:115;width:101;height:140" coordorigin="2980,115" coordsize="101,140">
              <v:shape style="position:absolute;left:2980;top:115;width:101;height:140" coordorigin="2980,115" coordsize="101,140" path="m3082,253l3077,255,3074,255,3071,255,3069,255,3068,255,3067,254,3066,254,3066,253,3066,219,2986,219,2984,219,2983,219,2982,218,2981,217,2980,215,2980,213,2980,118,2980,118,2980,117,2981,117,2981,116,2981,116,2987,115,2989,115,2991,115,2997,116,2998,116,2998,117,2998,117,2998,118,2998,118,2998,204,3046,204,3046,118,3045,118,3046,117,3046,117,3046,116,3047,116,3053,115,3055,115,3056,115,3062,116,3063,116,3063,117,3064,117,3064,118,3064,118,3064,204,3077,204,3082,207,3082,208,3082,253xe" filled="f" stroked="t" strokeweight=".8pt" strokecolor="#000000">
                <v:path arrowok="t"/>
              </v:shape>
            </v:group>
            <v:group style="position:absolute;left:3101;top:115;width:88;height:105" coordorigin="3101,115" coordsize="88,105">
              <v:shape style="position:absolute;left:3101;top:115;width:88;height:105" coordorigin="3101,115" coordsize="88,105" path="m3189,217l3187,219,3187,220,3186,220,3184,220,3183,220,3182,220,3180,220,3178,220,3177,220,3176,220,3175,220,3174,220,3173,219,3172,219,3172,219,3171,218,3171,218,3171,217,3171,217,3171,160,3171,157,3171,154,3171,151,3171,149,3171,146,3172,143,3170,146,3168,149,3166,151,3164,154,3162,157,3118,217,3117,218,3117,219,3116,219,3115,219,3115,220,3114,220,3113,220,3112,220,3111,220,3110,220,3108,220,3107,220,3106,220,3105,220,3104,220,3103,219,3102,219,3102,219,3102,218,3102,218,3101,217,3101,217,3101,118,3101,118,3102,117,3102,117,3102,116,3109,115,3110,115,3114,115,3120,118,3120,175,3119,178,3119,181,3119,184,3119,186,3119,189,3119,192,3120,189,3122,186,3124,184,3125,181,3127,179,3129,176,3172,118,3179,115,3181,115,3182,115,3189,118,3189,217xe" filled="f" stroked="t" strokeweight=".8pt" strokecolor="#000000">
                <v:path arrowok="t"/>
              </v:shape>
            </v:group>
            <v:group style="position:absolute;left:3216;top:113;width:98;height:108" coordorigin="3216,113" coordsize="98,108">
              <v:shape style="position:absolute;left:3216;top:113;width:98;height:108" coordorigin="3216,113" coordsize="98,108" path="m3314,166l3314,174,3313,182,3311,189,3309,195,3306,201,3302,206,3297,211,3292,215,3286,217,3280,220,3272,222,3264,222,3256,222,3249,220,3243,218,3237,216,3232,212,3228,207,3224,203,3221,197,3219,191,3217,184,3216,177,3216,168,3216,160,3217,153,3219,146,3221,140,3224,134,3228,129,3232,124,3266,113,3274,113,3314,158,3314,166xe" filled="f" stroked="t" strokeweight=".8pt" strokecolor="#000000">
                <v:path arrowok="t"/>
              </v:shape>
            </v:group>
            <v:group style="position:absolute;left:3234;top:128;width:61;height:78" coordorigin="3234,128" coordsize="61,78">
              <v:shape style="position:absolute;left:3234;top:128;width:61;height:78" coordorigin="3234,128" coordsize="61,78" path="m3296,168l3265,128,3260,129,3255,129,3251,131,3247,133,3244,136,3242,139,3239,143,3237,147,3236,152,3235,156,3234,162,3234,167,3234,173,3235,178,3236,182,3237,187,3239,191,3241,195,3243,198,3246,201,3250,203,3254,205,3259,206,3265,206,3270,206,3295,173,3296,168xe" filled="f" stroked="t" strokeweight=".8pt" strokecolor="#000000">
                <v:path arrowok="t"/>
              </v:shape>
            </v:group>
            <v:group style="position:absolute;left:3341;top:115;width:86;height:105" coordorigin="3341,115" coordsize="86,105">
              <v:shape style="position:absolute;left:3341;top:115;width:86;height:105" coordorigin="3341,115" coordsize="86,105" path="m3427,217l3427,217,3427,218,3427,218,3426,219,3426,219,3425,219,3424,220,3424,220,3422,220,3421,220,3420,220,3418,220,3416,220,3415,220,3414,220,3412,220,3411,220,3411,219,3410,219,3410,219,3409,218,3409,218,3409,217,3409,217,3409,174,3359,174,3359,217,3359,217,3359,218,3358,218,3358,219,3358,219,3357,219,3356,220,3355,220,3354,220,3353,220,3351,220,3350,220,3348,220,3346,220,3345,220,3344,220,3343,220,3343,219,3342,219,3341,219,3341,218,3341,218,3341,217,3341,217,3341,118,3341,118,3341,117,3341,117,3341,116,3342,116,3348,115,3350,115,3351,115,3358,116,3358,116,3358,117,3359,117,3359,118,3359,118,3359,158,3409,158,3409,118,3409,118,3409,117,3409,117,3410,116,3410,116,3416,115,3418,115,3420,115,3426,116,3426,116,3427,117,3427,117,3427,118,3427,118,3427,217xe" filled="f" stroked="t" strokeweight=".8pt" strokecolor="#000000">
                <v:path arrowok="t"/>
              </v:shape>
              <v:shape style="position:absolute;left:3453;top:60;width:1229;height:203" type="#_x0000_t75">
                <v:imagedata r:id="rId4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Информа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онный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2"/>
        </w:numPr>
        <w:tabs>
          <w:tab w:pos="1001" w:val="left" w:leader="none"/>
        </w:tabs>
        <w:ind w:left="577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Выход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ное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000" w:val="left" w:leader="none"/>
        </w:tabs>
        <w:ind w:left="1001" w:right="0" w:hanging="424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Вход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ые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ные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949" w:val="left" w:leader="none"/>
        </w:tabs>
        <w:spacing w:line="240" w:lineRule="auto"/>
        <w:ind w:left="577" w:right="543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Соедин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льные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труб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роводы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холод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контура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межблочный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949" w:val="left" w:leader="none"/>
        </w:tabs>
        <w:ind w:left="949" w:right="0" w:hanging="373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ный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ланг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640" w:right="460"/>
          <w:cols w:num="2" w:equalWidth="0">
            <w:col w:w="4907" w:space="430"/>
            <w:col w:w="5469"/>
          </w:cols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3085" w:val="left" w:leader="none"/>
          <w:tab w:pos="3444" w:val="left" w:leader="none"/>
          <w:tab w:pos="3801" w:val="left" w:leader="none"/>
          <w:tab w:pos="4454" w:val="left" w:leader="none"/>
        </w:tabs>
        <w:ind w:left="25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>2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>3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position w:val="1"/>
          <w:sz w:val="14"/>
          <w:szCs w:val="14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position w:val="1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position w:val="1"/>
          <w:sz w:val="14"/>
          <w:szCs w:val="14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746" w:val="left" w:leader="none"/>
        </w:tabs>
        <w:spacing w:before="85"/>
        <w:ind w:left="288" w:right="0" w:firstLine="24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Инфра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7"/>
          <w:szCs w:val="17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расный</w:t>
      </w:r>
      <w:r>
        <w:rPr>
          <w:rFonts w:ascii="Arial" w:hAnsi="Arial" w:cs="Arial" w:eastAsia="Arial"/>
          <w:b w:val="0"/>
          <w:bCs w:val="0"/>
          <w:color w:val="201D1D"/>
          <w:spacing w:val="1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7"/>
          <w:szCs w:val="17"/>
        </w:rPr>
        <w:t>п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риемник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54" w:lineRule="exact"/>
        <w:ind w:left="731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4"/>
          <w:szCs w:val="14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4"/>
          <w:szCs w:val="14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4"/>
          <w:szCs w:val="14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4"/>
          <w:szCs w:val="14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рует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звуковой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4"/>
          <w:szCs w:val="14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гнал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4"/>
          <w:szCs w:val="14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ри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4"/>
          <w:szCs w:val="14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4"/>
          <w:szCs w:val="14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ем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14"/>
          <w:szCs w:val="14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3"/>
        </w:numPr>
        <w:tabs>
          <w:tab w:pos="741" w:val="left" w:leader="none"/>
        </w:tabs>
        <w:spacing w:before="33"/>
        <w:ind w:left="741" w:right="0" w:hanging="205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-1"/>
          <w:sz w:val="17"/>
          <w:szCs w:val="17"/>
        </w:rPr>
        <w:t>Инди</w:t>
      </w:r>
      <w:r>
        <w:rPr>
          <w:rFonts w:ascii="Arial" w:hAnsi="Arial" w:cs="Arial" w:eastAsia="Arial"/>
          <w:b w:val="0"/>
          <w:bCs w:val="0"/>
          <w:color w:val="201D1D"/>
          <w:spacing w:val="-2"/>
          <w:w w:val="105"/>
          <w:position w:val="-1"/>
          <w:sz w:val="17"/>
          <w:szCs w:val="17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-1"/>
          <w:sz w:val="17"/>
          <w:szCs w:val="17"/>
        </w:rPr>
        <w:t>атор</w:t>
      </w:r>
      <w:r>
        <w:rPr>
          <w:rFonts w:ascii="Arial" w:hAnsi="Arial" w:cs="Arial" w:eastAsia="Arial"/>
          <w:b w:val="0"/>
          <w:bCs w:val="0"/>
          <w:color w:val="201D1D"/>
          <w:spacing w:val="-17"/>
          <w:w w:val="105"/>
          <w:position w:val="-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-2"/>
          <w:w w:val="105"/>
          <w:position w:val="-1"/>
          <w:sz w:val="17"/>
          <w:szCs w:val="17"/>
        </w:rPr>
        <w:t>п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-1"/>
          <w:sz w:val="17"/>
          <w:szCs w:val="17"/>
        </w:rPr>
        <w:t>р</w:t>
      </w:r>
      <w:r>
        <w:rPr>
          <w:rFonts w:ascii="Arial" w:hAnsi="Arial" w:cs="Arial" w:eastAsia="Arial"/>
          <w:b w:val="0"/>
          <w:bCs w:val="0"/>
          <w:color w:val="201D1D"/>
          <w:spacing w:val="-2"/>
          <w:w w:val="105"/>
          <w:position w:val="-1"/>
          <w:sz w:val="17"/>
          <w:szCs w:val="17"/>
        </w:rPr>
        <w:t>и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-1"/>
          <w:sz w:val="17"/>
          <w:szCs w:val="17"/>
        </w:rPr>
        <w:t>тания</w:t>
      </w:r>
      <w:r>
        <w:rPr>
          <w:rFonts w:ascii="Arial" w:hAnsi="Arial" w:cs="Arial" w:eastAsia="Arial"/>
          <w:b w:val="0"/>
          <w:bCs w:val="0"/>
          <w:color w:val="201D1D"/>
          <w:spacing w:val="-11"/>
          <w:w w:val="105"/>
          <w:position w:val="-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0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0"/>
          <w:sz w:val="12"/>
          <w:szCs w:val="12"/>
        </w:rPr>
        <w:t>Загорается</w:t>
      </w:r>
      <w:r>
        <w:rPr>
          <w:rFonts w:ascii="Arial" w:hAnsi="Arial" w:cs="Arial" w:eastAsia="Arial"/>
          <w:b w:val="0"/>
          <w:bCs w:val="0"/>
          <w:color w:val="201D1D"/>
          <w:spacing w:val="-10"/>
          <w:w w:val="10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5"/>
          <w:position w:val="0"/>
          <w:sz w:val="12"/>
          <w:szCs w:val="12"/>
        </w:rPr>
        <w:t>п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0"/>
          <w:sz w:val="12"/>
          <w:szCs w:val="12"/>
        </w:rPr>
        <w:t>ри</w:t>
      </w:r>
      <w:r>
        <w:rPr>
          <w:rFonts w:ascii="Arial" w:hAnsi="Arial" w:cs="Arial" w:eastAsia="Arial"/>
          <w:b w:val="0"/>
          <w:bCs w:val="0"/>
          <w:color w:val="201D1D"/>
          <w:spacing w:val="-10"/>
          <w:w w:val="10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0"/>
          <w:sz w:val="12"/>
          <w:szCs w:val="12"/>
        </w:rPr>
        <w:t>в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5"/>
          <w:position w:val="0"/>
          <w:sz w:val="12"/>
          <w:szCs w:val="12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0"/>
          <w:sz w:val="12"/>
          <w:szCs w:val="12"/>
        </w:rPr>
        <w:t>лю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5"/>
          <w:position w:val="0"/>
          <w:sz w:val="12"/>
          <w:szCs w:val="12"/>
        </w:rPr>
        <w:t>ч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0"/>
          <w:sz w:val="12"/>
          <w:szCs w:val="12"/>
        </w:rPr>
        <w:t>ении</w:t>
      </w:r>
      <w:r>
        <w:rPr>
          <w:rFonts w:ascii="Arial" w:hAnsi="Arial" w:cs="Arial" w:eastAsia="Arial"/>
          <w:b w:val="0"/>
          <w:bCs w:val="0"/>
          <w:color w:val="201D1D"/>
          <w:spacing w:val="-10"/>
          <w:w w:val="10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0"/>
          <w:sz w:val="12"/>
          <w:szCs w:val="12"/>
        </w:rPr>
        <w:t>бло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5"/>
          <w:position w:val="0"/>
          <w:sz w:val="12"/>
          <w:szCs w:val="12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5"/>
          <w:position w:val="0"/>
          <w:sz w:val="12"/>
          <w:szCs w:val="12"/>
        </w:rPr>
        <w:t>а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position w:val="0"/>
          <w:sz w:val="12"/>
          <w:szCs w:val="12"/>
        </w:rPr>
        <w:t>))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numPr>
          <w:ilvl w:val="0"/>
          <w:numId w:val="3"/>
        </w:numPr>
        <w:tabs>
          <w:tab w:pos="771" w:val="left" w:leader="none"/>
        </w:tabs>
        <w:spacing w:line="306" w:lineRule="exact"/>
        <w:ind w:left="771" w:right="0" w:hanging="235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9"/>
          <w:szCs w:val="19"/>
        </w:rPr>
        <w:t>Инд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9"/>
          <w:szCs w:val="19"/>
        </w:rPr>
        <w:t>катор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position w:val="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9"/>
          <w:szCs w:val="19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9"/>
          <w:szCs w:val="19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position w:val="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19"/>
          <w:szCs w:val="19"/>
        </w:rPr>
        <w:t>"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9"/>
          <w:szCs w:val="19"/>
        </w:rPr>
        <w:t>Тайм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19"/>
          <w:szCs w:val="19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9"/>
          <w:szCs w:val="19"/>
        </w:rPr>
        <w:t>"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48" w:lineRule="exact"/>
        <w:ind w:left="72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А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4"/>
          <w:szCs w:val="14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тиве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4"/>
          <w:szCs w:val="14"/>
        </w:rPr>
        <w:t>н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201D1D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4"/>
          <w:szCs w:val="14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о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4"/>
          <w:szCs w:val="14"/>
        </w:rPr>
        <w:t>г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да</w:t>
      </w:r>
      <w:r>
        <w:rPr>
          <w:rFonts w:ascii="Arial" w:hAnsi="Arial" w:cs="Arial" w:eastAsia="Arial"/>
          <w:b w:val="0"/>
          <w:bCs w:val="0"/>
          <w:color w:val="201D1D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выбр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4"/>
          <w:szCs w:val="14"/>
        </w:rPr>
        <w:t>а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н</w:t>
      </w:r>
      <w:r>
        <w:rPr>
          <w:rFonts w:ascii="Arial" w:hAnsi="Arial" w:cs="Arial" w:eastAsia="Arial"/>
          <w:b w:val="0"/>
          <w:bCs w:val="0"/>
          <w:color w:val="201D1D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режим</w:t>
      </w:r>
      <w:r>
        <w:rPr>
          <w:rFonts w:ascii="Arial" w:hAnsi="Arial" w:cs="Arial" w:eastAsia="Arial"/>
          <w:b w:val="0"/>
          <w:bCs w:val="0"/>
          <w:color w:val="201D1D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та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4"/>
          <w:szCs w:val="14"/>
        </w:rPr>
        <w:t>й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4"/>
          <w:szCs w:val="14"/>
        </w:rPr>
        <w:t>м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ер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4"/>
          <w:szCs w:val="14"/>
        </w:rPr>
        <w:t>а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3"/>
        </w:numPr>
        <w:tabs>
          <w:tab w:pos="746" w:val="left" w:leader="none"/>
        </w:tabs>
        <w:spacing w:before="28"/>
        <w:ind w:left="746" w:right="0" w:hanging="21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Инди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7"/>
          <w:szCs w:val="17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атор</w:t>
      </w:r>
      <w:r>
        <w:rPr>
          <w:rFonts w:ascii="Arial" w:hAnsi="Arial" w:cs="Arial" w:eastAsia="Arial"/>
          <w:b w:val="0"/>
          <w:bCs w:val="0"/>
          <w:color w:val="201D1D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рабоче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7"/>
          <w:szCs w:val="17"/>
        </w:rPr>
        <w:t>г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о</w:t>
      </w:r>
      <w:r>
        <w:rPr>
          <w:rFonts w:ascii="Arial" w:hAnsi="Arial" w:cs="Arial" w:eastAsia="Arial"/>
          <w:b w:val="0"/>
          <w:bCs w:val="0"/>
          <w:color w:val="201D1D"/>
          <w:spacing w:val="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режи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7"/>
          <w:szCs w:val="17"/>
        </w:rPr>
        <w:t>м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а</w:t>
      </w:r>
      <w:r>
        <w:rPr>
          <w:rFonts w:ascii="Arial" w:hAnsi="Arial" w:cs="Arial" w:eastAsia="Arial"/>
          <w:b w:val="0"/>
          <w:bCs w:val="0"/>
          <w:color w:val="201D1D"/>
          <w:spacing w:val="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3"/>
          <w:szCs w:val="13"/>
        </w:rPr>
        <w:t>А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3"/>
          <w:szCs w:val="13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3"/>
          <w:szCs w:val="13"/>
        </w:rPr>
        <w:t>тивен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3"/>
          <w:szCs w:val="13"/>
        </w:rPr>
        <w:t>п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3"/>
          <w:szCs w:val="13"/>
        </w:rPr>
        <w:t>ри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3"/>
          <w:szCs w:val="13"/>
        </w:rPr>
        <w:t>в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3"/>
          <w:szCs w:val="13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3"/>
          <w:szCs w:val="13"/>
        </w:rPr>
        <w:t>люче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3"/>
          <w:szCs w:val="13"/>
        </w:rPr>
        <w:t>н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3"/>
          <w:szCs w:val="13"/>
        </w:rPr>
        <w:t>ном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86" w:lineRule="exact" w:before="1"/>
        <w:ind w:left="310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3"/>
          <w:szCs w:val="13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о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3"/>
          <w:szCs w:val="13"/>
        </w:rPr>
        <w:t>м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3"/>
          <w:szCs w:val="13"/>
        </w:rPr>
        <w:t>п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рессор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3"/>
          <w:szCs w:val="13"/>
        </w:rPr>
        <w:t>е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3"/>
        </w:numPr>
        <w:tabs>
          <w:tab w:pos="746" w:val="left" w:leader="none"/>
        </w:tabs>
        <w:spacing w:line="206" w:lineRule="exact"/>
        <w:ind w:left="746" w:right="0" w:hanging="2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Те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7"/>
          <w:szCs w:val="17"/>
        </w:rPr>
        <w:t>м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7"/>
          <w:szCs w:val="17"/>
        </w:rPr>
        <w:t>п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ературный</w:t>
      </w:r>
      <w:r>
        <w:rPr>
          <w:rFonts w:ascii="Arial" w:hAnsi="Arial" w:cs="Arial" w:eastAsia="Arial"/>
          <w:b w:val="0"/>
          <w:bCs w:val="0"/>
          <w:color w:val="201D1D"/>
          <w:spacing w:val="1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дис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position w:val="0"/>
          <w:sz w:val="17"/>
          <w:szCs w:val="17"/>
        </w:rPr>
        <w:t>п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7"/>
          <w:szCs w:val="17"/>
        </w:rPr>
        <w:t>лей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21" w:lineRule="exact"/>
        <w:ind w:left="72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При</w:t>
      </w:r>
      <w:r>
        <w:rPr>
          <w:rFonts w:ascii="Arial" w:hAnsi="Arial" w:cs="Arial" w:eastAsia="Arial"/>
          <w:b w:val="0"/>
          <w:bCs w:val="0"/>
          <w:color w:val="201D1D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выбо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3"/>
          <w:szCs w:val="13"/>
        </w:rPr>
        <w:t>р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е</w:t>
      </w:r>
      <w:r>
        <w:rPr>
          <w:rFonts w:ascii="Arial" w:hAnsi="Arial" w:cs="Arial" w:eastAsia="Arial"/>
          <w:b w:val="0"/>
          <w:bCs w:val="0"/>
          <w:color w:val="201D1D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те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3"/>
          <w:szCs w:val="13"/>
        </w:rPr>
        <w:t>м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пературы</w:t>
      </w:r>
      <w:r>
        <w:rPr>
          <w:rFonts w:ascii="Arial" w:hAnsi="Arial" w:cs="Arial" w:eastAsia="Arial"/>
          <w:b w:val="0"/>
          <w:bCs w:val="0"/>
          <w:color w:val="201D1D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3"/>
          <w:szCs w:val="13"/>
        </w:rPr>
        <w:t>п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о</w:t>
      </w:r>
      <w:r>
        <w:rPr>
          <w:rFonts w:ascii="Arial" w:hAnsi="Arial" w:cs="Arial" w:eastAsia="Arial"/>
          <w:b w:val="0"/>
          <w:bCs w:val="0"/>
          <w:color w:val="201D1D"/>
          <w:spacing w:val="-1"/>
          <w:w w:val="100"/>
          <w:sz w:val="13"/>
          <w:szCs w:val="13"/>
        </w:rPr>
        <w:t>к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азвает</w:t>
      </w:r>
      <w:r>
        <w:rPr>
          <w:rFonts w:ascii="Arial" w:hAnsi="Arial" w:cs="Arial" w:eastAsia="Arial"/>
          <w:b w:val="0"/>
          <w:bCs w:val="0"/>
          <w:color w:val="201D1D"/>
          <w:spacing w:val="-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3"/>
          <w:szCs w:val="13"/>
        </w:rPr>
        <w:t>заданную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4"/>
        <w:ind w:left="629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9.925095pt;margin-top:30.170015pt;width:243.676805pt;height:116.041714pt;mso-position-horizontal-relative:page;mso-position-vertical-relative:paragraph;z-index:-8477" coordorigin="1199,603" coordsize="4874,2321">
            <v:shape style="position:absolute;left:1199;top:603;width:4874;height:2321" type="#_x0000_t75">
              <v:imagedata r:id="rId50" o:title=""/>
            </v:shape>
            <v:group style="position:absolute;left:5795;top:1288;width:216;height:214" coordorigin="5795,1288" coordsize="216,214">
              <v:shape style="position:absolute;left:5795;top:1288;width:216;height:214" coordorigin="5795,1288" coordsize="216,214" path="m6011,1394l5991,1457,5940,1496,5918,1502,5892,1500,5830,1472,5798,1420,5795,1399,5797,1375,5828,1317,5885,1288,5911,1289,5974,1316,6008,1366,6011,1394xe" filled="f" stroked="t" strokeweight="1pt" strokecolor="#221F1F">
                <v:path arrowok="t"/>
              </v:shape>
            </v:group>
            <v:group style="position:absolute;left:5795;top:1288;width:216;height:214" coordorigin="5795,1288" coordsize="216,214">
              <v:shape style="position:absolute;left:5795;top:1288;width:216;height:214" coordorigin="5795,1288" coordsize="216,214" path="m5885,1288l5828,1317,5797,1375,5795,1399,5798,1420,5830,1472,5892,1500,5918,1502,5940,1496,5991,1457,6011,1394,6011,1386,5989,1330,5935,1295,5885,1288xe" filled="t" fillcolor="#FFFFFF" stroked="f">
                <v:path arrowok="t"/>
                <v:fill type="solid"/>
              </v:shape>
            </v:group>
            <v:group style="position:absolute;left:5795;top:1288;width:216;height:214" coordorigin="5795,1288" coordsize="216,214">
              <v:shape style="position:absolute;left:5795;top:1288;width:216;height:214" coordorigin="5795,1288" coordsize="216,214" path="m6011,1394l5991,1457,5940,1496,5918,1502,5892,1500,5830,1472,5798,1420,5795,1399,5797,1375,5828,1317,5885,1288,5911,1289,5974,1316,6008,1366,6011,1394xe" filled="f" stroked="t" strokeweight="1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ну</w: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енний</w:t>
      </w:r>
      <w:r>
        <w:rPr>
          <w:rFonts w:ascii="Calibri" w:hAnsi="Calibri" w:cs="Calibri" w:eastAsia="Calibri"/>
          <w:b/>
          <w:bCs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блок</w:t>
      </w:r>
      <w:r>
        <w:rPr>
          <w:rFonts w:ascii="Calibri" w:hAnsi="Calibri" w:cs="Calibri" w:eastAsia="Calibri"/>
          <w:b/>
          <w:bCs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HOME</w:t>
      </w:r>
      <w:r>
        <w:rPr>
          <w:rFonts w:ascii="Calibri" w:hAnsi="Calibri" w:cs="Calibri" w:eastAsia="Calibri"/>
          <w:b/>
          <w:bCs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серия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06" w:h="16840"/>
          <w:pgMar w:top="1580" w:bottom="280" w:left="640" w:right="4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293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7" w:lineRule="exact"/>
        <w:ind w:left="2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Передн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7"/>
          <w:szCs w:val="17"/>
        </w:rPr>
        <w:t>я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я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7"/>
          <w:szCs w:val="17"/>
        </w:rPr>
        <w:t>п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анель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10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2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-2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221F1F"/>
          <w:spacing w:val="41"/>
          <w:w w:val="100"/>
          <w:position w:val="-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7"/>
          <w:szCs w:val="17"/>
        </w:rPr>
        <w:t>Вход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40" w:lineRule="exact" w:before="1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1" w:lineRule="exact"/>
        <w:ind w:left="0" w:right="57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21F1F"/>
          <w:spacing w:val="-105"/>
          <w:w w:val="100"/>
          <w:position w:val="-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-1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221F1F"/>
          <w:spacing w:val="42"/>
          <w:w w:val="100"/>
          <w:position w:val="-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7"/>
          <w:szCs w:val="17"/>
        </w:rPr>
        <w:t>Воздушный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7"/>
          <w:szCs w:val="17"/>
        </w:rPr>
        <w:t>ф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position w:val="0"/>
          <w:sz w:val="17"/>
          <w:szCs w:val="17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7"/>
          <w:szCs w:val="17"/>
        </w:rPr>
        <w:t>льтр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37" w:lineRule="exact"/>
        <w:ind w:left="0" w:right="182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(внутри)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97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95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84" w:lineRule="exact" w:before="35"/>
        <w:ind w:left="1850" w:right="0" w:hanging="12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Авар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7"/>
          <w:szCs w:val="17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йная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7"/>
          <w:szCs w:val="17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но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7"/>
          <w:szCs w:val="17"/>
        </w:rPr>
        <w:t>п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7"/>
          <w:szCs w:val="17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8"/>
        <w:numPr>
          <w:ilvl w:val="0"/>
          <w:numId w:val="4"/>
        </w:numPr>
        <w:tabs>
          <w:tab w:pos="376" w:val="left" w:leader="none"/>
        </w:tabs>
        <w:spacing w:before="51"/>
        <w:ind w:left="366" w:right="0" w:hanging="226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Инди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ор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раб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ты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(Питание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включено)</w:t>
      </w:r>
    </w:p>
    <w:p>
      <w:pPr>
        <w:numPr>
          <w:ilvl w:val="0"/>
          <w:numId w:val="4"/>
        </w:numPr>
        <w:tabs>
          <w:tab w:pos="376" w:val="left" w:leader="none"/>
        </w:tabs>
        <w:spacing w:line="240" w:lineRule="exact" w:before="31"/>
        <w:ind w:left="366" w:right="380" w:hanging="2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Инди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таймера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(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активен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при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включении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программы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таймера).</w:t>
      </w:r>
    </w:p>
    <w:p>
      <w:pPr>
        <w:pStyle w:val="Heading8"/>
        <w:numPr>
          <w:ilvl w:val="0"/>
          <w:numId w:val="4"/>
        </w:numPr>
        <w:tabs>
          <w:tab w:pos="498" w:val="left" w:leader="none"/>
        </w:tabs>
        <w:spacing w:before="11"/>
        <w:ind w:left="498" w:right="0" w:hanging="359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Инди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ор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раб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ты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омпре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сора</w:t>
      </w:r>
    </w:p>
    <w:p>
      <w:pPr>
        <w:numPr>
          <w:ilvl w:val="0"/>
          <w:numId w:val="4"/>
        </w:numPr>
        <w:tabs>
          <w:tab w:pos="498" w:val="left" w:leader="none"/>
        </w:tabs>
        <w:spacing w:line="288" w:lineRule="exact"/>
        <w:ind w:left="498" w:right="0" w:hanging="35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При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мник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сигнала</w:t>
      </w:r>
    </w:p>
    <w:p>
      <w:pPr>
        <w:spacing w:after="0" w:line="288" w:lineRule="exact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06" w:h="16840"/>
          <w:pgMar w:top="1580" w:bottom="280" w:left="640" w:right="460"/>
          <w:cols w:num="4" w:equalWidth="0">
            <w:col w:w="1658" w:space="359"/>
            <w:col w:w="849" w:space="357"/>
            <w:col w:w="2597" w:space="40"/>
            <w:col w:w="4946"/>
          </w:cols>
        </w:sectPr>
      </w:pPr>
    </w:p>
    <w:p>
      <w:pPr>
        <w:spacing w:before="74"/>
        <w:ind w:left="6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1"/>
          <w:sz w:val="17"/>
          <w:szCs w:val="17"/>
        </w:rPr>
        <w:t>Выход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62" w:lineRule="exact"/>
        <w:ind w:left="6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21F1F"/>
          <w:spacing w:val="-105"/>
          <w:w w:val="100"/>
          <w:position w:val="-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-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221F1F"/>
          <w:spacing w:val="26"/>
          <w:w w:val="100"/>
          <w:position w:val="-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7"/>
          <w:szCs w:val="17"/>
        </w:rPr>
        <w:t>Верти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position w:val="0"/>
          <w:sz w:val="17"/>
          <w:szCs w:val="17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7"/>
          <w:szCs w:val="17"/>
        </w:rPr>
        <w:t>альные</w:t>
      </w:r>
      <w:r>
        <w:rPr>
          <w:rFonts w:ascii="Arial" w:hAnsi="Arial" w:cs="Arial" w:eastAsia="Arial"/>
          <w:b w:val="0"/>
          <w:bCs w:val="0"/>
          <w:color w:val="221F1F"/>
          <w:spacing w:val="3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-1"/>
          <w:sz w:val="19"/>
          <w:szCs w:val="19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pStyle w:val="Heading8"/>
        <w:tabs>
          <w:tab w:pos="1450" w:val="left" w:leader="none"/>
        </w:tabs>
        <w:spacing w:line="294" w:lineRule="exact"/>
        <w:ind w:left="662" w:right="0" w:firstLine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-2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-2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  <w:t>12.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2"/>
          <w:w w:val="100"/>
          <w:position w:val="0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  <w:t>мпер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  <w:t>турный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  <w:t>дисплей</w:t>
      </w:r>
    </w:p>
    <w:p>
      <w:pPr>
        <w:spacing w:before="28"/>
        <w:ind w:left="66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6" w:h="16840"/>
          <w:pgMar w:top="1580" w:bottom="280" w:left="640" w:right="460"/>
          <w:cols w:num="3" w:equalWidth="0">
            <w:col w:w="1411" w:space="543"/>
            <w:col w:w="2294" w:space="301"/>
            <w:col w:w="6257"/>
          </w:cols>
        </w:sectPr>
      </w:pPr>
    </w:p>
    <w:p>
      <w:pPr>
        <w:numPr>
          <w:ilvl w:val="0"/>
          <w:numId w:val="3"/>
        </w:numPr>
        <w:tabs>
          <w:tab w:pos="303" w:val="left" w:leader="none"/>
        </w:tabs>
        <w:spacing w:line="244" w:lineRule="auto" w:before="5"/>
        <w:ind w:left="288" w:right="0" w:hanging="186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3.576809pt;margin-top:-.000448pt;width:11.810391pt;height:11.684532pt;mso-position-horizontal-relative:page;mso-position-vertical-relative:paragraph;z-index:-8476" coordorigin="672,0" coordsize="236,234">
            <v:group style="position:absolute;left:682;top:10;width:216;height:214" coordorigin="682,10" coordsize="216,214">
              <v:shape style="position:absolute;left:682;top:10;width:216;height:214" coordorigin="682,10" coordsize="216,214" path="m898,116l878,179,826,218,805,224,779,222,717,195,685,142,682,121,684,98,714,39,771,10,798,11,861,38,894,88,898,116xe" filled="f" stroked="t" strokeweight="1pt" strokecolor="#221F1F">
                <v:path arrowok="t"/>
              </v:shape>
            </v:group>
            <v:group style="position:absolute;left:682;top:10;width:216;height:214" coordorigin="682,10" coordsize="216,214">
              <v:shape style="position:absolute;left:682;top:10;width:216;height:214" coordorigin="682,10" coordsize="216,214" path="m771,10l714,39,684,98,682,121,685,142,717,195,779,222,805,224,826,218,878,179,898,116,897,108,875,52,822,17,771,10xe" filled="t" fillcolor="#FFFFFF" stroked="f">
                <v:path arrowok="t"/>
                <v:fill type="solid"/>
              </v:shape>
            </v:group>
            <v:group style="position:absolute;left:682;top:10;width:216;height:214" coordorigin="682,10" coordsize="216,214">
              <v:shape style="position:absolute;left:682;top:10;width:216;height:214" coordorigin="682,10" coordsize="216,214" path="m898,116l878,179,826,218,805,224,779,222,717,195,685,142,682,121,684,98,714,39,771,10,798,11,861,38,894,88,898,116xe" filled="f" stroked="t" strokeweight="1pt" strokecolor="#22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position w:val="1"/>
          <w:sz w:val="17"/>
          <w:szCs w:val="17"/>
        </w:rPr>
        <w:t>Г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1"/>
          <w:sz w:val="17"/>
          <w:szCs w:val="17"/>
        </w:rPr>
        <w:t>оризонтальная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1"/>
          <w:sz w:val="17"/>
          <w:szCs w:val="17"/>
        </w:rPr>
        <w:t>штор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position w:val="1"/>
          <w:sz w:val="17"/>
          <w:szCs w:val="17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1"/>
          <w:sz w:val="17"/>
          <w:szCs w:val="17"/>
        </w:rPr>
        <w:t>а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6"/>
          <w:szCs w:val="16"/>
        </w:rPr>
        <w:t>(Не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6"/>
          <w:szCs w:val="16"/>
        </w:rPr>
        <w:t>следует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position w:val="0"/>
          <w:sz w:val="16"/>
          <w:szCs w:val="16"/>
        </w:rPr>
        <w:t>п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6"/>
          <w:szCs w:val="16"/>
        </w:rPr>
        <w:t>оворачивать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6"/>
          <w:szCs w:val="16"/>
        </w:rPr>
        <w:t>шторки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6"/>
          <w:szCs w:val="16"/>
        </w:rPr>
        <w:t>вручную)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tabs>
          <w:tab w:pos="2147" w:val="left" w:leader="none"/>
          <w:tab w:pos="2678" w:val="left" w:leader="none"/>
        </w:tabs>
        <w:spacing w:line="287" w:lineRule="exact"/>
        <w:ind w:left="3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штор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7"/>
          <w:szCs w:val="17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-7"/>
          <w:sz w:val="19"/>
          <w:szCs w:val="19"/>
        </w:rPr>
        <w:t>12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-7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5"/>
          <w:sz w:val="19"/>
          <w:szCs w:val="19"/>
        </w:rPr>
        <w:t>10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16" w:lineRule="exact"/>
        <w:ind w:left="1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(На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5"/>
          <w:szCs w:val="15"/>
        </w:rPr>
        <w:t>п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равл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5"/>
          <w:szCs w:val="15"/>
        </w:rPr>
        <w:t>я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ют</w:t>
      </w:r>
      <w:r>
        <w:rPr>
          <w:rFonts w:ascii="Arial" w:hAnsi="Arial" w:cs="Arial" w:eastAsia="Arial"/>
          <w:b w:val="0"/>
          <w:bCs w:val="0"/>
          <w:color w:val="221F1F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5"/>
          <w:szCs w:val="15"/>
        </w:rPr>
        <w:t>п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оток</w:t>
      </w:r>
      <w:r>
        <w:rPr>
          <w:rFonts w:ascii="Arial" w:hAnsi="Arial" w:cs="Arial" w:eastAsia="Arial"/>
          <w:b w:val="0"/>
          <w:bCs w:val="0"/>
          <w:color w:val="221F1F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воздуха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6"/>
        <w:ind w:left="1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в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0"/>
          <w:sz w:val="15"/>
          <w:szCs w:val="15"/>
        </w:rPr>
        <w:t>п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раво</w:t>
      </w:r>
      <w:r>
        <w:rPr>
          <w:rFonts w:ascii="Arial" w:hAnsi="Arial" w:cs="Arial" w:eastAsia="Arial"/>
          <w:b w:val="0"/>
          <w:bCs w:val="0"/>
          <w:color w:val="221F1F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/</w:t>
      </w:r>
      <w:r>
        <w:rPr>
          <w:rFonts w:ascii="Arial" w:hAnsi="Arial" w:cs="Arial" w:eastAsia="Arial"/>
          <w:b w:val="0"/>
          <w:bCs w:val="0"/>
          <w:color w:val="221F1F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влево.</w:t>
      </w:r>
      <w:r>
        <w:rPr>
          <w:rFonts w:ascii="Arial" w:hAnsi="Arial" w:cs="Arial" w:eastAsia="Arial"/>
          <w:b w:val="0"/>
          <w:bCs w:val="0"/>
          <w:color w:val="221F1F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Регулируются</w:t>
      </w:r>
      <w:r>
        <w:rPr>
          <w:rFonts w:ascii="Arial" w:hAnsi="Arial" w:cs="Arial" w:eastAsia="Arial"/>
          <w:b w:val="0"/>
          <w:bCs w:val="0"/>
          <w:color w:val="221F1F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вручную)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6" w:h="16840"/>
          <w:pgMar w:top="1580" w:bottom="280" w:left="640" w:right="460"/>
          <w:cols w:num="2" w:equalWidth="0">
            <w:col w:w="2271" w:space="206"/>
            <w:col w:w="8329"/>
          </w:cols>
        </w:sectPr>
      </w:pPr>
    </w:p>
    <w:p>
      <w:pPr>
        <w:spacing w:line="100" w:lineRule="exact" w:before="3"/>
        <w:rPr>
          <w:sz w:val="10"/>
          <w:szCs w:val="10"/>
        </w:rPr>
      </w:pPr>
      <w:r>
        <w:rPr/>
        <w:pict>
          <v:group style="position:absolute;margin-left:9.819964pt;margin-top:45.124916pt;width:560.531872pt;height:45.984pt;mso-position-horizontal-relative:page;mso-position-vertical-relative:page;z-index:-8483" coordorigin="196,902" coordsize="11211,920">
            <v:group style="position:absolute;left:206;top:912;width:11191;height:900" coordorigin="206,912" coordsize="11191,900">
              <v:shape style="position:absolute;left:206;top:912;width:11191;height:900" coordorigin="206,912" coordsize="11191,900" path="m11179,912l424,912,345,922,279,949,232,988,206,1054,206,1670,208,1688,246,1752,300,1787,371,1808,425,1812,11180,1812,11258,1803,11324,1776,11372,1737,11397,1670,11397,1054,11395,1036,11358,973,11303,938,11232,917,11179,912xe" filled="t" fillcolor="#E9E8E8" stroked="f">
                <v:path arrowok="t"/>
                <v:fill type="solid"/>
              </v:shape>
            </v:group>
            <v:group style="position:absolute;left:3311;top:1210;width:253;height:291" coordorigin="3311,1210" coordsize="253,291">
              <v:shape style="position:absolute;left:3311;top:1210;width:253;height:291" coordorigin="3311,1210" coordsize="253,291" path="m3563,1352l3556,1412,3523,1469,3455,1500,3435,1501,3413,1500,3353,1476,3316,1409,3311,1371,3311,1345,3323,1284,3372,1226,3431,1210,3455,1211,3526,1240,3557,1298,3563,1352xe" filled="f" stroked="t" strokeweight=".8pt" strokecolor="#000000">
                <v:path arrowok="t"/>
              </v:shape>
            </v:group>
            <v:group style="position:absolute;left:3350;top:1242;width:173;height:227" coordorigin="3350,1242" coordsize="173,227">
              <v:shape style="position:absolute;left:3350;top:1242;width:173;height:227" coordorigin="3350,1242" coordsize="173,227" path="m3524,1355l3514,1293,3461,1245,3440,1242,3417,1244,3362,1286,3350,1351,3351,1373,3365,1432,3433,1469,3455,1467,3513,1418,3524,1355xe" filled="f" stroked="t" strokeweight=".8pt" strokecolor="#000000">
                <v:path arrowok="t"/>
              </v:shape>
            </v:group>
            <v:group style="position:absolute;left:3605;top:1285;width:155;height:216" coordorigin="3605,1285" coordsize="155,216">
              <v:shape style="position:absolute;left:3605;top:1285;width:155;height:216" coordorigin="3605,1285" coordsize="155,216" path="m3760,1462l3713,1499,3693,1501,3679,1501,3628,1474,3620,1465,3615,1454,3611,1441,3607,1423,3605,1402,3606,1378,3626,1319,3684,1285,3697,1285,3703,1285,3757,1309,3757,1310,3758,1311,3758,1312,3759,1314,3759,1315,3759,1317,3759,1319,3759,1321,3759,1324,3759,1329,3759,1333,3757,1335,3756,1338,3755,1339,3753,1339,3750,1339,3748,1338,3745,1335,3742,1333,3696,1316,3676,1320,3643,1389,3643,1406,3644,1418,3646,1427,3649,1437,3652,1445,3657,1451,3661,1457,3667,1462,3674,1465,3681,1469,3689,1470,3697,1470,3706,1470,3713,1469,3719,1466,3725,1464,3731,1461,3735,1458,3740,1454,3744,1452,3747,1449,3750,1446,3753,1445,3754,1445,3755,1445,3760,1459,3760,1462xe" filled="f" stroked="t" strokeweight=".8pt" strokecolor="#000000">
                <v:path arrowok="t"/>
              </v:shape>
            </v:group>
            <v:group style="position:absolute;left:3809;top:1288;width:173;height:210" coordorigin="3809,1288" coordsize="173,210">
              <v:shape style="position:absolute;left:3809;top:1288;width:173;height:210" coordorigin="3809,1288" coordsize="173,210" path="m3981,1492l3977,1497,3976,1497,3963,1499,3960,1498,3949,1497,3947,1496,3947,1496,3946,1495,3945,1494,3945,1493,3945,1492,3945,1405,3845,1405,3845,1492,3845,1493,3841,1497,3840,1497,3827,1499,3823,1498,3812,1497,3811,1496,3810,1496,3809,1495,3809,1494,3809,1493,3809,1492,3809,1295,3809,1294,3809,1293,3809,1292,3810,1291,3827,1288,3830,1288,3845,1295,3845,1375,3945,1375,3945,1295,3945,1294,3945,1293,3946,1292,3947,1291,3947,1290,3949,1290,3950,1289,3952,1289,3954,1288,3957,1288,3960,1288,3963,1288,3967,1288,3981,1295,3981,1492xe" filled="f" stroked="t" strokeweight=".8pt" strokecolor="#000000">
                <v:path arrowok="t"/>
              </v:shape>
            </v:group>
            <v:group style="position:absolute;left:4035;top:1285;width:197;height:216" coordorigin="4035,1285" coordsize="197,216">
              <v:shape style="position:absolute;left:4035;top:1285;width:197;height:216" coordorigin="4035,1285" coordsize="197,216" path="m4231,1391l4218,1452,4158,1498,4138,1501,4114,1500,4049,1459,4035,1402,4036,1379,4055,1322,4106,1288,4125,1285,4150,1286,4217,1327,4231,1391xe" filled="f" stroked="t" strokeweight=".8pt" strokecolor="#000000">
                <v:path arrowok="t"/>
              </v:shape>
            </v:group>
            <v:group style="position:absolute;left:4072;top:1315;width:122;height:156" coordorigin="4072,1315" coordsize="122,156">
              <v:shape style="position:absolute;left:4072;top:1315;width:122;height:156" coordorigin="4072,1315" coordsize="122,156" path="m4194,1394l4177,1331,4134,1315,4123,1315,4087,1337,4082,1344,4078,1352,4076,1362,4073,1371,4072,1381,4072,1393,4072,1403,4073,1414,4075,1423,4077,1433,4080,1441,4085,1448,4089,1455,4096,1461,4104,1465,4111,1469,4121,1471,4133,1471,4143,1471,4191,1425,4194,1405,4194,1394xe" filled="f" stroked="t" strokeweight=".8pt" strokecolor="#000000">
                <v:path arrowok="t"/>
              </v:shape>
            </v:group>
            <v:group style="position:absolute;left:4285;top:1286;width:162;height:214" coordorigin="4285,1286" coordsize="162,214">
              <v:shape style="position:absolute;left:4285;top:1286;width:162;height:214" coordorigin="4285,1286" coordsize="162,214" path="m4446,1435l4423,1483,4415,1489,4405,1493,4394,1496,4375,1499,4354,1500,4349,1500,4344,1500,4340,1500,4335,1500,4331,1499,4327,1499,4322,1499,4318,1499,4314,1498,4310,1498,4306,1498,4302,1497,4296,1497,4291,1495,4289,1492,4286,1489,4285,1484,4285,1478,4285,1308,4285,1302,4286,1298,4289,1294,4291,1291,4313,1288,4317,1287,4322,1287,4326,1287,4331,1287,4336,1287,4340,1286,4345,1286,4350,1286,4355,1286,4418,1300,4438,1331,4438,1339,4438,1350,4403,1384,4417,1387,4428,1393,4435,1402,4443,1411,4446,1422,4446,1435xe" filled="f" stroked="t" strokeweight=".8pt" strokecolor="#000000">
                <v:path arrowok="t"/>
              </v:shape>
            </v:group>
            <v:group style="position:absolute;left:4320;top:1313;width:83;height:63" coordorigin="4320,1313" coordsize="83,63">
              <v:shape style="position:absolute;left:4320;top:1313;width:83;height:63" coordorigin="4320,1313" coordsize="83,63" path="m4403,1344l4376,1315,4370,1314,4362,1313,4353,1313,4346,1313,4340,1313,4334,1314,4328,1314,4324,1315,4320,1315,4320,1376,4356,1376,4371,1376,4383,1373,4391,1368,4399,1362,4403,1354,4403,1344xe" filled="f" stroked="t" strokeweight=".8pt" strokecolor="#000000">
                <v:path arrowok="t"/>
              </v:shape>
            </v:group>
            <v:group style="position:absolute;left:4320;top:1400;width:90;height:72" coordorigin="4320,1400" coordsize="90,72">
              <v:shape style="position:absolute;left:4320;top:1400;width:90;height:72" coordorigin="4320,1400" coordsize="90,72" path="m4409,1436l4355,1400,4320,1400,4320,1470,4322,1471,4325,1471,4328,1471,4331,1472,4334,1472,4337,1472,4341,1472,4344,1472,4347,1473,4350,1473,4353,1473,4356,1473,4365,1473,4373,1472,4380,1470,4386,1469,4409,1441,4409,1436xe" filled="f" stroked="t" strokeweight=".8pt" strokecolor="#000000">
                <v:path arrowok="t"/>
              </v:shape>
            </v:group>
            <v:group style="position:absolute;left:4499;top:1288;width:173;height:210" coordorigin="4499,1288" coordsize="173,210">
              <v:shape style="position:absolute;left:4499;top:1288;width:173;height:210" coordorigin="4499,1288" coordsize="173,210" path="m4672,1492l4668,1497,4667,1497,4654,1499,4650,1498,4639,1497,4638,1496,4637,1496,4636,1495,4636,1494,4635,1493,4636,1492,4636,1405,4535,1405,4535,1492,4535,1493,4531,1497,4530,1497,4517,1499,4513,1498,4503,1497,4501,1496,4500,1496,4500,1495,4499,1494,4499,1493,4499,1492,4499,1295,4499,1294,4499,1293,4500,1292,4500,1291,4517,1288,4521,1288,4535,1295,4535,1375,4636,1375,4636,1295,4635,1294,4636,1293,4636,1292,4637,1291,4638,1290,4639,1290,4640,1289,4642,1289,4645,1288,4647,1288,4650,1288,4654,1288,4657,1288,4672,1295,4672,1492xe" filled="f" stroked="t" strokeweight=".8pt" strokecolor="#000000">
                <v:path arrowok="t"/>
              </v:shape>
            </v:group>
            <v:group style="position:absolute;left:4934;top:1288;width:36;height:210" coordorigin="4934,1288" coordsize="36,210">
              <v:shape style="position:absolute;left:4934;top:1288;width:36;height:210" coordorigin="4934,1288" coordsize="36,210" path="m4970,1492l4966,1497,4965,1497,4952,1499,4948,1498,4938,1497,4936,1496,4935,1496,4935,1495,4934,1494,4934,1493,4934,1492,4934,1295,4934,1294,4934,1293,4935,1292,4935,1291,4936,1290,4938,1290,4939,1289,4952,1288,4956,1288,4970,1295,4970,1492xe" filled="f" stroked="t" strokeweight=".8pt" strokecolor="#000000">
                <v:path arrowok="t"/>
              </v:shape>
            </v:group>
            <v:group style="position:absolute;left:4739;top:1288;width:159;height:213" coordorigin="4739,1288" coordsize="159,213">
              <v:shape style="position:absolute;left:4739;top:1288;width:159;height:213" coordorigin="4739,1288" coordsize="159,213" path="m4775,1364l4780,1364,4786,1364,4791,1363,4797,1363,4802,1363,4809,1363,4869,1375,4897,1429,4897,1439,4858,1492,4799,1501,4795,1501,4791,1501,4787,1501,4760,1499,4757,1499,4751,1498,4746,1496,4743,1493,4740,1489,4739,1485,4739,1478,4739,1295,4739,1294,4739,1293,4740,1292,4740,1291,4756,1288,4763,1288,4775,1295,4775,1364xe" filled="f" stroked="t" strokeweight=".8pt" strokecolor="#000000">
                <v:path arrowok="t"/>
              </v:shape>
            </v:group>
            <v:group style="position:absolute;left:4775;top:1392;width:85;height:79" coordorigin="4775,1392" coordsize="85,79">
              <v:shape style="position:absolute;left:4775;top:1392;width:85;height:79" coordorigin="4775,1392" coordsize="85,79" path="m4860,1432l4860,1426,4859,1420,4816,1392,4806,1392,4800,1392,4795,1392,4790,1393,4785,1393,4780,1393,4775,1394,4775,1469,4780,1470,4785,1471,4790,1471,4795,1471,4801,1472,4808,1472,4831,1469,4847,1461,4856,1454,4860,1444,4860,1432xe" filled="f" stroked="t" strokeweight=".8pt" strokecolor="#000000">
                <v:path arrowok="t"/>
              </v:shape>
            </v:group>
            <v:group style="position:absolute;left:5024;top:1285;width:181;height:216" coordorigin="5024,1285" coordsize="181,216">
              <v:shape style="position:absolute;left:5024;top:1285;width:181;height:216" coordorigin="5024,1285" coordsize="181,216" path="m5205,1385l5205,1391,5204,1395,5201,1397,5198,1399,5195,1401,5191,1400,5061,1400,5061,1411,5062,1421,5065,1430,5067,1439,5071,1446,5076,1453,5081,1459,5087,1464,5096,1467,5104,1470,5114,1472,5126,1472,5135,1472,5144,1471,5151,1470,5158,1468,5165,1466,5170,1465,5175,1463,5180,1461,5183,1459,5186,1458,5189,1457,5191,1457,5192,1457,5197,1469,5197,1471,5197,1473,5197,1475,5197,1476,5196,1478,5196,1479,5196,1480,5196,1481,5195,1482,5195,1483,5194,1484,5194,1485,5193,1485,5192,1486,5190,1487,5186,1489,5182,1491,5177,1493,5171,1495,5164,1496,5122,1501,5101,1500,5041,1466,5024,1402,5025,1378,5045,1320,5096,1288,5115,1285,5138,1287,5192,1321,5205,1378,5205,1385xe" filled="f" stroked="t" strokeweight=".8pt" strokecolor="#000000">
                <v:path arrowok="t"/>
              </v:shape>
            </v:group>
            <v:group style="position:absolute;left:5061;top:1313;width:107;height:61" coordorigin="5061,1313" coordsize="107,61">
              <v:shape style="position:absolute;left:5061;top:1313;width:107;height:61" coordorigin="5061,1313" coordsize="107,61" path="m5169,1374l5143,1320,5108,1313,5100,1315,5093,1318,5086,1322,5081,1326,5076,1332,5072,1337,5068,1344,5066,1351,5063,1358,5062,1366,5061,1374,5169,1374xe" filled="f" stroked="t" strokeweight=".8pt" strokecolor="#000000">
                <v:path arrowok="t"/>
              </v:shape>
            </v:group>
            <v:group style="position:absolute;left:5343;top:1288;width:162;height:210" coordorigin="5343,1288" coordsize="162,210">
              <v:shape style="position:absolute;left:5343;top:1288;width:162;height:210" coordorigin="5343,1288" coordsize="162,210" path="m5505,1492l5501,1497,5500,1497,5487,1499,5483,1498,5472,1497,5471,1496,5470,1496,5469,1495,5469,1494,5469,1493,5469,1492,5469,1413,5461,1416,5452,1419,5443,1421,5434,1423,5424,1424,5413,1424,5400,1424,5388,1423,5379,1419,5370,1416,5363,1411,5358,1405,5352,1399,5348,1391,5346,1383,5344,1374,5343,1364,5343,1351,5343,1295,5343,1294,5343,1293,5343,1292,5344,1291,5345,1290,5346,1290,5348,1289,5361,1288,5364,1288,5379,1295,5379,1345,5379,1357,5380,1366,5382,1372,5383,1378,5386,1382,5389,1386,5393,1389,5397,1391,5402,1393,5406,1394,5412,1395,5419,1395,5427,1395,5436,1394,5444,1392,5452,1389,5461,1386,5469,1382,5469,1295,5469,1294,5469,1293,5469,1292,5470,1291,5471,1290,5472,1290,5474,1289,5475,1289,5478,1288,5480,1288,5483,1288,5487,1288,5490,1288,5505,1295,5505,1492xe" filled="f" stroked="t" strokeweight=".8pt" strokecolor="#000000">
                <v:path arrowok="t"/>
              </v:shape>
            </v:group>
            <v:group style="position:absolute;left:5558;top:1285;width:162;height:216" coordorigin="5558,1285" coordsize="162,216">
              <v:shape style="position:absolute;left:5558;top:1285;width:162;height:216" coordorigin="5558,1285" coordsize="162,216" path="m5720,1492l5720,1494,5719,1495,5718,1496,5717,1497,5705,1499,5701,1498,5690,1496,5689,1495,5689,1494,5689,1492,5689,1472,5627,1501,5616,1501,5607,1500,5599,1497,5590,1495,5583,1491,5577,1486,5571,1481,5567,1474,5563,1467,5560,1459,5558,1451,5558,1441,5558,1430,5561,1421,5565,1413,5570,1404,5634,1377,5684,1376,5684,1361,5639,1314,5630,1314,5580,1334,5577,1335,5575,1335,5574,1335,5573,1334,5572,1334,5571,1333,5570,1332,5570,1331,5569,1330,5569,1329,5568,1327,5568,1325,5568,1323,5568,1321,5568,1317,5568,1314,5569,1312,5569,1310,5570,1308,5572,1306,5574,1304,5578,1302,5583,1299,5587,1297,5593,1294,5599,1292,5606,1290,5642,1285,5656,1285,5713,1318,5720,1359,5720,1492xe" filled="f" stroked="t" strokeweight=".8pt" strokecolor="#000000">
                <v:path arrowok="t"/>
              </v:shape>
            </v:group>
            <v:group style="position:absolute;left:5595;top:1402;width:89;height:71" coordorigin="5595,1402" coordsize="89,71">
              <v:shape style="position:absolute;left:5595;top:1402;width:89;height:71" coordorigin="5595,1402" coordsize="89,71" path="m5684,1402l5653,1402,5643,1402,5635,1403,5599,1424,5596,1428,5595,1434,5595,1440,5595,1450,5599,1458,5605,1464,5612,1470,5621,1473,5632,1473,5642,1473,5651,1471,5659,1466,5667,1461,5675,1454,5684,1444,5684,1402xe" filled="f" stroked="t" strokeweight=".8pt" strokecolor="#000000">
                <v:path arrowok="t"/>
              </v:shape>
            </v:group>
            <v:group style="position:absolute;left:5772;top:1285;width:155;height:216" coordorigin="5772,1285" coordsize="155,216">
              <v:shape style="position:absolute;left:5772;top:1285;width:155;height:216" coordorigin="5772,1285" coordsize="155,216" path="m5928,1462l5880,1499,5860,1501,5846,1501,5795,1474,5787,1465,5782,1454,5778,1441,5774,1423,5772,1402,5773,1378,5793,1319,5851,1285,5864,1285,5870,1285,5924,1309,5925,1310,5925,1311,5926,1312,5926,1314,5926,1315,5927,1317,5927,1319,5927,1321,5927,1324,5927,1329,5926,1333,5925,1335,5923,1338,5922,1339,5920,1339,5918,1339,5915,1338,5912,1335,5910,1333,5864,1316,5843,1320,5810,1389,5810,1406,5811,1418,5814,1427,5816,1437,5841,1465,5848,1469,5856,1470,5865,1470,5873,1470,5880,1469,5886,1466,5893,1464,5898,1461,5903,1458,5907,1454,5911,1452,5914,1449,5917,1446,5920,1445,5922,1445,5923,1445,5928,1459,5928,1462xe" filled="f" stroked="t" strokeweight=".8pt" strokecolor="#000000">
                <v:path arrowok="t"/>
              </v:shape>
            </v:group>
            <v:group style="position:absolute;left:5945;top:1289;width:169;height:209" coordorigin="5945,1289" coordsize="169,209">
              <v:shape style="position:absolute;left:5945;top:1289;width:169;height:209" coordorigin="5945,1289" coordsize="169,209" path="m6114,1306l6110,1321,6109,1322,6108,1322,6106,1322,6047,1322,6047,1492,6047,1493,6047,1494,6046,1495,6046,1496,6045,1496,6044,1497,6042,1497,6029,1499,6026,1498,6015,1497,6013,1496,6012,1496,6012,1495,6011,1494,6011,1493,6011,1492,6011,1322,5952,1322,5951,1322,5950,1322,5949,1321,5948,1320,5947,1319,5947,1318,5946,1317,5946,1315,5945,1313,5945,1311,5945,1308,5945,1305,5945,1303,5945,1300,5945,1298,5946,1296,5946,1295,5952,1289,6106,1289,6114,1303,6114,1306xe" filled="f" stroked="t" strokeweight=".8pt" strokecolor="#000000">
                <v:path arrowok="t"/>
              </v:shape>
            </v:group>
            <v:group style="position:absolute;left:6149;top:1288;width:175;height:210" coordorigin="6149,1288" coordsize="175,210">
              <v:shape style="position:absolute;left:6149;top:1288;width:175;height:210" coordorigin="6149,1288" coordsize="175,210" path="m6324,1492l6321,1497,6319,1497,6307,1499,6303,1498,6292,1497,6291,1496,6290,1496,6289,1495,6288,1494,6288,1493,6288,1492,6288,1379,6288,1373,6288,1367,6289,1361,6289,1355,6289,1350,6290,1344,6286,1350,6266,1378,6183,1492,6182,1493,6181,1494,6180,1495,6179,1496,6172,1498,6170,1498,6168,1498,6165,1499,6162,1498,6153,1497,6151,1496,6150,1496,6150,1495,6149,1494,6149,1493,6149,1492,6149,1295,6149,1294,6149,1293,6150,1292,6150,1291,6167,1288,6174,1288,6185,1295,6185,1409,6184,1442,6187,1437,6190,1431,6194,1426,6197,1421,6201,1415,6205,1410,6290,1295,6291,1294,6291,1293,6292,1292,6293,1291,6294,1290,6296,1290,6297,1289,6308,1288,6311,1288,6324,1295,6324,1492xe" filled="f" stroked="t" strokeweight=".8pt" strokecolor="#000000">
                <v:path arrowok="t"/>
              </v:shape>
            </v:group>
            <v:group style="position:absolute;left:6493;top:1288;width:161;height:210" coordorigin="6493,1288" coordsize="161,210">
              <v:shape style="position:absolute;left:6493;top:1288;width:161;height:210" coordorigin="6493,1288" coordsize="161,210" path="m6654,1493l6654,1494,6653,1495,6645,1498,6642,1498,6639,1498,6636,1499,6632,1498,6620,1497,6618,1496,6617,1496,6616,1495,6616,1494,6615,1493,6615,1492,6594,1441,6545,1404,6529,1404,6529,1493,6529,1494,6529,1495,6528,1495,6527,1496,6526,1497,6525,1497,6523,1498,6521,1498,6519,1498,6517,1498,6514,1498,6511,1499,6508,1498,6497,1497,6496,1497,6495,1496,6494,1495,6493,1495,6493,1494,6493,1493,6493,1293,6511,1288,6514,1288,6529,1293,6529,1376,6545,1376,6550,1376,6555,1375,6560,1374,6564,1373,6582,1357,6585,1352,6588,1347,6591,1340,6609,1295,6629,1288,6633,1288,6646,1293,6646,1293,6646,1295,6625,1346,6622,1353,6619,1359,6616,1364,6612,1369,6609,1373,6605,1376,6602,1380,6598,1382,6595,1384,6591,1386,6587,1387,6584,1388,6584,1389,6630,1435,6651,1485,6652,1486,6653,1490,6653,1491,6654,1491,6654,1492,6654,1492,6654,1493,6654,1493xe" filled="f" stroked="t" strokeweight=".8pt" strokecolor="#000000">
                <v:path arrowok="t"/>
              </v:shape>
            </v:group>
            <v:group style="position:absolute;left:6688;top:1285;width:197;height:216" coordorigin="6688,1285" coordsize="197,216">
              <v:shape style="position:absolute;left:6688;top:1285;width:197;height:216" coordorigin="6688,1285" coordsize="197,216" path="m6885,1391l6871,1452,6811,1498,6791,1501,6767,1500,6702,1459,6688,1402,6689,1379,6708,1322,6759,1288,6778,1285,6803,1286,6870,1327,6885,1391xe" filled="f" stroked="t" strokeweight=".8pt" strokecolor="#000000">
                <v:path arrowok="t"/>
              </v:shape>
            </v:group>
            <v:group style="position:absolute;left:6725;top:1315;width:122;height:156" coordorigin="6725,1315" coordsize="122,156">
              <v:shape style="position:absolute;left:6725;top:1315;width:122;height:156" coordorigin="6725,1315" coordsize="122,156" path="m6847,1394l6830,1331,6787,1315,6776,1315,6740,1337,6735,1344,6731,1352,6729,1362,6726,1371,6725,1381,6725,1393,6725,1403,6726,1414,6728,1423,6730,1433,6733,1441,6738,1448,6742,1455,6749,1461,6757,1465,6764,1469,6774,1471,6786,1471,6796,1471,6844,1425,6847,1405,6847,1394xe" filled="f" stroked="t" strokeweight=".8pt" strokecolor="#000000">
                <v:path arrowok="t"/>
              </v:shape>
            </v:group>
            <v:group style="position:absolute;left:6938;top:1288;width:173;height:210" coordorigin="6938,1288" coordsize="173,210">
              <v:shape style="position:absolute;left:6938;top:1288;width:173;height:210" coordorigin="6938,1288" coordsize="173,210" path="m7110,1492l7107,1497,7105,1497,7092,1499,7089,1498,7078,1497,7077,1496,7076,1496,7075,1495,7074,1494,7074,1493,7074,1492,7074,1405,6974,1405,6974,1492,6974,1493,6970,1497,6969,1497,6956,1499,6952,1498,6941,1497,6940,1496,6939,1496,6938,1495,6938,1494,6938,1493,6938,1492,6938,1295,6938,1294,6938,1293,6938,1292,6939,1291,6956,1288,6959,1288,6974,1295,6974,1375,7074,1375,7074,1295,7074,1294,7074,1293,7075,1292,7076,1291,7077,1290,7078,1290,7079,1289,7081,1289,7083,1288,7086,1288,7089,1288,7092,1288,7096,1288,7110,1295,7110,1492xe" filled="f" stroked="t" strokeweight=".8pt" strokecolor="#000000">
                <v:path arrowok="t"/>
              </v:shape>
            </v:group>
            <v:group style="position:absolute;left:7149;top:1289;width:239;height:280" coordorigin="7149,1289" coordsize="239,280">
              <v:shape style="position:absolute;left:7149;top:1289;width:239;height:280" coordorigin="7149,1289" coordsize="239,280" path="m7180,1563l7180,1564,7179,1565,7167,1569,7165,1569,7162,1569,7150,1566,7149,1565,7149,1564,7149,1563,7149,1476,7149,1472,7149,1470,7151,1468,7152,1467,7154,1467,7157,1467,7171,1467,7177,1460,7182,1453,7187,1444,7191,1436,7209,1374,7220,1300,7220,1298,7221,1296,7221,1295,7222,1293,7223,1292,7224,1291,7225,1291,7227,1290,7228,1290,7229,1289,7231,1289,7341,1289,7352,1302,7352,1467,7379,1467,7388,1476,7388,1563,7375,1569,7372,1569,7369,1569,7358,1566,7357,1565,7357,1564,7357,1563,7357,1497,7180,1497,7180,1563xe" filled="f" stroked="t" strokeweight=".8pt" strokecolor="#000000">
                <v:path arrowok="t"/>
              </v:shape>
            </v:group>
            <v:group style="position:absolute;left:7209;top:1319;width:107;height:148" coordorigin="7209,1319" coordsize="107,148">
              <v:shape style="position:absolute;left:7209;top:1319;width:107;height:148" coordorigin="7209,1319" coordsize="107,148" path="m7315,1319l7253,1319,7250,1341,7247,1361,7229,1432,7209,1467,7315,1467,7315,1319xe" filled="f" stroked="t" strokeweight=".8pt" strokecolor="#000000">
                <v:path arrowok="t"/>
              </v:shape>
            </v:group>
            <v:group style="position:absolute;left:7428;top:1288;width:175;height:210" coordorigin="7428,1288" coordsize="175,210">
              <v:shape style="position:absolute;left:7428;top:1288;width:175;height:210" coordorigin="7428,1288" coordsize="175,210" path="m7603,1492l7599,1497,7598,1497,7585,1499,7581,1498,7571,1497,7569,1496,7568,1496,7567,1495,7567,1494,7566,1493,7567,1492,7567,1379,7566,1373,7567,1367,7567,1361,7567,1355,7568,1350,7568,1344,7565,1350,7561,1355,7557,1361,7553,1367,7549,1372,7545,1378,7461,1492,7460,1493,7459,1494,7459,1495,7458,1496,7451,1498,7449,1498,7447,1498,7444,1499,7441,1498,7431,1497,7430,1496,7429,1496,7428,1495,7428,1494,7428,1493,7428,1492,7428,1295,7428,1294,7428,1293,7428,1292,7429,1291,7445,1288,7452,1288,7464,1295,7464,1409,7462,1442,7466,1437,7469,1431,7472,1426,7476,1421,7479,1415,7483,1410,7568,1295,7569,1294,7570,1293,7571,1292,7572,1291,7573,1290,7574,1290,7576,1289,7587,1288,7590,1288,7603,1295,7603,1492xe" filled="f" stroked="t" strokeweight=".8pt" strokecolor="#000000">
                <v:path arrowok="t"/>
              </v:shape>
            </v:group>
            <v:group style="position:absolute;left:7670;top:1288;width:203;height:281" coordorigin="7670,1288" coordsize="203,281">
              <v:shape style="position:absolute;left:7670;top:1288;width:203;height:281" coordorigin="7670,1288" coordsize="203,281" path="m7873,1564l7873,1566,7871,1567,7869,1568,7866,1569,7863,1569,7858,1569,7852,1569,7848,1568,7846,1568,7843,1567,7842,1566,7842,1564,7842,1497,7681,1497,7678,1497,7675,1496,7673,1494,7671,1492,7670,1489,7670,1485,7670,1295,7670,1294,7670,1293,7671,1292,7671,1291,7672,1290,7688,1288,7692,1288,7706,1295,7706,1466,7800,1466,7800,1295,7800,1294,7801,1293,7801,1292,7802,1291,7803,1290,7804,1290,7806,1289,7807,1289,7810,1288,7812,1288,7815,1288,7819,1288,7822,1288,7837,1294,7837,1295,7837,1466,7864,1466,7867,1466,7870,1467,7871,1468,7872,1469,7873,1472,7873,1475,7873,1564xe" filled="f" stroked="t" strokeweight=".8pt" strokecolor="#000000">
                <v:path arrowok="t"/>
              </v:shape>
            </v:group>
            <v:group style="position:absolute;left:7912;top:1288;width:175;height:210" coordorigin="7912,1288" coordsize="175,210">
              <v:shape style="position:absolute;left:7912;top:1288;width:175;height:210" coordorigin="7912,1288" coordsize="175,210" path="m8088,1492l8084,1497,8082,1497,8070,1499,8066,1498,8055,1497,8054,1496,8053,1496,8052,1495,8051,1494,8051,1493,8051,1492,8051,1379,8051,1373,8051,1367,8052,1361,8052,1355,8052,1350,8053,1344,8049,1350,8046,1355,8042,1361,8038,1367,8034,1372,8030,1378,7946,1492,7945,1493,7944,1494,7943,1495,7942,1496,7936,1498,7934,1498,7931,1498,7929,1499,7925,1498,7916,1497,7914,1496,7914,1496,7913,1495,7913,1494,7912,1493,7912,1492,7912,1295,7912,1294,7913,1293,7913,1292,7914,1291,7930,1288,7937,1288,7948,1295,7948,1409,7947,1442,7950,1437,7954,1431,7957,1426,7960,1421,7964,1415,7968,1410,8053,1295,8054,1294,8055,1293,8056,1292,8056,1291,8058,1290,8059,1290,8060,1289,8071,1288,8074,1288,8088,1295,8088,1492xe" filled="f" stroked="t" strokeweight=".8pt" strokecolor="#000000">
                <v:path arrowok="t"/>
              </v:shape>
            </v:group>
            <v:group style="position:absolute;left:8141;top:1285;width:197;height:216" coordorigin="8141,1285" coordsize="197,216">
              <v:shape style="position:absolute;left:8141;top:1285;width:197;height:216" coordorigin="8141,1285" coordsize="197,216" path="m8338,1391l8325,1452,8264,1498,8244,1501,8220,1500,8155,1459,8141,1402,8142,1379,8162,1322,8213,1288,8232,1285,8257,1286,8323,1327,8338,1391xe" filled="f" stroked="t" strokeweight=".8pt" strokecolor="#000000">
                <v:path arrowok="t"/>
              </v:shape>
            </v:group>
            <v:group style="position:absolute;left:8178;top:1315;width:122;height:156" coordorigin="8178,1315" coordsize="122,156">
              <v:shape style="position:absolute;left:8178;top:1315;width:122;height:156" coordorigin="8178,1315" coordsize="122,156" path="m8300,1394l8283,1331,8240,1315,8229,1315,8193,1337,8188,1344,8184,1352,8182,1362,8180,1371,8178,1381,8178,1393,8178,1403,8179,1414,8181,1423,8183,1433,8187,1441,8191,1448,8196,1455,8202,1461,8210,1465,8218,1469,8227,1471,8239,1471,8250,1471,8297,1425,8300,1405,8300,1394xe" filled="f" stroked="t" strokeweight=".8pt" strokecolor="#000000">
                <v:path arrowok="t"/>
              </v:shape>
              <v:shape style="position:absolute;left:8383;top:1277;width:863;height:308" type="#_x0000_t75">
                <v:imagedata r:id="rId51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58"/>
        <w:ind w:left="929" w:right="1875" w:hanging="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вид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сх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электр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могут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ухуд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ительск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свойств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здели</w:t>
      </w:r>
      <w:r>
        <w:rPr>
          <w:rFonts w:ascii="Calibri" w:hAnsi="Calibri" w:cs="Calibri" w:eastAsia="Calibri"/>
          <w:b w:val="0"/>
          <w:bCs w:val="0"/>
          <w:color w:val="000001"/>
          <w:spacing w:val="-4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880" w:right="0" w:firstLine="0"/>
        <w:jc w:val="left"/>
        <w:rPr>
          <w:rFonts w:ascii="Myriad Pro" w:hAnsi="Myriad Pro" w:cs="Myriad Pro" w:eastAsia="Myriad Pro"/>
          <w:sz w:val="16"/>
          <w:szCs w:val="16"/>
        </w:rPr>
      </w:pPr>
      <w:r>
        <w:rPr/>
        <w:pict>
          <v:group style="position:absolute;margin-left:76pt;margin-top:-1.776001pt;width:444.000021pt;height:.1pt;mso-position-horizontal-relative:page;mso-position-vertical-relative:paragraph;z-index:-8475" coordorigin="1520,-36" coordsize="8880,2">
            <v:shape style="position:absolute;left:1520;top:-36;width:8880;height:2" coordorigin="1520,-36" coordsize="8880,0" path="m1520,-36l10400,-36e" filled="f" stroked="t" strokeweight=".6pt" strokecolor="#000000">
              <v:path arrowok="t"/>
            </v:shape>
            <w10:wrap type="none"/>
          </v:group>
        </w:pic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*</w:t>
      </w:r>
      <w:r>
        <w:rPr>
          <w:rFonts w:ascii="Myriad Pro" w:hAnsi="Myriad Pro" w:cs="Myriad Pro" w:eastAsia="Myriad Pro"/>
          <w:b w:val="0"/>
          <w:bCs w:val="0"/>
          <w:spacing w:val="-11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-</w:t>
      </w:r>
      <w:r>
        <w:rPr>
          <w:rFonts w:ascii="Myriad Pro" w:hAnsi="Myriad Pro" w:cs="Myriad Pro" w:eastAsia="Myriad Pro"/>
          <w:b w:val="0"/>
          <w:bCs w:val="0"/>
          <w:spacing w:val="-7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-5"/>
          <w:w w:val="90"/>
          <w:sz w:val="16"/>
          <w:szCs w:val="16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O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Jlb</w:t>
      </w:r>
      <w:r>
        <w:rPr>
          <w:rFonts w:ascii="Myriad Pro" w:hAnsi="Myriad Pro" w:cs="Myriad Pro" w:eastAsia="Myriad Pro"/>
          <w:b w:val="0"/>
          <w:bCs w:val="0"/>
          <w:spacing w:val="-2"/>
          <w:w w:val="90"/>
          <w:sz w:val="16"/>
          <w:szCs w:val="16"/>
        </w:rPr>
        <w:t>K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O</w:t>
      </w:r>
      <w:r>
        <w:rPr>
          <w:rFonts w:ascii="Myriad Pro" w:hAnsi="Myriad Pro" w:cs="Myriad Pro" w:eastAsia="Myriad Pro"/>
          <w:b w:val="0"/>
          <w:bCs w:val="0"/>
          <w:spacing w:val="-7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.</w:t>
      </w:r>
      <w:r>
        <w:rPr>
          <w:rFonts w:ascii="Myriad Pro" w:hAnsi="Myriad Pro" w:cs="Myriad Pro" w:eastAsia="Myriad Pro"/>
          <w:b w:val="0"/>
          <w:bCs w:val="0"/>
          <w:spacing w:val="1"/>
          <w:w w:val="90"/>
          <w:sz w:val="16"/>
          <w:szCs w:val="16"/>
        </w:rPr>
        <w:t>Q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Jl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fl</w:t>
      </w:r>
      <w:r>
        <w:rPr>
          <w:rFonts w:ascii="Myriad Pro" w:hAnsi="Myriad Pro" w:cs="Myriad Pro" w:eastAsia="Myriad Pro"/>
          <w:b w:val="0"/>
          <w:bCs w:val="0"/>
          <w:spacing w:val="-7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NH</w:t>
      </w:r>
      <w:r>
        <w:rPr>
          <w:rFonts w:ascii="Myriad Pro" w:hAnsi="Myriad Pro" w:cs="Myriad Pro" w:eastAsia="Myriad Pro"/>
          <w:b w:val="0"/>
          <w:bCs w:val="0"/>
          <w:spacing w:val="-7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-1"/>
          <w:w w:val="90"/>
          <w:sz w:val="16"/>
          <w:szCs w:val="16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epllllll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16"/>
          <w:szCs w:val="16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58"/>
        <w:ind w:right="646"/>
        <w:jc w:val="right"/>
        <w:rPr>
          <w:rFonts w:ascii="Calibri" w:hAnsi="Calibri" w:cs="Calibri" w:eastAsia="Calibri"/>
        </w:rPr>
      </w:pPr>
      <w:r>
        <w:rPr/>
        <w:pict>
          <v:group style="position:absolute;margin-left:534.836121pt;margin-top:6.294832pt;width:4.617pt;height:7.108pt;mso-position-horizontal-relative:page;mso-position-vertical-relative:paragraph;z-index:-8478" coordorigin="10697,126" coordsize="92,142">
            <v:shape style="position:absolute;left:10697;top:126;width:92;height:142" coordorigin="10697,126" coordsize="92,142" path="m10789,134l10789,135,10789,136,10789,138,10789,139,10789,140,10788,141,10788,142,10788,143,10788,144,10787,144,10787,145,10787,146,10736,264,10735,265,10732,267,10731,268,10730,268,10729,268,10728,268,10726,268,10724,268,10715,267,10715,266,10714,266,10714,265,10714,264,10715,263,10715,263,10769,142,10701,142,10700,143,10698,142,10698,140,10697,139,10697,137,10697,134,10697,133,10697,132,10697,131,10697,130,10698,129,10698,128,10698,127,10699,127,10699,126,10700,126,10700,126,10701,126,10783,126,10784,126,10785,126,10786,126,10787,126,10789,132,10789,134xe" filled="f" stroked="t" strokeweight=".8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7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640" w:right="460"/>
        </w:sectPr>
      </w:pPr>
    </w:p>
    <w:p>
      <w:pPr>
        <w:pStyle w:val="Heading2"/>
        <w:spacing w:before="25"/>
        <w:ind w:left="432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153.316101pt;margin-top:7.33638pt;width:296.849892pt;height:18.826098pt;mso-position-horizontal-relative:page;mso-position-vertical-relative:paragraph;z-index:-8469" type="#_x0000_t75">
            <v:imagedata r:id="rId52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Основные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части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1909" w:h="16840"/>
          <w:pgMar w:top="920" w:bottom="280" w:left="1060" w:right="740"/>
        </w:sectPr>
      </w:pP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spacing w:line="288" w:lineRule="exact"/>
        <w:ind w:left="547" w:right="463" w:firstLine="0"/>
        <w:jc w:val="center"/>
        <w:rPr>
          <w:rFonts w:ascii="Calibri" w:hAnsi="Calibri" w:cs="Calibri" w:eastAsia="Calibri"/>
        </w:rPr>
      </w:pPr>
      <w:r>
        <w:rPr/>
        <w:pict>
          <v:group style="position:absolute;margin-left:80.284897pt;margin-top:2.173673pt;width:100.57pt;height:26.3002pt;mso-position-horizontal-relative:page;mso-position-vertical-relative:paragraph;z-index:-8470" coordorigin="1606,43" coordsize="2011,526">
            <v:shape style="position:absolute;left:2043;top:43;width:863;height:526" type="#_x0000_t75">
              <v:imagedata r:id="rId53" o:title=""/>
            </v:shape>
            <v:group style="position:absolute;left:2858;top:97;width:109;height:135" coordorigin="2858,97" coordsize="109,135">
              <v:shape style="position:absolute;left:2858;top:97;width:109;height:135" coordorigin="2858,97" coordsize="109,135" path="m2966,107l2966,109,2966,111,2966,112,2964,117,2963,118,2962,118,2962,118,2924,118,2924,227,2924,228,2923,228,2923,229,2923,229,2912,231,2910,231,2901,229,2901,228,2900,228,2900,227,2900,118,2863,118,2862,118,2861,118,2860,117,2860,117,2859,116,2859,115,2859,114,2858,113,2858,112,2858,111,2858,109,2858,107,2858,105,2859,99,2859,98,2860,98,2861,97,2861,97,2862,97,2863,97,2962,97,2966,106,2966,107xe" filled="f" stroked="t" strokeweight=".5pt" strokecolor="#000000">
                <v:path arrowok="t"/>
              </v:shape>
            </v:group>
            <v:group style="position:absolute;left:1611;top:385;width:154;height:180" coordorigin="1611,385" coordsize="154,180">
              <v:shape style="position:absolute;left:1611;top:385;width:154;height:180" coordorigin="1611,385" coordsize="154,180" path="m1630,561l1623,564,1621,564,1619,564,1617,564,1616,564,1611,562,1611,562,1611,561,1611,561,1611,504,1611,502,1611,501,1612,500,1613,499,1614,499,1616,499,1625,499,1650,434,1656,392,1657,390,1657,389,1657,388,1658,387,1659,387,1659,386,1660,386,1661,385,1661,385,1662,385,1664,385,1734,385,1741,390,1741,393,1741,499,1759,499,1761,499,1762,499,1763,500,1764,501,1764,502,1764,504,1764,561,1756,564,1754,564,1752,564,1751,564,1750,564,1744,561,1745,561,1745,518,1630,518,1630,561xe" filled="f" stroked="t" strokeweight=".5pt" strokecolor="#000000">
                <v:path arrowok="t"/>
              </v:shape>
            </v:group>
            <v:group style="position:absolute;left:1649;top:404;width:69;height:95" coordorigin="1649,404" coordsize="69,95">
              <v:shape style="position:absolute;left:1649;top:404;width:69;height:95" coordorigin="1649,404" coordsize="69,95" path="m1718,404l1678,404,1676,419,1674,432,1672,442,1669,453,1667,462,1665,469,1662,476,1660,482,1657,487,1655,491,1652,495,1649,499,1718,499,1718,404xe" filled="f" stroked="t" strokeweight=".5pt" strokecolor="#000000">
                <v:path arrowok="t"/>
              </v:shape>
            </v:group>
            <v:group style="position:absolute;left:1790;top:384;width:113;height:135" coordorigin="1790,384" coordsize="113,135">
              <v:shape style="position:absolute;left:1790;top:384;width:113;height:135" coordorigin="1790,384" coordsize="113,135" path="m1903,515l1903,516,1902,516,1902,517,1902,517,1901,518,1900,518,1899,519,1898,519,1897,519,1895,519,1893,519,1891,519,1889,519,1887,519,1885,519,1884,519,1883,519,1882,518,1881,518,1880,517,1880,517,1879,516,1879,516,1879,515,1879,442,1879,439,1879,435,1880,431,1880,427,1880,424,1880,420,1878,424,1876,427,1873,431,1871,435,1868,438,1865,442,1812,515,1811,516,1810,516,1810,517,1809,518,1809,518,1808,518,1807,519,1806,519,1805,519,1804,519,1802,519,1800,519,1798,519,1797,519,1795,519,1794,519,1793,519,1792,518,1791,518,1791,517,1790,517,1790,516,1790,516,1790,515,1790,388,1790,388,1790,387,1790,386,1791,386,1791,385,1792,385,1793,385,1801,384,1806,384,1813,388,1813,461,1812,480,1812,483,1814,480,1816,476,1819,473,1821,469,1823,466,1826,463,1880,388,1881,388,1881,387,1882,386,1892,384,1894,384,1903,388,1903,515xe" filled="f" stroked="t" strokeweight=".5pt" strokecolor="#000000">
                <v:path arrowok="t"/>
              </v:shape>
            </v:group>
            <v:group style="position:absolute;left:1937;top:382;width:100;height:139" coordorigin="1937,382" coordsize="100,139">
              <v:shape style="position:absolute;left:1937;top:382;width:100;height:139" coordorigin="1937,382" coordsize="100,139" path="m2037,496l2037,497,2037,499,2037,500,2036,501,2036,502,2036,503,2036,504,2036,504,2035,505,2035,505,2027,512,2024,514,1993,521,1984,521,1976,520,1969,517,1962,514,1956,509,1951,503,1947,498,1943,491,1941,482,1938,474,1937,464,1937,453,1937,441,1973,386,1996,382,2000,382,2036,404,2036,405,2036,407,2036,410,2036,413,2035,414,2034,416,2033,417,2032,417,2030,417,2029,416,2027,414,2025,413,2001,402,1996,402,1984,402,1976,406,1970,415,1964,423,1961,436,1961,452,1961,460,1962,467,1963,473,1965,479,1967,485,1970,489,1973,493,1977,496,1981,498,1986,500,1991,501,1996,501,2002,501,2006,500,2010,498,2014,497,2018,495,2021,493,2024,491,2026,489,2028,487,2030,486,2032,485,2033,485,2034,485,2034,485,2037,494,2037,496xe" filled="f" stroked="t" strokeweight=".5pt" strokecolor="#000000">
                <v:path arrowok="t"/>
              </v:shape>
            </v:group>
            <v:group style="position:absolute;left:2935;top:384;width:111;height:135" coordorigin="2935,384" coordsize="111,135">
              <v:shape style="position:absolute;left:2935;top:384;width:111;height:135" coordorigin="2935,384" coordsize="111,135" path="m3046,515l3034,519,3032,519,3023,517,3023,516,3022,516,3022,515,3022,459,2958,459,2958,515,2958,516,2946,519,2944,519,2935,517,2935,516,2935,516,2935,515,2935,388,2935,388,2935,387,2935,386,2935,386,2936,385,2937,385,2938,385,2946,384,2949,384,2958,388,2958,440,3022,440,3022,388,3022,388,3023,387,3023,386,3023,386,3024,385,3034,384,3036,384,3046,388,3046,515xe" filled="f" stroked="t" strokeweight=".5pt" strokecolor="#000000">
                <v:path arrowok="t"/>
              </v:shape>
            </v:group>
            <v:group style="position:absolute;left:3089;top:384;width:111;height:135" coordorigin="3089,384" coordsize="111,135">
              <v:shape style="position:absolute;left:3089;top:384;width:111;height:135" coordorigin="3089,384" coordsize="111,135" path="m3200,515l3188,519,3186,519,3177,517,3177,516,3176,516,3177,515,3177,459,3112,459,3112,515,3112,516,3100,519,3098,519,3089,517,3089,516,3089,516,3089,515,3089,388,3089,388,3089,387,3089,386,3090,386,3090,385,3091,385,3092,385,3100,384,3103,384,3112,388,3112,440,3177,440,3177,388,3176,388,3177,387,3177,386,3177,386,3178,385,3188,384,3190,384,3200,388,3200,515xe" filled="f" stroked="t" strokeweight=".5pt" strokecolor="#000000">
                <v:path arrowok="t"/>
              </v:shape>
            </v:group>
            <v:group style="position:absolute;left:3234;top:382;width:127;height:139" coordorigin="3234,382" coordsize="127,139">
              <v:shape style="position:absolute;left:3234;top:382;width:127;height:139" coordorigin="3234,382" coordsize="127,139" path="m3361,450l3361,460,3359,470,3316,519,3296,521,3285,521,3276,519,3269,516,3261,513,3254,509,3249,503,3244,497,3240,490,3238,481,3235,473,3234,463,3234,453,3234,442,3250,402,3255,396,3262,391,3270,387,3278,384,3288,382,3299,382,3309,382,3318,384,3326,387,3334,390,3361,440,3361,450xe" filled="f" stroked="t" strokeweight=".5pt" strokecolor="#000000">
                <v:path arrowok="t"/>
              </v:shape>
            </v:group>
            <v:group style="position:absolute;left:3258;top:401;width:79;height:100" coordorigin="3258,401" coordsize="79,100">
              <v:shape style="position:absolute;left:3258;top:401;width:79;height:100" coordorigin="3258,401" coordsize="79,100" path="m3337,452l3298,401,3291,401,3260,431,3259,437,3258,444,3258,451,3258,458,3259,465,3260,471,3261,477,3263,482,3266,487,3269,491,3273,495,3278,498,3283,500,3290,502,3297,502,3304,502,3310,500,3315,498,3320,495,3324,492,3327,488,3330,483,3333,478,3334,472,3336,466,3336,459,3337,452xe" filled="f" stroked="t" strokeweight=".5pt" strokecolor="#000000">
                <v:path arrowok="t"/>
              </v:shape>
            </v:group>
            <v:group style="position:absolute;left:3395;top:385;width:76;height:135" coordorigin="3395,385" coordsize="76,135">
              <v:shape style="position:absolute;left:3395;top:385;width:76;height:135" coordorigin="3395,385" coordsize="76,135" path="m3470,395l3470,397,3470,399,3470,400,3470,401,3466,406,3466,405,3418,405,3418,515,3418,516,3406,519,3404,519,3395,517,3395,516,3395,516,3395,515,3395,393,3395,390,3395,388,3397,387,3398,385,3400,385,3402,385,3466,385,3470,393,3470,395xe" filled="f" stroked="t" strokeweight=".5pt" strokecolor="#000000">
                <v:path arrowok="t"/>
              </v:shape>
            </v:group>
            <v:group style="position:absolute;left:3486;top:382;width:127;height:139" coordorigin="3486,382" coordsize="127,139">
              <v:shape style="position:absolute;left:3486;top:382;width:127;height:139" coordorigin="3486,382" coordsize="127,139" path="m3612,450l3612,460,3611,470,3567,519,3547,521,3537,521,3528,519,3520,516,3512,513,3506,509,3501,503,3496,497,3492,490,3489,481,3487,473,3486,463,3486,453,3486,442,3502,402,3507,396,3514,391,3522,387,3530,384,3539,382,3550,382,3560,382,3570,384,3577,387,3585,390,3612,440,3612,450xe" filled="f" stroked="t" strokeweight=".5pt" strokecolor="#000000">
                <v:path arrowok="t"/>
              </v:shape>
            </v:group>
            <v:group style="position:absolute;left:3510;top:401;width:79;height:100" coordorigin="3510,401" coordsize="79,100">
              <v:shape style="position:absolute;left:3510;top:401;width:79;height:100" coordorigin="3510,401" coordsize="79,100" path="m3588,452l3549,401,3542,401,3512,431,3510,437,3510,444,3510,451,3510,458,3510,465,3511,471,3513,477,3515,482,3518,487,3521,491,3525,495,3530,498,3535,500,3541,502,3549,502,3555,502,3561,500,3566,498,3571,495,3575,492,3579,488,3582,483,3584,478,3586,472,3587,466,3588,459,3588,452x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497086pt;margin-top:50.746246pt;width:136.110816pt;height:262.442127pt;mso-position-horizontal-relative:page;mso-position-vertical-relative:paragraph;z-index:-8467" coordorigin="1430,1015" coordsize="2722,5249">
            <v:shape style="position:absolute;left:1430;top:1015;width:2722;height:3624" type="#_x0000_t75">
              <v:imagedata r:id="rId54" o:title=""/>
            </v:shape>
            <v:group style="position:absolute;left:2938;top:2386;width:2;height:89" coordorigin="2938,2386" coordsize="2,89">
              <v:shape style="position:absolute;left:2938;top:2386;width:2;height:89" coordorigin="2938,2386" coordsize="0,89" path="m2938,2386l2938,2476e" filled="f" stroked="t" strokeweight=".694pt" strokecolor="#808184">
                <v:path arrowok="t"/>
              </v:shape>
            </v:group>
            <v:group style="position:absolute;left:2938;top:2476;width:945;height:2" coordorigin="2938,2476" coordsize="945,2">
              <v:shape style="position:absolute;left:2938;top:2476;width:945;height:2" coordorigin="2938,2476" coordsize="945,0" path="m2938,2476l3883,2476e" filled="f" stroked="t" strokeweight=".694pt" strokecolor="#808184">
                <v:path arrowok="t"/>
              </v:shape>
            </v:group>
            <v:group style="position:absolute;left:1717;top:4696;width:448;height:2" coordorigin="1717,4696" coordsize="448,2">
              <v:shape style="position:absolute;left:1717;top:4696;width:448;height:2" coordorigin="1717,4696" coordsize="448,0" path="m2165,4696l1717,4696e" filled="f" stroked="t" strokeweight=".694pt" strokecolor="#808184">
                <v:path arrowok="t"/>
              </v:shape>
            </v:group>
            <v:group style="position:absolute;left:1441;top:4603;width:197;height:190" coordorigin="1441,4603" coordsize="197,190">
              <v:shape style="position:absolute;left:1441;top:4603;width:197;height:190" coordorigin="1441,4603" coordsize="197,190" path="m1638,4699l1616,4760,1560,4794,1532,4792,1469,4766,1441,4715,1442,4689,1472,4630,1527,4603,1552,4605,1612,4635,1638,4691,1638,4699xe" filled="f" stroked="t" strokeweight=".333pt" strokecolor="#221F1F">
                <v:path arrowok="t"/>
              </v:shape>
            </v:group>
            <v:group style="position:absolute;left:3943;top:2372;width:197;height:190" coordorigin="3943,2372" coordsize="197,190">
              <v:shape style="position:absolute;left:3943;top:2372;width:197;height:190" coordorigin="3943,2372" coordsize="197,190" path="m4141,2467l4118,2528,4063,2562,4035,2561,3972,2534,3943,2484,3945,2457,3974,2398,4029,2372,4055,2374,4115,2404,4140,2459,4141,2467xe" filled="f" stroked="t" strokeweight=".333pt" strokecolor="#221F1F">
                <v:path arrowok="t"/>
              </v:shape>
            </v:group>
            <v:group style="position:absolute;left:3227;top:2898;width:640;height:2" coordorigin="3227,2898" coordsize="640,2">
              <v:shape style="position:absolute;left:3227;top:2898;width:640;height:2" coordorigin="3227,2898" coordsize="640,0" path="m3867,2898l3227,2898e" filled="f" stroked="t" strokeweight=".694pt" strokecolor="#808184">
                <v:path arrowok="t"/>
              </v:shape>
            </v:group>
            <v:group style="position:absolute;left:2874;top:4754;width:133;height:2" coordorigin="2874,4754" coordsize="133,2">
              <v:shape style="position:absolute;left:2874;top:4754;width:133;height:2" coordorigin="2874,4754" coordsize="133,0" path="m2874,4754l3007,4754e" filled="f" stroked="t" strokeweight=".694pt" strokecolor="#808184">
                <v:path arrowok="t"/>
              </v:shape>
            </v:group>
            <v:group style="position:absolute;left:3227;top:4841;width:679;height:2" coordorigin="3227,4841" coordsize="679,2">
              <v:shape style="position:absolute;left:3227;top:4841;width:679;height:2" coordorigin="3227,4841" coordsize="679,0" path="m3227,4841l3906,4841e" filled="f" stroked="t" strokeweight=".694pt" strokecolor="#808184">
                <v:path arrowok="t"/>
              </v:shape>
            </v:group>
            <v:group style="position:absolute;left:3951;top:4765;width:197;height:190" coordorigin="3951,4765" coordsize="197,190">
              <v:shape style="position:absolute;left:3951;top:4765;width:197;height:190" coordorigin="3951,4765" coordsize="197,190" path="m4149,4861l4126,4922,4071,4955,4043,4954,3980,4928,3951,4877,3953,4851,3982,4791,4037,4765,4063,4767,4123,4797,4148,4853,4149,4861xe" filled="f" stroked="t" strokeweight=".333pt" strokecolor="#221F1F">
                <v:path arrowok="t"/>
              </v:shape>
            </v:group>
            <v:group style="position:absolute;left:3951;top:2803;width:197;height:190" coordorigin="3951,2803" coordsize="197,190">
              <v:shape style="position:absolute;left:3951;top:2803;width:197;height:190" coordorigin="3951,2803" coordsize="197,190" path="m4148,2899l4126,2960,4070,2993,4043,2992,3980,2965,3951,2915,3953,2889,3982,2829,4037,2803,4063,2805,4122,2835,4148,2890,4148,2899xe" filled="f" stroked="t" strokeweight=".333pt" strokecolor="#221F1F">
                <v:path arrowok="t"/>
              </v:shape>
            </v:group>
            <v:group style="position:absolute;left:3232;top:4771;width:2;height:70" coordorigin="3232,4771" coordsize="2,70">
              <v:shape style="position:absolute;left:3232;top:4771;width:2;height:70" coordorigin="3232,4771" coordsize="0,70" path="m3232,4771l3232,4841e" filled="f" stroked="t" strokeweight=".694pt" strokecolor="#808184">
                <v:path arrowok="t"/>
              </v:shape>
            </v:group>
            <v:group style="position:absolute;left:1716;top:5023;width:448;height:2" coordorigin="1716,5023" coordsize="448,2">
              <v:shape style="position:absolute;left:1716;top:5023;width:448;height:2" coordorigin="1716,5023" coordsize="448,0" path="m2164,5023l1716,5023e" filled="f" stroked="t" strokeweight=".694pt" strokecolor="#808184">
                <v:path arrowok="t"/>
              </v:shape>
            </v:group>
            <v:group style="position:absolute;left:2802;top:5174;width:2;height:50" coordorigin="2802,5174" coordsize="2,50">
              <v:shape style="position:absolute;left:2802;top:5174;width:2;height:50" coordorigin="2802,5174" coordsize="0,50" path="m2802,5174l2802,5225e" filled="f" stroked="t" strokeweight=".694pt" strokecolor="#808184">
                <v:path arrowok="t"/>
              </v:shape>
            </v:group>
            <v:group style="position:absolute;left:2067;top:5225;width:735;height:2" coordorigin="2067,5225" coordsize="735,2">
              <v:shape style="position:absolute;left:2067;top:5225;width:735;height:2" coordorigin="2067,5225" coordsize="735,0" path="m2802,5225l2067,5225e" filled="f" stroked="t" strokeweight=".694pt" strokecolor="#808184">
                <v:path arrowok="t"/>
              </v:shape>
            </v:group>
            <v:group style="position:absolute;left:2067;top:5028;width:2;height:197" coordorigin="2067,5028" coordsize="2,197">
              <v:shape style="position:absolute;left:2067;top:5028;width:2;height:197" coordorigin="2067,5028" coordsize="0,197" path="m2067,5225l2067,5028e" filled="f" stroked="t" strokeweight=".694pt" strokecolor="#808184">
                <v:path arrowok="t"/>
              </v:shape>
            </v:group>
            <v:group style="position:absolute;left:1723;top:5343;width:525;height:2" coordorigin="1723,5343" coordsize="525,2">
              <v:shape style="position:absolute;left:1723;top:5343;width:525;height:2" coordorigin="1723,5343" coordsize="525,0" path="m2248,5343l1723,5343e" filled="f" stroked="t" strokeweight=".694pt" strokecolor="#808184">
                <v:path arrowok="t"/>
              </v:shape>
            </v:group>
            <v:group style="position:absolute;left:2796;top:5530;width:2;height:136" coordorigin="2796,5530" coordsize="2,136">
              <v:shape style="position:absolute;left:2796;top:5530;width:2;height:136" coordorigin="2796,5530" coordsize="0,136" path="m2796,5530l2797,5666e" filled="f" stroked="t" strokeweight=".694pt" strokecolor="#808184">
                <v:path arrowok="t"/>
              </v:shape>
            </v:group>
            <v:group style="position:absolute;left:1723;top:5666;width:1073;height:2" coordorigin="1723,5666" coordsize="1073,2">
              <v:shape style="position:absolute;left:1723;top:5666;width:1073;height:2" coordorigin="1723,5666" coordsize="1073,0" path="m2796,5666l1723,5666e" filled="f" stroked="t" strokeweight=".694pt" strokecolor="#808184">
                <v:path arrowok="t"/>
              </v:shape>
            </v:group>
            <v:group style="position:absolute;left:1912;top:1451;width:2;height:4540" coordorigin="1912,1451" coordsize="2,4540">
              <v:shape style="position:absolute;left:1912;top:1451;width:2;height:4540" coordorigin="1912,1451" coordsize="0,4540" path="m1912,1451l1912,5991e" filled="f" stroked="t" strokeweight=".354403pt" strokecolor="#010101">
                <v:path arrowok="t"/>
              </v:shape>
            </v:group>
            <v:group style="position:absolute;left:1908;top:5464;width:45;height:2" coordorigin="1908,5464" coordsize="45,2">
              <v:shape style="position:absolute;left:1908;top:5464;width:45;height:2" coordorigin="1908,5464" coordsize="45,0" path="m1908,5464l1953,5464e" filled="f" stroked="t" strokeweight=".03pt" strokecolor="#010101">
                <v:path arrowok="t"/>
              </v:shape>
            </v:group>
            <v:group style="position:absolute;left:1912;top:5991;width:275;height:268" coordorigin="1912,5991" coordsize="275,268">
              <v:shape style="position:absolute;left:1912;top:5991;width:275;height:268" coordorigin="1912,5991" coordsize="275,268" path="m2187,6259l2116,6250,2103,6246,2090,6241,2029,6210,2021,6204,2014,6199,2007,6194,2000,6188,1994,6182,1988,6176,1979,6166,1971,6156,1937,6102,1918,6042,1913,6004,1912,5991e" filled="f" stroked="t" strokeweight=".289pt" strokecolor="#010101">
                <v:path arrowok="t"/>
              </v:shape>
            </v:group>
            <v:group style="position:absolute;left:1908;top:5991;width:7;height:2" coordorigin="1908,5991" coordsize="7,2">
              <v:shape style="position:absolute;left:1908;top:5991;width:7;height:2" coordorigin="1908,5991" coordsize="7,0" path="m1908,5991l1915,5991e" filled="f" stroked="t" strokeweight=".031pt" strokecolor="#010101">
                <v:path arrowok="t"/>
              </v:shape>
            </v:group>
            <v:group style="position:absolute;left:3408;top:5991;width:275;height:268" coordorigin="3408,5991" coordsize="275,268">
              <v:shape style="position:absolute;left:3408;top:5991;width:275;height:268" coordorigin="3408,5991" coordsize="275,268" path="m3683,5991l3683,6004,3682,6017,3680,6030,3678,6042,3675,6055,3672,6067,3646,6125,3640,6135,3598,6185,3544,6224,3479,6250,3422,6258,3408,6259e" filled="f" stroked="t" strokeweight=".289pt" strokecolor="#010101">
                <v:path arrowok="t"/>
              </v:shape>
            </v:group>
            <v:group style="position:absolute;left:3216;top:5194;width:690;height:2" coordorigin="3216,5194" coordsize="690,2">
              <v:shape style="position:absolute;left:3216;top:5194;width:690;height:2" coordorigin="3216,5194" coordsize="690,0" path="m3216,5194l3906,5194e" filled="f" stroked="t" strokeweight=".694pt" strokecolor="#808184">
                <v:path arrowok="t"/>
              </v:shape>
            </v:group>
            <v:group style="position:absolute;left:3952;top:5083;width:197;height:190" coordorigin="3952,5083" coordsize="197,190">
              <v:shape style="position:absolute;left:3952;top:5083;width:197;height:190" coordorigin="3952,5083" coordsize="197,190" path="m4149,5179l4127,5240,4071,5274,4043,5272,3980,5246,3952,5195,3953,5169,3983,5110,4037,5083,4063,5085,4123,5115,4148,5171,4149,5179xe" filled="f" stroked="t" strokeweight=".333pt" strokecolor="#221F1F">
                <v:path arrowok="t"/>
              </v:shape>
            </v:group>
            <v:group style="position:absolute;left:3222;top:5119;width:2;height:75" coordorigin="3222,5119" coordsize="2,75">
              <v:shape style="position:absolute;left:3222;top:5119;width:2;height:75" coordorigin="3222,5119" coordsize="0,75" path="m3222,5119l3222,5193e" filled="f" stroked="t" strokeweight=".694pt" strokecolor="#808184">
                <v:path arrowok="t"/>
              </v:shape>
            </v:group>
            <v:group style="position:absolute;left:3232;top:5530;width:2;height:136" coordorigin="3232,5530" coordsize="2,136">
              <v:shape style="position:absolute;left:3232;top:5530;width:2;height:136" coordorigin="3232,5530" coordsize="0,136" path="m3232,5530l3232,5666e" filled="f" stroked="t" strokeweight=".694pt" strokecolor="#808184">
                <v:path arrowok="t"/>
              </v:shape>
            </v:group>
            <v:group style="position:absolute;left:3232;top:5666;width:652;height:2" coordorigin="3232,5666" coordsize="652,2">
              <v:shape style="position:absolute;left:3232;top:5666;width:652;height:2" coordorigin="3232,5666" coordsize="652,0" path="m3232,5666l3884,5666e" filled="f" stroked="t" strokeweight=".694pt" strokecolor="#808184">
                <v:path arrowok="t"/>
              </v:shape>
            </v:group>
            <v:group style="position:absolute;left:3952;top:5536;width:197;height:190" coordorigin="3952,5536" coordsize="197,190">
              <v:shape style="position:absolute;left:3952;top:5536;width:197;height:190" coordorigin="3952,5536" coordsize="197,190" path="m4149,5632l4127,5693,4071,5726,4043,5725,3980,5698,3952,5648,3953,5622,3983,5562,4038,5536,4063,5538,4123,5568,4148,5623,4149,5632xe" filled="f" stroked="t" strokeweight=".333pt" strokecolor="#221F1F">
                <v:path arrowok="t"/>
              </v:shape>
            </v:group>
            <v:group style="position:absolute;left:3684;top:1451;width:2;height:4540" coordorigin="3684,1451" coordsize="2,4540">
              <v:shape style="position:absolute;left:3684;top:1451;width:2;height:4540" coordorigin="3684,1451" coordsize="0,4540" path="m3684,1451l3684,5991e" filled="f" stroked="t" strokeweight=".386613pt" strokecolor="#010101">
                <v:path arrowok="t"/>
              </v:shape>
            </v:group>
            <v:group style="position:absolute;left:3680;top:5991;width:8;height:2" coordorigin="3680,5991" coordsize="8,2">
              <v:shape style="position:absolute;left:3680;top:5991;width:8;height:2" coordorigin="3680,5991" coordsize="8,0" path="m3680,5991l3688,5991e" filled="f" stroked="t" strokeweight=".031pt" strokecolor="#010101">
                <v:path arrowok="t"/>
              </v:shape>
            </v:group>
            <v:group style="position:absolute;left:1912;top:5991;width:38;height:14" coordorigin="1912,5991" coordsize="38,14">
              <v:shape style="position:absolute;left:1912;top:5991;width:38;height:14" coordorigin="1912,5991" coordsize="38,14" path="m1912,5991l1912,5992,1913,5993,1914,5994,1914,5995,1915,5996,1916,5997,1917,5998,1918,5999,1919,5999,1921,6000,1923,6001,1924,6002,1926,6002,1928,6003,1930,6003,1932,6004,1934,6004,1936,6004,1941,6005,1946,6005,1950,6005e" filled="f" stroked="t" strokeweight=".289pt" strokecolor="#010101">
                <v:path arrowok="t"/>
              </v:shape>
            </v:group>
            <v:group style="position:absolute;left:1947;top:6005;width:40;height:2" coordorigin="1947,6005" coordsize="40,2">
              <v:shape style="position:absolute;left:1947;top:6005;width:40;height:2" coordorigin="1947,6005" coordsize="40,0" path="m1947,6005l1987,6005e" filled="f" stroked="t" strokeweight=".0603pt" strokecolor="#010101">
                <v:path arrowok="t"/>
              </v:shape>
            </v:group>
            <v:group style="position:absolute;left:2184;top:6257;width:1227;height:2" coordorigin="2184,6257" coordsize="1227,2">
              <v:shape style="position:absolute;left:2184;top:6257;width:1227;height:2" coordorigin="2184,6257" coordsize="1227,0" path="m2184,6257l3411,6257e" filled="f" stroked="t" strokeweight=".370524pt" strokecolor="#010101">
                <v:path arrowok="t"/>
              </v:shape>
            </v:group>
            <v:group style="position:absolute;left:3405;top:6240;width:6;height:2" coordorigin="3405,6240" coordsize="6,2">
              <v:shape style="position:absolute;left:3405;top:6240;width:6;height:2" coordorigin="3405,6240" coordsize="6,0" path="m3405,6240l3411,6240e" filled="f" stroked="t" strokeweight="1.349pt" strokecolor="#010101">
                <v:path arrowok="t"/>
              </v:shape>
            </v:group>
            <v:group style="position:absolute;left:2184;top:6226;width:1227;height:2" coordorigin="2184,6226" coordsize="1227,2">
              <v:shape style="position:absolute;left:2184;top:6226;width:1227;height:2" coordorigin="2184,6226" coordsize="1227,0" path="m2184,6226l3411,6226e" filled="f" stroked="t" strokeweight=".289pt" strokecolor="#010101">
                <v:path arrowok="t"/>
              </v:shape>
            </v:group>
            <v:group style="position:absolute;left:3645;top:5991;width:38;height:14" coordorigin="3645,5991" coordsize="38,14">
              <v:shape style="position:absolute;left:3645;top:5991;width:38;height:14" coordorigin="3645,5991" coordsize="38,14" path="m3683,5991l3683,5992,3682,5993,3682,5994,3682,5995,3680,5996,3680,5997,3678,5998,3678,5999,3676,5999,3675,6000,3673,6000,3671,6001,3669,6002,3667,6002,3666,6003,3664,6004,3662,6004,3659,6004,3655,6005,3650,6005,3645,6005e" filled="f" stroked="t" strokeweight=".289pt" strokecolor="#010101">
                <v:path arrowok="t"/>
              </v:shape>
            </v:group>
            <v:group style="position:absolute;left:3608;top:6005;width:40;height:2" coordorigin="3608,6005" coordsize="40,2">
              <v:shape style="position:absolute;left:3608;top:6005;width:40;height:2" coordorigin="3608,6005" coordsize="40,0" path="m3608,6005l3648,6005e" filled="f" stroked="t" strokeweight=".0603pt" strokecolor="#010101">
                <v:path arrowok="t"/>
              </v:shape>
            </v:group>
            <v:group style="position:absolute;left:1908;top:1451;width:79;height:2" coordorigin="1908,1451" coordsize="79,2">
              <v:shape style="position:absolute;left:1908;top:1451;width:79;height:2" coordorigin="1908,1451" coordsize="79,0" path="m1908,1451l1987,1451e" filled="f" stroked="t" strokeweight=".289pt" strokecolor="#010101">
                <v:path arrowok="t"/>
              </v:shape>
            </v:group>
            <v:group style="position:absolute;left:1950;top:5842;width:2;height:164" coordorigin="1950,5842" coordsize="2,164">
              <v:shape style="position:absolute;left:1950;top:5842;width:2;height:164" coordorigin="1950,5842" coordsize="0,164" path="m1950,6005l1950,6005,1950,5853,1950,5842e" filled="f" stroked="t" strokeweight=".289pt" strokecolor="#010101">
                <v:path arrowok="t"/>
              </v:shape>
            </v:group>
            <v:group style="position:absolute;left:1947;top:5842;width:6;height:2" coordorigin="1947,5842" coordsize="6,2">
              <v:shape style="position:absolute;left:1947;top:5842;width:6;height:2" coordorigin="1947,5842" coordsize="6,0" path="m1947,5842l1953,5842e" filled="f" stroked="t" strokeweight=".031pt" strokecolor="#010101">
                <v:path arrowok="t"/>
              </v:shape>
            </v:group>
            <v:group style="position:absolute;left:1947;top:5825;width:6;height:2" coordorigin="1947,5825" coordsize="6,2">
              <v:shape style="position:absolute;left:1947;top:5825;width:6;height:2" coordorigin="1947,5825" coordsize="6,0" path="m1947,5825l1953,5825e" filled="f" stroked="t" strokeweight="1.694pt" strokecolor="#010101">
                <v:path arrowok="t"/>
              </v:shape>
            </v:group>
            <v:group style="position:absolute;left:1947;top:5808;width:6;height:2" coordorigin="1947,5808" coordsize="6,2">
              <v:shape style="position:absolute;left:1947;top:5808;width:6;height:2" coordorigin="1947,5808" coordsize="6,0" path="m1947,5808l1953,5808e" filled="f" stroked="t" strokeweight=".029pt" strokecolor="#010101">
                <v:path arrowok="t"/>
              </v:shape>
            </v:group>
            <v:group style="position:absolute;left:1947;top:5774;width:6;height:2" coordorigin="1947,5774" coordsize="6,2">
              <v:shape style="position:absolute;left:1947;top:5774;width:6;height:2" coordorigin="1947,5774" coordsize="6,0" path="m1947,5774l1953,5774e" filled="f" stroked="t" strokeweight="3.391pt" strokecolor="#010101">
                <v:path arrowok="t"/>
              </v:shape>
            </v:group>
            <v:group style="position:absolute;left:1947;top:5740;width:6;height:2" coordorigin="1947,5740" coordsize="6,2">
              <v:shape style="position:absolute;left:1947;top:5740;width:6;height:2" coordorigin="1947,5740" coordsize="6,0" path="m1947,5740l1953,5740e" filled="f" stroked="t" strokeweight=".031pt" strokecolor="#010101">
                <v:path arrowok="t"/>
              </v:shape>
            </v:group>
            <v:group style="position:absolute;left:1947;top:5706;width:6;height:2" coordorigin="1947,5706" coordsize="6,2">
              <v:shape style="position:absolute;left:1947;top:5706;width:6;height:2" coordorigin="1947,5706" coordsize="6,0" path="m1947,5706l1953,5706e" filled="f" stroked="t" strokeweight="3.423pt" strokecolor="#010101">
                <v:path arrowok="t"/>
              </v:shape>
            </v:group>
            <v:group style="position:absolute;left:1947;top:5672;width:6;height:2" coordorigin="1947,5672" coordsize="6,2">
              <v:shape style="position:absolute;left:1947;top:5672;width:6;height:2" coordorigin="1947,5672" coordsize="6,0" path="m1947,5672l1953,5672e" filled="f" stroked="t" strokeweight=".031pt" strokecolor="#010101">
                <v:path arrowok="t"/>
              </v:shape>
            </v:group>
            <v:group style="position:absolute;left:1947;top:5637;width:6;height:2" coordorigin="1947,5637" coordsize="6,2">
              <v:shape style="position:absolute;left:1947;top:5637;width:6;height:2" coordorigin="1947,5637" coordsize="6,0" path="m1947,5637l1953,5637e" filled="f" stroked="t" strokeweight="3.451pt" strokecolor="#010101">
                <v:path arrowok="t"/>
              </v:shape>
            </v:group>
            <v:group style="position:absolute;left:1947;top:5603;width:6;height:2" coordorigin="1947,5603" coordsize="6,2">
              <v:shape style="position:absolute;left:1947;top:5603;width:6;height:2" coordorigin="1947,5603" coordsize="6,0" path="m1947,5603l1953,5603e" filled="f" stroked="t" strokeweight=".031pt" strokecolor="#010101">
                <v:path arrowok="t"/>
              </v:shape>
            </v:group>
            <v:group style="position:absolute;left:1950;top:1451;width:2;height:4151" coordorigin="1950,1451" coordsize="2,4151">
              <v:shape style="position:absolute;left:1950;top:1451;width:2;height:4151" coordorigin="1950,1451" coordsize="0,4151" path="m1950,1451l1950,5602e" filled="f" stroked="t" strokeweight=".289pt" strokecolor="#010101">
                <v:path arrowok="t"/>
              </v:shape>
            </v:group>
            <v:group style="position:absolute;left:1950;top:6005;width:237;height:221" coordorigin="1950,6005" coordsize="237,221">
              <v:shape style="position:absolute;left:1950;top:6005;width:237;height:221" coordorigin="1950,6005" coordsize="237,221" path="m2187,6226l2175,6226,2163,6225,2102,6210,2095,6207,2085,6203,2075,6197,2065,6191,2055,6185,2050,6181,2043,6176,2038,6172,2032,6167,2027,6162,1987,6115,1981,6106,1976,6097,1971,6088,1966,6078,1962,6068,1959,6058,1956,6047,1954,6037,1952,6027,1951,6016,1950,6005e" filled="f" stroked="t" strokeweight=".289pt" strokecolor="#010101">
                <v:path arrowok="t"/>
              </v:shape>
            </v:group>
            <v:group style="position:absolute;left:3408;top:6005;width:237;height:221" coordorigin="3408,6005" coordsize="237,221">
              <v:shape style="position:absolute;left:3408;top:6005;width:237;height:221" coordorigin="3408,6005" coordsize="237,221" path="m3645,6005l3645,6016,3644,6027,3642,6037,3639,6047,3637,6058,3609,6115,3569,6162,3563,6167,3558,6172,3528,6193,3521,6197,3514,6201,3507,6204,3500,6207,3432,6225,3420,6226,3408,6226e" filled="f" stroked="t" strokeweight=".289pt" strokecolor="#010101">
                <v:path arrowok="t"/>
              </v:shape>
            </v:group>
            <v:group style="position:absolute;left:3646;top:1451;width:2;height:4151" coordorigin="3646,1451" coordsize="2,4151">
              <v:shape style="position:absolute;left:3646;top:1451;width:2;height:4151" coordorigin="3646,1451" coordsize="0,4151" path="m3646,1451l3646,5602e" filled="f" stroked="t" strokeweight=".289pt" strokecolor="#010101">
                <v:path arrowok="t"/>
              </v:shape>
            </v:group>
            <v:group style="position:absolute;left:3643;top:5603;width:6;height:2" coordorigin="3643,5603" coordsize="6,2">
              <v:shape style="position:absolute;left:3643;top:5603;width:6;height:2" coordorigin="3643,5603" coordsize="6,0" path="m3643,5603l3649,5603e" filled="f" stroked="t" strokeweight=".031pt" strokecolor="#010101">
                <v:path arrowok="t"/>
              </v:shape>
            </v:group>
            <v:group style="position:absolute;left:3643;top:5637;width:6;height:2" coordorigin="3643,5637" coordsize="6,2">
              <v:shape style="position:absolute;left:3643;top:5637;width:6;height:2" coordorigin="3643,5637" coordsize="6,0" path="m3643,5637l3649,5637e" filled="f" stroked="t" strokeweight="3.451pt" strokecolor="#010101">
                <v:path arrowok="t"/>
              </v:shape>
            </v:group>
            <v:group style="position:absolute;left:3643;top:5672;width:6;height:2" coordorigin="3643,5672" coordsize="6,2">
              <v:shape style="position:absolute;left:3643;top:5672;width:6;height:2" coordorigin="3643,5672" coordsize="6,0" path="m3643,5672l3649,5672e" filled="f" stroked="t" strokeweight=".031pt" strokecolor="#010101">
                <v:path arrowok="t"/>
              </v:shape>
            </v:group>
            <v:group style="position:absolute;left:3643;top:5706;width:6;height:2" coordorigin="3643,5706" coordsize="6,2">
              <v:shape style="position:absolute;left:3643;top:5706;width:6;height:2" coordorigin="3643,5706" coordsize="6,0" path="m3643,5706l3649,5706e" filled="f" stroked="t" strokeweight="3.423pt" strokecolor="#010101">
                <v:path arrowok="t"/>
              </v:shape>
            </v:group>
            <v:group style="position:absolute;left:3643;top:5740;width:6;height:2" coordorigin="3643,5740" coordsize="6,2">
              <v:shape style="position:absolute;left:3643;top:5740;width:6;height:2" coordorigin="3643,5740" coordsize="6,0" path="m3643,5740l3649,5740e" filled="f" stroked="t" strokeweight=".031pt" strokecolor="#010101">
                <v:path arrowok="t"/>
              </v:shape>
            </v:group>
            <v:group style="position:absolute;left:3643;top:5774;width:6;height:2" coordorigin="3643,5774" coordsize="6,2">
              <v:shape style="position:absolute;left:3643;top:5774;width:6;height:2" coordorigin="3643,5774" coordsize="6,0" path="m3643,5774l3649,5774e" filled="f" stroked="t" strokeweight="3.391pt" strokecolor="#010101">
                <v:path arrowok="t"/>
              </v:shape>
            </v:group>
            <v:group style="position:absolute;left:3643;top:5808;width:6;height:2" coordorigin="3643,5808" coordsize="6,2">
              <v:shape style="position:absolute;left:3643;top:5808;width:6;height:2" coordorigin="3643,5808" coordsize="6,0" path="m3643,5808l3649,5808e" filled="f" stroked="t" strokeweight=".029pt" strokecolor="#010101">
                <v:path arrowok="t"/>
              </v:shape>
            </v:group>
            <v:group style="position:absolute;left:3643;top:5825;width:6;height:2" coordorigin="3643,5825" coordsize="6,2">
              <v:shape style="position:absolute;left:3643;top:5825;width:6;height:2" coordorigin="3643,5825" coordsize="6,0" path="m3643,5825l3649,5825e" filled="f" stroked="t" strokeweight="1.692pt" strokecolor="#010101">
                <v:path arrowok="t"/>
              </v:shape>
            </v:group>
            <v:group style="position:absolute;left:3643;top:5842;width:6;height:2" coordorigin="3643,5842" coordsize="6,2">
              <v:shape style="position:absolute;left:3643;top:5842;width:6;height:2" coordorigin="3643,5842" coordsize="6,0" path="m3643,5842l3649,5842e" filled="f" stroked="t" strokeweight=".031pt" strokecolor="#010101">
                <v:path arrowok="t"/>
              </v:shape>
            </v:group>
            <v:group style="position:absolute;left:3643;top:5858;width:6;height:2" coordorigin="3643,5858" coordsize="6,2">
              <v:shape style="position:absolute;left:3643;top:5858;width:6;height:2" coordorigin="3643,5858" coordsize="6,0" path="m3643,5858l3649,5858e" filled="f" stroked="t" strokeweight="1.663pt" strokecolor="#010101">
                <v:path arrowok="t"/>
              </v:shape>
            </v:group>
            <v:group style="position:absolute;left:3643;top:5875;width:6;height:2" coordorigin="3643,5875" coordsize="6,2">
              <v:shape style="position:absolute;left:3643;top:5875;width:6;height:2" coordorigin="3643,5875" coordsize="6,0" path="m3643,5875l3649,5875e" filled="f" stroked="t" strokeweight=".031pt" strokecolor="#010101">
                <v:path arrowok="t"/>
              </v:shape>
            </v:group>
            <v:group style="position:absolute;left:3643;top:5891;width:6;height:2" coordorigin="3643,5891" coordsize="6,2">
              <v:shape style="position:absolute;left:3643;top:5891;width:6;height:2" coordorigin="3643,5891" coordsize="6,0" path="m3643,5891l3649,5891e" filled="f" stroked="t" strokeweight="1.663pt" strokecolor="#010101">
                <v:path arrowok="t"/>
              </v:shape>
            </v:group>
            <v:group style="position:absolute;left:3643;top:5908;width:6;height:2" coordorigin="3643,5908" coordsize="6,2">
              <v:shape style="position:absolute;left:3643;top:5908;width:6;height:2" coordorigin="3643,5908" coordsize="6,0" path="m3643,5908l3649,5908e" filled="f" stroked="t" strokeweight=".031pt" strokecolor="#010101">
                <v:path arrowok="t"/>
              </v:shape>
            </v:group>
            <v:group style="position:absolute;left:3643;top:5924;width:6;height:2" coordorigin="3643,5924" coordsize="6,2">
              <v:shape style="position:absolute;left:3643;top:5924;width:6;height:2" coordorigin="3643,5924" coordsize="6,0" path="m3643,5924l3649,5924e" filled="f" stroked="t" strokeweight="1.635pt" strokecolor="#010101">
                <v:path arrowok="t"/>
              </v:shape>
            </v:group>
            <v:group style="position:absolute;left:3643;top:5941;width:6;height:2" coordorigin="3643,5941" coordsize="6,2">
              <v:shape style="position:absolute;left:3643;top:5941;width:6;height:2" coordorigin="3643,5941" coordsize="6,0" path="m3643,5941l3649,5941e" filled="f" stroked="t" strokeweight=".028pt" strokecolor="#010101">
                <v:path arrowok="t"/>
              </v:shape>
            </v:group>
            <v:group style="position:absolute;left:3643;top:5957;width:6;height:2" coordorigin="3643,5957" coordsize="6,2">
              <v:shape style="position:absolute;left:3643;top:5957;width:6;height:2" coordorigin="3643,5957" coordsize="6,0" path="m3643,5957l3649,5957e" filled="f" stroked="t" strokeweight="1.599pt" strokecolor="#010101">
                <v:path arrowok="t"/>
              </v:shape>
            </v:group>
            <v:group style="position:absolute;left:3643;top:5973;width:6;height:2" coordorigin="3643,5973" coordsize="6,2">
              <v:shape style="position:absolute;left:3643;top:5973;width:6;height:2" coordorigin="3643,5973" coordsize="6,0" path="m3643,5973l3649,5973e" filled="f" stroked="t" strokeweight=".029pt" strokecolor="#010101">
                <v:path arrowok="t"/>
              </v:shape>
            </v:group>
            <v:group style="position:absolute;left:3645;top:5973;width:2;height:33" coordorigin="3645,5973" coordsize="2,33">
              <v:shape style="position:absolute;left:3645;top:5973;width:2;height:33" coordorigin="3645,5973" coordsize="1,33" path="m3646,5973l3646,5978,3646,5984,3645,5989,3645,5995,3645,6000,3645,6005e" filled="f" stroked="t" strokeweight=".289pt" strokecolor="#010101">
                <v:path arrowok="t"/>
              </v:shape>
            </v:group>
            <v:group style="position:absolute;left:3510;top:1318;width:135;height:132" coordorigin="3510,1318" coordsize="135,132">
              <v:shape style="position:absolute;left:3510;top:1318;width:135;height:132" coordorigin="3510,1318" coordsize="135,132" path="m3510,1318l3517,1318,3523,1319,3530,1320,3537,1321,3543,1322,3549,1324,3556,1326,3562,1328,3568,1331,3574,1334,3580,1337,3585,1341,3590,1345,3596,1349,3601,1353,3606,1357,3609,1361,3612,1364,3615,1367,3617,1370,3620,1374,3623,1377,3625,1381,3627,1384,3630,1388,3632,1392,3633,1396,3635,1400,3637,1404,3638,1408,3639,1412,3641,1416,3642,1421,3642,1425,3644,1431,3645,1438,3645,1444,3646,1451e" filled="f" stroked="t" strokeweight=".289pt" strokecolor="#010101">
                <v:path arrowok="t"/>
              </v:shape>
            </v:group>
            <v:group style="position:absolute;left:1950;top:1318;width:135;height:132" coordorigin="1950,1318" coordsize="135,132">
              <v:shape style="position:absolute;left:1950;top:1318;width:135;height:132" coordorigin="1950,1318" coordsize="135,132" path="m1950,1451l1950,1444,1951,1438,1952,1431,1953,1425,1953,1421,1955,1416,1956,1413,1957,1408,1959,1404,1961,1400,1962,1396,1964,1392,1966,1388,1968,1384,1970,1381,1973,1377,1975,1374,1978,1370,1981,1367,1984,1364,1987,1361,1990,1357,1995,1353,2000,1349,2005,1345,2011,1341,2016,1337,2059,1321,2066,1320,2072,1319,2079,1318,2086,1318e" filled="f" stroked="t" strokeweight=".289pt" strokecolor="#010101">
                <v:path arrowok="t"/>
              </v:shape>
            </v:group>
            <v:group style="position:absolute;left:2083;top:1318;width:1430;height:2" coordorigin="2083,1318" coordsize="1430,2">
              <v:shape style="position:absolute;left:2083;top:1318;width:1430;height:2" coordorigin="2083,1318" coordsize="1430,0" path="m2083,1318l3513,1318e" filled="f" stroked="t" strokeweight=".289pt" strokecolor="#010101">
                <v:path arrowok="t"/>
              </v:shape>
            </v:group>
            <v:group style="position:absolute;left:2175;top:3796;width:84;height:463" coordorigin="2175,3796" coordsize="84,463">
              <v:shape style="position:absolute;left:2175;top:3796;width:84;height:463" coordorigin="2175,3796" coordsize="84,463" path="m2259,3796l2222,3851,2192,3919,2177,3992,2175,4027,2175,4046,2187,4118,2214,4187,2249,4246,2259,4259e" filled="f" stroked="t" strokeweight=".289pt" strokecolor="#010101">
                <v:path arrowok="t"/>
              </v:shape>
            </v:group>
            <v:group style="position:absolute;left:2256;top:4259;width:6;height:2" coordorigin="2256,4259" coordsize="6,2">
              <v:shape style="position:absolute;left:2256;top:4259;width:6;height:2" coordorigin="2256,4259" coordsize="6,0" path="m2256,4259l2262,4259e" filled="f" stroked="t" strokeweight=".03pt" strokecolor="#010101">
                <v:path arrowok="t"/>
              </v:shape>
            </v:group>
            <v:group style="position:absolute;left:2458;top:3936;width:22;height:184" coordorigin="2458,3936" coordsize="22,184">
              <v:shape style="position:absolute;left:2458;top:3936;width:22;height:184" coordorigin="2458,3936" coordsize="22,184" path="m2480,4120l2476,4110,2471,4100,2467,4089,2465,4078,2462,4066,2460,4053,2458,4040,2458,4028,2458,4015,2460,4002,2462,3990,2465,3977,2467,3966,2471,3956,2476,3946,2480,3936e" filled="f" stroked="t" strokeweight=".289pt" strokecolor="#010101">
                <v:path arrowok="t"/>
              </v:shape>
            </v:group>
            <v:group style="position:absolute;left:2477;top:3936;width:6;height:2" coordorigin="2477,3936" coordsize="6,2">
              <v:shape style="position:absolute;left:2477;top:3936;width:6;height:2" coordorigin="2477,3936" coordsize="6,0" path="m2477,3936l2483,3936e" filled="f" stroked="t" strokeweight=".031pt" strokecolor="#010101">
                <v:path arrowok="t"/>
              </v:shape>
            </v:group>
            <v:group style="position:absolute;left:2362;top:4358;width:871;height:132" coordorigin="2362,4358" coordsize="871,132">
              <v:shape style="position:absolute;left:2362;top:4358;width:871;height:132" coordorigin="2362,4358" coordsize="871,132" path="m3233,4358l3180,4391,3123,4421,3101,4430,3080,4439,3058,4447,3036,4454,3013,4460,2990,4467,2967,4472,2895,4484,2822,4489,2798,4489,2774,4489,2700,4484,2629,4472,2582,4460,2559,4454,2494,4430,2433,4401,2380,4369,2362,4358e" filled="f" stroked="t" strokeweight=".289pt" strokecolor="#010101">
                <v:path arrowok="t"/>
              </v:shape>
            </v:group>
            <v:group style="position:absolute;left:2587;top:4231;width:420;height:55" coordorigin="2587,4231" coordsize="420,55">
              <v:shape style="position:absolute;left:2587;top:4231;width:420;height:55" coordorigin="2587,4231" coordsize="420,55" path="m2587,4231l2595,4234,2602,4239,2609,4243,2668,4266,2731,4281,2765,4285,2781,4286,2798,4286,2815,4286,2831,4285,2847,4283,2864,4281,2880,4278,2896,4275,2912,4271,2972,4250,3001,4234,3008,4231e" filled="f" stroked="t" strokeweight=".289pt" strokecolor="#010101">
                <v:path arrowok="t"/>
              </v:shape>
            </v:group>
            <v:group style="position:absolute;left:3336;top:3796;width:84;height:463" coordorigin="3336,3796" coordsize="84,463">
              <v:shape style="position:absolute;left:3336;top:3796;width:84;height:463" coordorigin="3336,3796" coordsize="84,463" path="m3336,4259l3373,4204,3403,4136,3418,4064,3420,4028,3420,4010,3408,3938,3382,3868,3347,3809,3336,3796e" filled="f" stroked="t" strokeweight=".289pt" strokecolor="#010101">
                <v:path arrowok="t"/>
              </v:shape>
            </v:group>
            <v:group style="position:absolute;left:3333;top:3797;width:6;height:2" coordorigin="3333,3797" coordsize="6,2">
              <v:shape style="position:absolute;left:3333;top:3797;width:6;height:2" coordorigin="3333,3797" coordsize="6,0" path="m3333,3797l3339,3797e" filled="f" stroked="t" strokeweight=".033pt" strokecolor="#010101">
                <v:path arrowok="t"/>
              </v:shape>
            </v:group>
            <v:group style="position:absolute;left:3115;top:3936;width:22;height:184" coordorigin="3115,3936" coordsize="22,184">
              <v:shape style="position:absolute;left:3115;top:3936;width:22;height:184" coordorigin="3115,3936" coordsize="22,184" path="m3115,3936l3135,4002,3137,4028,3137,4040,3124,4100,3120,4110,3115,4120e" filled="f" stroked="t" strokeweight=".289pt" strokecolor="#010101">
                <v:path arrowok="t"/>
              </v:shape>
            </v:group>
            <v:group style="position:absolute;left:3112;top:4120;width:6;height:2" coordorigin="3112,4120" coordsize="6,2">
              <v:shape style="position:absolute;left:3112;top:4120;width:6;height:2" coordorigin="3112,4120" coordsize="6,0" path="m3112,4120l3118,4120e" filled="f" stroked="t" strokeweight=".031pt" strokecolor="#010101">
                <v:path arrowok="t"/>
              </v:shape>
            </v:group>
            <v:group style="position:absolute;left:2362;top:3566;width:871;height:132" coordorigin="2362,3566" coordsize="871,132">
              <v:shape style="position:absolute;left:2362;top:3566;width:871;height:132" coordorigin="2362,3566" coordsize="871,132" path="m2362,3698l2380,3686,2397,3674,2415,3664,2433,3654,2452,3644,2473,3634,2494,3625,2516,3616,2537,3609,2559,3601,2582,3595,2605,3588,2629,3583,2700,3572,2774,3567,2798,3566,2822,3567,2895,3572,2967,3583,3013,3595,3036,3601,3058,3609,3080,3616,3101,3625,3123,3634,3144,3644,3162,3654,3180,3664,3198,3674,3216,3686,3233,3698e" filled="f" stroked="t" strokeweight=".289pt" strokecolor="#010101">
                <v:path arrowok="t"/>
              </v:shape>
            </v:group>
            <v:group style="position:absolute;left:3230;top:3698;width:6;height:2" coordorigin="3230,3698" coordsize="6,2">
              <v:shape style="position:absolute;left:3230;top:3698;width:6;height:2" coordorigin="3230,3698" coordsize="6,0" path="m3230,3698l3236,3698e" filled="f" stroked="t" strokeweight=".031pt" strokecolor="#010101">
                <v:path arrowok="t"/>
              </v:shape>
            </v:group>
            <v:group style="position:absolute;left:2587;top:3769;width:420;height:55" coordorigin="2587,3769" coordsize="420,55">
              <v:shape style="position:absolute;left:2587;top:3769;width:420;height:55" coordorigin="2587,3769" coordsize="420,55" path="m3008,3825l3001,3821,2994,3816,2987,3813,2928,3789,2896,3781,2880,3777,2864,3774,2847,3772,2831,3771,2815,3769,2798,3769,2781,3769,2765,3771,2699,3781,2638,3799,2609,3813,2602,3816,2595,3821,2587,3825e" filled="f" stroked="t" strokeweight=".289pt" strokecolor="#010101">
                <v:path arrowok="t"/>
              </v:shape>
            </v:group>
            <v:group style="position:absolute;left:2571;top:3880;width:453;height:148" coordorigin="2571,3880" coordsize="453,148">
              <v:shape style="position:absolute;left:2571;top:3880;width:453;height:148" coordorigin="2571,3880" coordsize="453,148" path="m2571,4028l2595,3961,2652,3915,2696,3896,2711,3891,2780,3880,2798,3880,2815,3880,2885,3891,2944,3915,2993,3953,3022,4008,3024,4018,3024,4028e" filled="f" stroked="t" strokeweight=".289pt" strokecolor="#010101">
                <v:path arrowok="t"/>
              </v:shape>
            </v:group>
            <v:group style="position:absolute;left:2571;top:4028;width:453;height:148" coordorigin="2571,4028" coordsize="453,148">
              <v:shape style="position:absolute;left:2571;top:4028;width:453;height:148" coordorigin="2571,4028" coordsize="453,148" path="m3024,4028l3000,4094,2944,4140,2885,4164,2815,4175,2798,4175,2780,4175,2711,4164,2652,4140,2602,4103,2573,4047,2572,4037,2571,4028e" filled="f" stroked="t" strokeweight=".289pt" strokecolor="#010101">
                <v:path arrowok="t"/>
              </v:shape>
            </v:group>
            <v:group style="position:absolute;left:3510;top:1280;width:175;height:171" coordorigin="3510,1280" coordsize="175,171">
              <v:shape style="position:absolute;left:3510;top:1280;width:175;height:171" coordorigin="3510,1280" coordsize="175,171" path="m3685,1451l3678,1407,3677,1401,3675,1396,3673,1391,3671,1386,3669,1381,3667,1376,3664,1371,3661,1366,3658,1361,3655,1356,3652,1352,3648,1347,3645,1343,3641,1339,3637,1334,3633,1330,3577,1293,3544,1284,3536,1282,3528,1281,3519,1281,3510,1280e" filled="f" stroked="t" strokeweight=".289pt" strokecolor="#010101">
                <v:path arrowok="t"/>
              </v:shape>
            </v:group>
            <v:group style="position:absolute;left:2082;top:1281;width:1431;height:2" coordorigin="2082,1281" coordsize="1431,2">
              <v:shape style="position:absolute;left:2082;top:1281;width:1431;height:2" coordorigin="2082,1281" coordsize="1431,0" path="m2082,1281l3513,1281e" filled="f" stroked="t" strokeweight=".289pt" strokecolor="#010101">
                <v:path arrowok="t"/>
              </v:shape>
            </v:group>
            <v:group style="position:absolute;left:1911;top:1280;width:174;height:171" coordorigin="1911,1280" coordsize="174,171">
              <v:shape style="position:absolute;left:1911;top:1280;width:174;height:171" coordorigin="1911,1280" coordsize="174,171" path="m2085,1280l2077,1281,2068,1281,2060,1282,2051,1284,2046,1285,2040,1286,2034,1288,2029,1290,2024,1291,2018,1293,2011,1296,2003,1300,1996,1305,1988,1309,1982,1314,1975,1319,1968,1325,1962,1330,1958,1334,1954,1339,1950,1343,1947,1347,1944,1352,1940,1356,1937,1361,1934,1366,1932,1371,1929,1376,1927,1381,1924,1386,1922,1391,1920,1396,1919,1401,1917,1407,1916,1412,1914,1418,1913,1426,1912,1434,1911,1443,1911,1451e" filled="f" stroked="t" strokeweight=".289pt" strokecolor="#010101">
                <v:path arrowok="t"/>
              </v:shape>
            </v:group>
            <v:group style="position:absolute;left:1911;top:5991;width:276;height:270" coordorigin="1911,5991" coordsize="276,270">
              <v:shape style="position:absolute;left:1911;top:5991;width:276;height:270" coordorigin="1911,5991" coordsize="276,270" path="m1911,5991l1911,6006,1912,6021,1914,6035,1918,6049,1920,6059,1923,6068,1942,6115,1946,6123,1952,6132,1957,6140,1963,6149,2011,6199,2032,6214,2038,6218,2045,6223,2052,6226,2063,6232,2128,6255,2175,6261,2187,6261e" filled="f" stroked="t" strokeweight=".289pt" strokecolor="#010101">
                <v:path arrowok="t"/>
              </v:shape>
            </v:group>
            <v:group style="position:absolute;left:3408;top:5991;width:277;height:270" coordorigin="3408,5991" coordsize="277,270">
              <v:shape style="position:absolute;left:3408;top:5991;width:277;height:270" coordorigin="3408,5991" coordsize="277,270" path="m3408,6261l3420,6261,3432,6260,3501,6245,3512,6241,3522,6237,3533,6232,3543,6226,3550,6223,3557,6218,3564,6214,3571,6209,3578,6204,3585,6199,3632,6149,3638,6140,3666,6087,3670,6078,3673,6068,3676,6059,3678,6049,3681,6035,3683,6020,3684,6006,3685,5991e" filled="f" stroked="t" strokeweight=".289pt" strokecolor="#010101">
                <v:path arrowok="t"/>
              </v:shape>
            </v:group>
            <v:group style="position:absolute;left:1981;top:5532;width:6;height:2" coordorigin="1981,5532" coordsize="6,2">
              <v:shape style="position:absolute;left:1981;top:5532;width:6;height:2" coordorigin="1981,5532" coordsize="6,0" path="m1981,5532l1987,5532e" filled="f" stroked="t" strokeweight="3.043pt" strokecolor="#010101">
                <v:path arrowok="t"/>
              </v:shape>
            </v:group>
            <v:group style="position:absolute;left:1981;top:5563;width:6;height:2" coordorigin="1981,5563" coordsize="6,2">
              <v:shape style="position:absolute;left:1981;top:5563;width:6;height:2" coordorigin="1981,5563" coordsize="6,0" path="m1981,5563l1987,5563e" filled="f" stroked="t" strokeweight=".031pt" strokecolor="#010101">
                <v:path arrowok="t"/>
              </v:shape>
            </v:group>
            <v:group style="position:absolute;left:1981;top:5579;width:6;height:2" coordorigin="1981,5579" coordsize="6,2">
              <v:shape style="position:absolute;left:1981;top:5579;width:6;height:2" coordorigin="1981,5579" coordsize="6,0" path="m1981,5579l1987,5579e" filled="f" stroked="t" strokeweight="1.632pt" strokecolor="#010101">
                <v:path arrowok="t"/>
              </v:shape>
            </v:group>
            <v:group style="position:absolute;left:1981;top:5596;width:6;height:2" coordorigin="1981,5596" coordsize="6,2">
              <v:shape style="position:absolute;left:1981;top:5596;width:6;height:2" coordorigin="1981,5596" coordsize="6,0" path="m1981,5596l1987,5596e" filled="f" stroked="t" strokeweight=".031pt" strokecolor="#010101">
                <v:path arrowok="t"/>
              </v:shape>
            </v:group>
            <v:group style="position:absolute;left:1981;top:5612;width:6;height:2" coordorigin="1981,5612" coordsize="6,2">
              <v:shape style="position:absolute;left:1981;top:5612;width:6;height:2" coordorigin="1981,5612" coordsize="6,0" path="m1981,5612l1987,5612e" filled="f" stroked="t" strokeweight="1.663pt" strokecolor="#010101">
                <v:path arrowok="t"/>
              </v:shape>
            </v:group>
            <v:group style="position:absolute;left:1981;top:5629;width:6;height:2" coordorigin="1981,5629" coordsize="6,2">
              <v:shape style="position:absolute;left:1981;top:5629;width:6;height:2" coordorigin="1981,5629" coordsize="6,0" path="m1981,5629l1987,5629e" filled="f" stroked="t" strokeweight=".031pt" strokecolor="#010101">
                <v:path arrowok="t"/>
              </v:shape>
            </v:group>
            <v:group style="position:absolute;left:1981;top:5645;width:6;height:2" coordorigin="1981,5645" coordsize="6,2">
              <v:shape style="position:absolute;left:1981;top:5645;width:6;height:2" coordorigin="1981,5645" coordsize="6,0" path="m1981,5645l1987,5645e" filled="f" stroked="t" strokeweight="1.632pt" strokecolor="#010101">
                <v:path arrowok="t"/>
              </v:shape>
            </v:group>
            <v:group style="position:absolute;left:1966;top:5662;width:21;height:2" coordorigin="1966,5662" coordsize="21,2">
              <v:shape style="position:absolute;left:1966;top:5662;width:21;height:2" coordorigin="1966,5662" coordsize="21,0" path="m1966,5662l1987,5662e" filled="f" stroked="t" strokeweight=".031pt" strokecolor="#010101">
                <v:path arrowok="t"/>
              </v:shape>
            </v:group>
            <v:group style="position:absolute;left:1981;top:5694;width:6;height:2" coordorigin="1981,5694" coordsize="6,2">
              <v:shape style="position:absolute;left:1981;top:5694;width:6;height:2" coordorigin="1981,5694" coordsize="6,0" path="m1981,5694l1987,5694e" filled="f" stroked="t" strokeweight="3.264pt" strokecolor="#010101">
                <v:path arrowok="t"/>
              </v:shape>
            </v:group>
            <v:group style="position:absolute;left:1966;top:5727;width:21;height:2" coordorigin="1966,5727" coordsize="21,2">
              <v:shape style="position:absolute;left:1966;top:5727;width:21;height:2" coordorigin="1966,5727" coordsize="21,0" path="m1966,5727l1987,5727e" filled="f" stroked="t" strokeweight=".031pt" strokecolor="#010101">
                <v:path arrowok="t"/>
              </v:shape>
            </v:group>
            <v:group style="position:absolute;left:1981;top:5759;width:6;height:2" coordorigin="1981,5759" coordsize="6,2">
              <v:shape style="position:absolute;left:1981;top:5759;width:6;height:2" coordorigin="1981,5759" coordsize="6,0" path="m1981,5759l1987,5759e" filled="f" stroked="t" strokeweight="3.235pt" strokecolor="#010101">
                <v:path arrowok="t"/>
              </v:shape>
            </v:group>
            <v:group style="position:absolute;left:1966;top:5792;width:21;height:2" coordorigin="1966,5792" coordsize="21,2">
              <v:shape style="position:absolute;left:1966;top:5792;width:21;height:2" coordorigin="1966,5792" coordsize="21,0" path="m1966,5792l1987,5792e" filled="f" stroked="t" strokeweight=".028pt" strokecolor="#010101">
                <v:path arrowok="t"/>
              </v:shape>
            </v:group>
            <v:group style="position:absolute;left:1981;top:5807;width:6;height:2" coordorigin="1981,5807" coordsize="6,2">
              <v:shape style="position:absolute;left:1981;top:5807;width:6;height:2" coordorigin="1981,5807" coordsize="6,0" path="m1981,5807l1987,5807e" filled="f" stroked="t" strokeweight="1.598pt" strokecolor="#010101">
                <v:path arrowok="t"/>
              </v:shape>
            </v:group>
            <v:group style="position:absolute;left:1966;top:5824;width:21;height:2" coordorigin="1966,5824" coordsize="21,2">
              <v:shape style="position:absolute;left:1966;top:5824;width:21;height:2" coordorigin="1966,5824" coordsize="21,0" path="m1966,5824l1987,5824e" filled="f" stroked="t" strokeweight=".028pt" strokecolor="#010101">
                <v:path arrowok="t"/>
              </v:shape>
            </v:group>
            <v:group style="position:absolute;left:1984;top:5823;width:2;height:120" coordorigin="1984,5823" coordsize="2,120">
              <v:shape style="position:absolute;left:1984;top:5823;width:2;height:120" coordorigin="1984,5823" coordsize="0,120" path="m1984,5823l1984,5823,1984,5934,1984,5943e" filled="f" stroked="t" strokeweight=".289pt" strokecolor="#010101">
                <v:path arrowok="t"/>
              </v:shape>
            </v:group>
            <v:group style="position:absolute;left:1966;top:5944;width:21;height:2" coordorigin="1966,5944" coordsize="21,2">
              <v:shape style="position:absolute;left:1966;top:5944;width:21;height:2" coordorigin="1966,5944" coordsize="21,0" path="m1966,5944l1987,5944e" filled="f" stroked="t" strokeweight=".028pt" strokecolor="#010101">
                <v:path arrowok="t"/>
              </v:shape>
            </v:group>
            <v:group style="position:absolute;left:1981;top:5955;width:6;height:2" coordorigin="1981,5955" coordsize="6,2">
              <v:shape style="position:absolute;left:1981;top:5955;width:6;height:2" coordorigin="1981,5955" coordsize="6,0" path="m1981,5955l1987,5955e" filled="f" stroked="t" strokeweight="1.161pt" strokecolor="#010101">
                <v:path arrowok="t"/>
              </v:shape>
            </v:group>
            <v:group style="position:absolute;left:1981;top:5967;width:6;height:2" coordorigin="1981,5967" coordsize="6,2">
              <v:shape style="position:absolute;left:1981;top:5967;width:6;height:2" coordorigin="1981,5967" coordsize="6,0" path="m1981,5967l1987,5967e" filled="f" stroked="t" strokeweight=".029pt" strokecolor="#010101">
                <v:path arrowok="t"/>
              </v:shape>
            </v:group>
            <v:group style="position:absolute;left:1981;top:5986;width:6;height:2" coordorigin="1981,5986" coordsize="6,2">
              <v:shape style="position:absolute;left:1981;top:5986;width:6;height:2" coordorigin="1981,5986" coordsize="6,0" path="m1981,5986l1987,5986e" filled="f" stroked="t" strokeweight="1.915pt" strokecolor="#010101">
                <v:path arrowok="t"/>
              </v:shape>
            </v:group>
            <v:group style="position:absolute;left:1984;top:6005;width:203;height:188" coordorigin="1984,6005" coordsize="203,188">
              <v:shape style="position:absolute;left:1984;top:6005;width:203;height:188" coordorigin="1984,6005" coordsize="203,188" path="m1984,6005l1984,6007,1984,6009,1984,6011,1985,6013,1985,6015,1985,6017,1986,6020,1986,6022,1986,6024,1986,6026,1987,6029,1987,6031,1987,6033,1988,6036,1989,6038,1989,6040,1990,6042,1991,6045,1991,6047,1992,6049,1993,6052,1994,6054,1995,6057,1995,6059,1996,6061,1997,6064,1998,6066,1999,6069,2000,6071,2002,6073,2003,6076,2004,6078,2005,6081,2007,6083,2008,6085,2009,6088,2011,6090,2012,6093,2013,6095,2015,6097,2016,6100,2018,6101,2020,6104,2021,6106,2023,6108,2025,6110,2026,6113,2028,6115,2030,6117,2031,6118,2033,6121,2035,6123,2037,6125,2038,6127,2040,6128,2042,6130,2044,6132,2046,6134,2048,6136,2050,6138,2052,6139,2054,6141,2055,6143,2057,6144,2059,6146,2061,6147,2063,6149,2065,6150,2067,6152,2069,6154,2071,6155,2072,6156,2074,6157,2076,6159,2078,6160,2080,6161,2082,6162,2084,6164,2086,6165,2088,6166,2089,6167,2091,6168,2093,6169,2095,6170,2097,6171,2099,6172,2101,6173,2103,6174,2105,6175,2107,6176,2109,6177,2111,6177,2113,6178,2115,6179,2116,6180,2118,6181,2120,6181,2122,6182,2124,6182,2126,6183,2129,6184,2131,6184,2132,6185,2134,6186,2136,6186,2138,6187,2140,6187,2141,6187,2143,6188,2145,6189,2147,6189,2149,6189,2151,6190,2153,6190,2155,6191,2157,6191,2159,6191,2161,6191,2163,6192,2165,6192,2166,6192,2168,6192,2170,6192,2172,6192,2174,6192,2176,6193,2185,6193,2187,6193e" filled="f" stroked="t" strokeweight=".289pt" strokecolor="#010101">
                <v:path arrowok="t"/>
              </v:shape>
            </v:group>
            <v:group style="position:absolute;left:2184;top:6201;width:1227;height:2" coordorigin="2184,6201" coordsize="1227,2">
              <v:shape style="position:absolute;left:2184;top:6201;width:1227;height:2" coordorigin="2184,6201" coordsize="1227,0" path="m2184,6201l3411,6201e" filled="f" stroked="t" strokeweight="1.0429pt" strokecolor="#010101">
                <v:path arrowok="t"/>
              </v:shape>
            </v:group>
            <v:group style="position:absolute;left:3408;top:6005;width:203;height:188" coordorigin="3408,6005" coordsize="203,188">
              <v:shape style="position:absolute;left:3408;top:6005;width:203;height:188" coordorigin="3408,6005" coordsize="203,188" path="m3408,6193l3408,6193,3420,6193,3422,6192,3424,6192,3426,6192,3427,6192,3429,6192,3431,6192,3433,6192,3434,6191,3436,6191,3438,6191,3440,6191,3442,6190,3444,6190,3446,6189,3448,6189,3450,6189,3452,6188,3454,6187,3456,6187,3458,6187,3460,6186,3461,6186,3463,6185,3465,6184,3467,6184,3469,6183,3471,6182,3473,6182,3475,6181,3477,6181,3479,6180,3481,6179,3483,6178,3485,6177,3487,6177,3489,6176,3491,6175,3493,6174,3495,6173,3497,6172,3499,6171,3501,6170,3503,6169,3504,6168,3506,6167,3508,6166,3510,6165,3512,6164,3514,6162,3516,6161,3518,6160,3520,6159,3521,6157,3523,6156,3525,6155,3527,6154,3529,6152,3531,6150,3533,6149,3535,6147,3544,6139,3546,6137,3548,6136,3550,6134,3552,6132,3554,6130,3556,6128,3558,6127,3560,6125,3561,6122,3563,6120,3565,6118,3567,6117,3568,6115,3570,6112,3571,6110,3573,6108,3575,6106,3576,6103,3578,6101,3580,6099,3581,6096,3583,6095,3584,6092,3585,6090,3587,6088,3589,6085,3590,6083,3591,6080,3592,6078,3593,6076,3594,6073,3596,6071,3597,6068,3598,6066,3599,6064,3599,6061,3601,6059,3601,6056,3602,6054,3603,6052,3604,6049,3605,6047,3605,6044,3606,6042,3606,6040,3607,6037,3608,6036,3608,6033,3608,6031,3609,6029,3609,6026,3610,6024,3610,6022,3610,6020,3610,6017,3611,6015,3611,6013,3611,6011,3611,6009,3611,6007,3611,6005e" filled="f" stroked="t" strokeweight=".289pt" strokecolor="#010101">
                <v:path arrowok="t"/>
              </v:shape>
            </v:group>
            <v:group style="position:absolute;left:3611;top:5966;width:2;height:38" coordorigin="3611,5966" coordsize="2,38">
              <v:shape style="position:absolute;left:3611;top:5966;width:2;height:38" coordorigin="3611,5966" coordsize="1,38" path="m3611,6005l3612,5999,3612,5993,3612,5987,3612,5980,3612,5973,3612,5966e" filled="f" stroked="t" strokeweight=".289pt" strokecolor="#010101">
                <v:path arrowok="t"/>
              </v:shape>
            </v:group>
            <v:group style="position:absolute;left:3609;top:5967;width:21;height:2" coordorigin="3609,5967" coordsize="21,2">
              <v:shape style="position:absolute;left:3609;top:5967;width:21;height:2" coordorigin="3609,5967" coordsize="21,0" path="m3609,5967l3629,5967e" filled="f" stroked="t" strokeweight=".029pt" strokecolor="#010101">
                <v:path arrowok="t"/>
              </v:shape>
            </v:group>
            <v:group style="position:absolute;left:3609;top:5955;width:6;height:2" coordorigin="3609,5955" coordsize="6,2">
              <v:shape style="position:absolute;left:3609;top:5955;width:6;height:2" coordorigin="3609,5955" coordsize="6,0" path="m3609,5955l3615,5955e" filled="f" stroked="t" strokeweight="1.130pt" strokecolor="#010101">
                <v:path arrowok="t"/>
              </v:shape>
            </v:group>
            <v:group style="position:absolute;left:3609;top:5944;width:21;height:2" coordorigin="3609,5944" coordsize="21,2">
              <v:shape style="position:absolute;left:3609;top:5944;width:21;height:2" coordorigin="3609,5944" coordsize="21,0" path="m3609,5944l3629,5944e" filled="f" stroked="t" strokeweight=".031pt" strokecolor="#010101">
                <v:path arrowok="t"/>
              </v:shape>
            </v:group>
            <v:group style="position:absolute;left:3612;top:5824;width:2;height:120" coordorigin="3612,5824" coordsize="2,120">
              <v:shape style="position:absolute;left:3612;top:5824;width:2;height:120" coordorigin="3612,5824" coordsize="0,120" path="m3612,5944l3612,5944,3612,5835,3612,5824e" filled="f" stroked="t" strokeweight=".289pt" strokecolor="#010101">
                <v:path arrowok="t"/>
              </v:shape>
            </v:group>
            <v:group style="position:absolute;left:3609;top:5824;width:21;height:2" coordorigin="3609,5824" coordsize="21,2">
              <v:shape style="position:absolute;left:3609;top:5824;width:21;height:2" coordorigin="3609,5824" coordsize="21,0" path="m3609,5824l3629,5824e" filled="f" stroked="t" strokeweight=".031pt" strokecolor="#010101">
                <v:path arrowok="t"/>
              </v:shape>
            </v:group>
            <v:group style="position:absolute;left:3609;top:5808;width:6;height:2" coordorigin="3609,5808" coordsize="6,2">
              <v:shape style="position:absolute;left:3609;top:5808;width:6;height:2" coordorigin="3609,5808" coordsize="6,0" path="m3609,5808l3615,5808e" filled="f" stroked="t" strokeweight="1.602pt" strokecolor="#010101">
                <v:path arrowok="t"/>
              </v:shape>
            </v:group>
            <v:group style="position:absolute;left:3609;top:5792;width:6;height:2" coordorigin="3609,5792" coordsize="6,2">
              <v:shape style="position:absolute;left:3609;top:5792;width:6;height:2" coordorigin="3609,5792" coordsize="6,0" path="m3609,5792l3615,5792e" filled="f" stroked="t" strokeweight=".031pt" strokecolor="#010101">
                <v:path arrowok="t"/>
              </v:shape>
            </v:group>
            <v:group style="position:absolute;left:3609;top:5760;width:6;height:2" coordorigin="3609,5760" coordsize="6,2">
              <v:shape style="position:absolute;left:3609;top:5760;width:6;height:2" coordorigin="3609,5760" coordsize="6,0" path="m3609,5760l3615,5760e" filled="f" stroked="t" strokeweight="3.232pt" strokecolor="#010101">
                <v:path arrowok="t"/>
              </v:shape>
            </v:group>
            <v:group style="position:absolute;left:3609;top:5728;width:21;height:2" coordorigin="3609,5728" coordsize="21,2">
              <v:shape style="position:absolute;left:3609;top:5728;width:21;height:2" coordorigin="3609,5728" coordsize="21,0" path="m3609,5728l3629,5728e" filled="f" stroked="t" strokeweight=".029pt" strokecolor="#010101">
                <v:path arrowok="t"/>
              </v:shape>
            </v:group>
            <v:group style="position:absolute;left:3612;top:5629;width:2;height:99" coordorigin="3612,5629" coordsize="2,99">
              <v:shape style="position:absolute;left:3612;top:5629;width:2;height:99" coordorigin="3612,5629" coordsize="0,99" path="m3612,5727l3612,5727,3612,5630,3612,5629e" filled="f" stroked="t" strokeweight=".289pt" strokecolor="#010101">
                <v:path arrowok="t"/>
              </v:shape>
            </v:group>
            <v:group style="position:absolute;left:3609;top:5629;width:6;height:2" coordorigin="3609,5629" coordsize="6,2">
              <v:shape style="position:absolute;left:3609;top:5629;width:6;height:2" coordorigin="3609,5629" coordsize="6,0" path="m3609,5629l3615,5629e" filled="f" stroked="t" strokeweight=".031pt" strokecolor="#010101">
                <v:path arrowok="t"/>
              </v:shape>
            </v:group>
            <v:group style="position:absolute;left:3609;top:5596;width:6;height:2" coordorigin="3609,5596" coordsize="6,2">
              <v:shape style="position:absolute;left:3609;top:5596;width:6;height:2" coordorigin="3609,5596" coordsize="6,0" path="m3609,5596l3615,5596e" filled="f" stroked="t" strokeweight="3.295pt" strokecolor="#010101">
                <v:path arrowok="t"/>
              </v:shape>
            </v:group>
            <v:group style="position:absolute;left:3609;top:5563;width:6;height:2" coordorigin="3609,5563" coordsize="6,2">
              <v:shape style="position:absolute;left:3609;top:5563;width:6;height:2" coordorigin="3609,5563" coordsize="6,0" path="m3609,5563l3615,5563e" filled="f" stroked="t" strokeweight=".031pt" strokecolor="#010101">
                <v:path arrowok="t"/>
              </v:shape>
            </v:group>
            <v:group style="position:absolute;left:3619;top:1450;width:2;height:4113" coordorigin="3619,1450" coordsize="2,4113">
              <v:shape style="position:absolute;left:3619;top:1450;width:2;height:4113" coordorigin="3619,1450" coordsize="0,4113" path="m3619,1450l3619,5563e" filled="f" stroked="t" strokeweight="1.0268pt" strokecolor="#010101">
                <v:path arrowok="t"/>
              </v:shape>
            </v:group>
            <v:group style="position:absolute;left:3408;top:6005;width:218;height:203" coordorigin="3408,6005" coordsize="218,203">
              <v:shape style="position:absolute;left:3408;top:6005;width:218;height:203" coordorigin="3408,6005" coordsize="218,203" path="m3626,6005l3626,6007,3626,6010,3626,6012,3626,6014,3626,6017,3626,6019,3625,6021,3625,6024,3624,6026,3624,6029,3624,6031,3623,6034,3623,6036,3623,6039,3622,6041,3621,6044,3621,6046,3620,6049,3619,6051,3618,6054,3617,6056,3617,6059,3615,6061,3615,6064,3614,6066,3613,6069,3612,6071,3610,6074,3609,6077,3608,6079,3607,6082,3606,6085,3604,6087,3603,6090,3601,6092,3600,6095,3599,6097,3597,6100,3596,6102,3594,6105,3592,6107,3590,6110,3589,6112,3587,6115,3585,6117,3583,6119,3581,6122,3580,6123,3578,6126,3576,6128,3574,6130,3572,6132,3571,6134,3569,6137,3567,6138,3565,6140,3563,6142,3561,6144,3559,6146,3556,6148,3555,6150,3553,6152,3551,6154,3549,6155,3547,6157,3544,6159,3542,6160,3540,6162,3538,6164,3536,6165,3534,6167,3532,6168,3530,6169,3528,6171,3526,6172,3524,6174,3522,6175,3520,6176,3518,6177,3516,6179,3514,6179,3511,6181,3510,6182,3508,6183,3506,6184,3503,6185,3501,6186,3499,6187,3497,6188,3495,6189,3493,6190,3491,6191,3489,6192,3486,6192,3485,6194,3483,6194,3481,6195,3478,6196,3476,6197,3474,6197,3472,6198,3470,6199,3468,6199,3466,6200,3463,6201,3461,6201,3460,6201,3458,6202,3455,6203,3453,6203,3451,6204,3449,6204,3447,6204,3445,6204,3443,6205,3441,6206,3439,6206,3437,6206,3435,6206,3433,6206,3431,6207,3429,6207,3427,6207,3425,6208,3422,6208,3420,6208,3419,6208,3417,6208,3415,6208,3413,6208,3410,6208,3408,6208e" filled="f" stroked="t" strokeweight=".289pt" strokecolor="#010101">
                <v:path arrowok="t"/>
              </v:shape>
            </v:group>
            <v:group style="position:absolute;left:3405;top:6208;width:6;height:2" coordorigin="3405,6208" coordsize="6,2">
              <v:shape style="position:absolute;left:3405;top:6208;width:6;height:2" coordorigin="3405,6208" coordsize="6,0" path="m3405,6208l3411,6208e" filled="f" stroked="t" strokeweight=".031pt" strokecolor="#010101">
                <v:path arrowok="t"/>
              </v:shape>
            </v:group>
            <v:group style="position:absolute;left:2184;top:6208;width:6;height:2" coordorigin="2184,6208" coordsize="6,2">
              <v:shape style="position:absolute;left:2184;top:6208;width:6;height:2" coordorigin="2184,6208" coordsize="6,0" path="m2184,6208l2190,6208e" filled="f" stroked="t" strokeweight=".031pt" strokecolor="#010101">
                <v:path arrowok="t"/>
              </v:shape>
            </v:group>
            <v:group style="position:absolute;left:1969;top:6005;width:218;height:203" coordorigin="1969,6005" coordsize="218,203">
              <v:shape style="position:absolute;left:1969;top:6005;width:218;height:203" coordorigin="1969,6005" coordsize="218,203" path="m2187,6208l2185,6208,2183,6208,2181,6208,2179,6208,2177,6208,2175,6208,2173,6208,2171,6208,2169,6207,2166,6207,2165,6207,2163,6206,2161,6206,2159,6206,2156,6206,2154,6206,2152,6205,2150,6204,2149,6204,2147,6204,2144,6204,2142,6203,2140,6203,2138,6202,2136,6201,2134,6201,2132,6201,2130,6200,2128,6199,2125,6199,2124,6198,2122,6198,2120,6197,2117,6196,2115,6195,2113,6194,2111,6194,2109,6192,2107,6192,2105,6191,2102,6190,2100,6189,2099,6188,2097,6187,2095,6186,2092,6185,2090,6184,2088,6183,2086,6182,2084,6181,2082,6180,2080,6179,2078,6177,2075,6176,2073,6175,2072,6174,2070,6172,2068,6171,2066,6169,2064,6168,2062,6167,2059,6166,2057,6164,2055,6162,2054,6160,2052,6159,2049,6157,2047,6155,2045,6154,2043,6152,2041,6150,2039,6149,2037,6147,2035,6145,2033,6143,2031,6141,2029,6138,2027,6137,2025,6135,2023,6132,2021,6130,2020,6128,2018,6126,2016,6124,2014,6122,2012,6120,2011,6117,2009,6115,2007,6112,2005,6110,2004,6108,2002,6105,2001,6103,1999,6100,1998,6098,1996,6095,1995,6093,1993,6090,1992,6088,1991,6085,1989,6082,1988,6079,1987,6077,1986,6074,1984,6072,1983,6069,1982,6067,1981,6064,1980,6062,1979,6059,1978,6056,1978,6054,1977,6051,1976,6049,1975,6046,1975,6044,1974,6041,1973,6039,1973,6036,1972,6034,1972,6031,1971,6029,1971,6026,1971,6024,1970,6021,1970,6019,1970,6017,1969,6014,1969,6012,1969,6010,1969,6007,1969,6005e" filled="f" stroked="t" strokeweight=".289pt" strokecolor="#010101">
                <v:path arrowok="t"/>
              </v:shape>
            </v:group>
            <v:group style="position:absolute;left:1969;top:5943;width:2;height:62" coordorigin="1969,5943" coordsize="2,62">
              <v:shape style="position:absolute;left:1969;top:5943;width:2;height:62" coordorigin="1969,5943" coordsize="1,62" path="m1970,6005l1969,5999,1969,5993,1969,5987,1969,5951,1969,5943e" filled="f" stroked="t" strokeweight=".289pt" strokecolor="#010101">
                <v:path arrowok="t"/>
              </v:shape>
            </v:group>
            <v:group style="position:absolute;left:1966;top:5930;width:6;height:2" coordorigin="1966,5930" coordsize="6,2">
              <v:shape style="position:absolute;left:1966;top:5930;width:6;height:2" coordorigin="1966,5930" coordsize="6,0" path="m1966,5930l1972,5930e" filled="f" stroked="t" strokeweight="1.318pt" strokecolor="#010101">
                <v:path arrowok="t"/>
              </v:shape>
            </v:group>
            <v:group style="position:absolute;left:1966;top:5917;width:6;height:2" coordorigin="1966,5917" coordsize="6,2">
              <v:shape style="position:absolute;left:1966;top:5917;width:6;height:2" coordorigin="1966,5917" coordsize="6,0" path="m1966,5917l1972,5917e" filled="f" stroked="t" strokeweight=".029pt" strokecolor="#010101">
                <v:path arrowok="t"/>
              </v:shape>
            </v:group>
            <v:group style="position:absolute;left:1966;top:5886;width:6;height:2" coordorigin="1966,5886" coordsize="6,2">
              <v:shape style="position:absolute;left:1966;top:5886;width:6;height:2" coordorigin="1966,5886" coordsize="6,0" path="m1966,5886l1972,5886e" filled="f" stroked="t" strokeweight="3.109pt" strokecolor="#010101">
                <v:path arrowok="t"/>
              </v:shape>
            </v:group>
            <v:group style="position:absolute;left:1966;top:5855;width:6;height:2" coordorigin="1966,5855" coordsize="6,2">
              <v:shape style="position:absolute;left:1966;top:5855;width:6;height:2" coordorigin="1966,5855" coordsize="6,0" path="m1966,5855l1972,5855e" filled="f" stroked="t" strokeweight=".029pt" strokecolor="#010101">
                <v:path arrowok="t"/>
              </v:shape>
            </v:group>
            <v:group style="position:absolute;left:1966;top:5839;width:6;height:2" coordorigin="1966,5839" coordsize="6,2">
              <v:shape style="position:absolute;left:1966;top:5839;width:6;height:2" coordorigin="1966,5839" coordsize="6,0" path="m1966,5839l1972,5839e" filled="f" stroked="t" strokeweight="1.569pt" strokecolor="#010101">
                <v:path arrowok="t"/>
              </v:shape>
            </v:group>
            <v:group style="position:absolute;left:1966;top:5807;width:6;height:2" coordorigin="1966,5807" coordsize="6,2">
              <v:shape style="position:absolute;left:1966;top:5807;width:6;height:2" coordorigin="1966,5807" coordsize="6,0" path="m1966,5807l1972,5807e" filled="f" stroked="t" strokeweight="1.601pt" strokecolor="#010101">
                <v:path arrowok="t"/>
              </v:shape>
            </v:group>
            <v:group style="position:absolute;left:1966;top:5759;width:6;height:2" coordorigin="1966,5759" coordsize="6,2">
              <v:shape style="position:absolute;left:1966;top:5759;width:6;height:2" coordorigin="1966,5759" coordsize="6,0" path="m1966,5759l1972,5759e" filled="f" stroked="t" strokeweight="3.235pt" strokecolor="#010101">
                <v:path arrowok="t"/>
              </v:shape>
            </v:group>
            <v:group style="position:absolute;left:1966;top:5694;width:6;height:2" coordorigin="1966,5694" coordsize="6,2">
              <v:shape style="position:absolute;left:1966;top:5694;width:6;height:2" coordorigin="1966,5694" coordsize="6,0" path="m1966,5694l1972,5694e" filled="f" stroked="t" strokeweight="3.264pt" strokecolor="#010101">
                <v:path arrowok="t"/>
              </v:shape>
            </v:group>
            <v:group style="position:absolute;left:1969;top:1449;width:2;height:4212" coordorigin="1969,1449" coordsize="2,4212">
              <v:shape style="position:absolute;left:1969;top:1449;width:2;height:4212" coordorigin="1969,1449" coordsize="0,4212" path="m1969,1449l1969,5661e" filled="f" stroked="t" strokeweight=".289pt" strokecolor="#010101">
                <v:path arrowok="t"/>
              </v:shape>
            </v:group>
            <v:group style="position:absolute;left:1966;top:5530;width:6;height:2" coordorigin="1966,5530" coordsize="6,2">
              <v:shape style="position:absolute;left:1966;top:5530;width:6;height:2" coordorigin="1966,5530" coordsize="6,0" path="m1966,5530l1972,5530e" filled="f" stroked="t" strokeweight=".03pt" strokecolor="#010101">
                <v:path arrowok="t"/>
              </v:shape>
            </v:group>
            <v:group style="position:absolute;left:1966;top:5516;width:6;height:2" coordorigin="1966,5516" coordsize="6,2">
              <v:shape style="position:absolute;left:1966;top:5516;width:6;height:2" coordorigin="1966,5516" coordsize="6,0" path="m1966,5516l1972,5516e" filled="f" stroked="t" strokeweight="1.38pt" strokecolor="#010101">
                <v:path arrowok="t"/>
              </v:shape>
            </v:group>
            <v:group style="position:absolute;left:1966;top:5502;width:6;height:2" coordorigin="1966,5502" coordsize="6,2">
              <v:shape style="position:absolute;left:1966;top:5502;width:6;height:2" coordorigin="1966,5502" coordsize="6,0" path="m1966,5502l1972,5502e" filled="f" stroked="t" strokeweight=".03pt" strokecolor="#010101">
                <v:path arrowok="t"/>
              </v:shape>
            </v:group>
            <v:group style="position:absolute;left:3623;top:5480;width:6;height:2" coordorigin="3623,5480" coordsize="6,2">
              <v:shape style="position:absolute;left:3623;top:5480;width:6;height:2" coordorigin="3623,5480" coordsize="6,0" path="m3623,5480l3629,5480e" filled="f" stroked="t" strokeweight="1.663pt" strokecolor="#010101">
                <v:path arrowok="t"/>
              </v:shape>
            </v:group>
            <v:group style="position:absolute;left:3623;top:5497;width:6;height:2" coordorigin="3623,5497" coordsize="6,2">
              <v:shape style="position:absolute;left:3623;top:5497;width:6;height:2" coordorigin="3623,5497" coordsize="6,0" path="m3623,5497l3629,5497e" filled="f" stroked="t" strokeweight=".03pt" strokecolor="#010101">
                <v:path arrowok="t"/>
              </v:shape>
            </v:group>
            <v:group style="position:absolute;left:3626;top:5497;width:2;height:165" coordorigin="3626,5497" coordsize="2,165">
              <v:shape style="position:absolute;left:3626;top:5497;width:2;height:165" coordorigin="3626,5497" coordsize="0,165" path="m3626,5497l3626,5497,3626,5661,3626,5662e" filled="f" stroked="t" strokeweight=".289pt" strokecolor="#010101">
                <v:path arrowok="t"/>
              </v:shape>
            </v:group>
            <v:group style="position:absolute;left:3623;top:5662;width:6;height:2" coordorigin="3623,5662" coordsize="6,2">
              <v:shape style="position:absolute;left:3623;top:5662;width:6;height:2" coordorigin="3623,5662" coordsize="6,0" path="m3623,5662l3629,5662e" filled="f" stroked="t" strokeweight=".029pt" strokecolor="#010101">
                <v:path arrowok="t"/>
              </v:shape>
            </v:group>
            <v:group style="position:absolute;left:3623;top:5695;width:6;height:2" coordorigin="3623,5695" coordsize="6,2">
              <v:shape style="position:absolute;left:3623;top:5695;width:6;height:2" coordorigin="3623,5695" coordsize="6,0" path="m3623,5695l3629,5695e" filled="f" stroked="t" strokeweight="3.262pt" strokecolor="#010101">
                <v:path arrowok="t"/>
              </v:shape>
            </v:group>
            <v:group style="position:absolute;left:3623;top:5744;width:6;height:2" coordorigin="3623,5744" coordsize="6,2">
              <v:shape style="position:absolute;left:3623;top:5744;width:6;height:2" coordorigin="3623,5744" coordsize="6,0" path="m3623,5744l3629,5744e" filled="f" stroked="t" strokeweight="1.632pt" strokecolor="#010101">
                <v:path arrowok="t"/>
              </v:shape>
            </v:group>
            <v:group style="position:absolute;left:3623;top:5760;width:6;height:2" coordorigin="3623,5760" coordsize="6,2">
              <v:shape style="position:absolute;left:3623;top:5760;width:6;height:2" coordorigin="3623,5760" coordsize="6,0" path="m3623,5760l3629,5760e" filled="f" stroked="t" strokeweight=".031pt" strokecolor="#010101">
                <v:path arrowok="t"/>
              </v:shape>
            </v:group>
            <v:group style="position:absolute;left:3623;top:5792;width:6;height:2" coordorigin="3623,5792" coordsize="6,2">
              <v:shape style="position:absolute;left:3623;top:5792;width:6;height:2" coordorigin="3623,5792" coordsize="6,0" path="m3623,5792l3629,5792e" filled="f" stroked="t" strokeweight="3.202pt" strokecolor="#010101">
                <v:path arrowok="t"/>
              </v:shape>
            </v:group>
            <v:group style="position:absolute;left:3623;top:5840;width:6;height:2" coordorigin="3623,5840" coordsize="6,2">
              <v:shape style="position:absolute;left:3623;top:5840;width:6;height:2" coordorigin="3623,5840" coordsize="6,0" path="m3623,5840l3629,5840e" filled="f" stroked="t" strokeweight="1.599pt" strokecolor="#010101">
                <v:path arrowok="t"/>
              </v:shape>
            </v:group>
            <v:group style="position:absolute;left:3623;top:5856;width:6;height:2" coordorigin="3623,5856" coordsize="6,2">
              <v:shape style="position:absolute;left:3623;top:5856;width:6;height:2" coordorigin="3623,5856" coordsize="6,0" path="m3623,5856l3629,5856e" filled="f" stroked="t" strokeweight=".031pt" strokecolor="#010101">
                <v:path arrowok="t"/>
              </v:shape>
            </v:group>
            <v:group style="position:absolute;left:3623;top:5887;width:6;height:2" coordorigin="3623,5887" coordsize="6,2">
              <v:shape style="position:absolute;left:3623;top:5887;width:6;height:2" coordorigin="3623,5887" coordsize="6,0" path="m3623,5887l3629,5887e" filled="f" stroked="t" strokeweight="3.076pt" strokecolor="#010101">
                <v:path arrowok="t"/>
              </v:shape>
            </v:group>
            <v:group style="position:absolute;left:3623;top:5918;width:6;height:2" coordorigin="3623,5918" coordsize="6,2">
              <v:shape style="position:absolute;left:3623;top:5918;width:6;height:2" coordorigin="3623,5918" coordsize="6,0" path="m3623,5918l3629,5918e" filled="f" stroked="t" strokeweight=".029pt" strokecolor="#010101">
                <v:path arrowok="t"/>
              </v:shape>
            </v:group>
            <v:group style="position:absolute;left:3623;top:5931;width:6;height:2" coordorigin="3623,5931" coordsize="6,2">
              <v:shape style="position:absolute;left:3623;top:5931;width:6;height:2" coordorigin="3623,5931" coordsize="6,0" path="m3623,5931l3629,5931e" filled="f" stroked="t" strokeweight="1.318pt" strokecolor="#010101">
                <v:path arrowok="t"/>
              </v:shape>
            </v:group>
            <v:group style="position:absolute;left:3623;top:5955;width:6;height:2" coordorigin="3623,5955" coordsize="6,2">
              <v:shape style="position:absolute;left:3623;top:5955;width:6;height:2" coordorigin="3623,5955" coordsize="6,0" path="m3623,5955l3629,5955e" filled="f" stroked="t" strokeweight="1.130pt" strokecolor="#010101">
                <v:path arrowok="t"/>
              </v:shape>
            </v:group>
            <v:group style="position:absolute;left:3623;top:5977;width:6;height:2" coordorigin="3623,5977" coordsize="6,2">
              <v:shape style="position:absolute;left:3623;top:5977;width:6;height:2" coordorigin="3623,5977" coordsize="6,0" path="m3623,5977l3629,5977e" filled="f" stroked="t" strokeweight="1.037pt" strokecolor="#010101">
                <v:path arrowok="t"/>
              </v:shape>
            </v:group>
            <v:group style="position:absolute;left:3623;top:5988;width:6;height:2" coordorigin="3623,5988" coordsize="6,2">
              <v:shape style="position:absolute;left:3623;top:5988;width:6;height:2" coordorigin="3623,5988" coordsize="6,0" path="m3623,5988l3629,5988e" filled="f" stroked="t" strokeweight=".028pt" strokecolor="#010101">
                <v:path arrowok="t"/>
              </v:shape>
            </v:group>
            <v:group style="position:absolute;left:3623;top:5996;width:6;height:2" coordorigin="3623,5996" coordsize="6,2">
              <v:shape style="position:absolute;left:3623;top:5996;width:6;height:2" coordorigin="3623,5996" coordsize="6,0" path="m3623,5996l3629,5996e" filled="f" stroked="t" strokeweight=".878pt" strokecolor="#010101">
                <v:path arrowok="t"/>
              </v:shape>
              <v:shape style="position:absolute;left:1966;top:1334;width:1663;height:119" type="#_x0000_t75">
                <v:imagedata r:id="rId55" o:title=""/>
              </v:shape>
              <v:shape style="position:absolute;left:2154;top:3403;width:1288;height:1253" type="#_x0000_t75">
                <v:imagedata r:id="rId56" o:title=""/>
              </v:shape>
            </v:group>
            <v:group style="position:absolute;left:3439;top:1561;width:38;height:37" coordorigin="3439,1561" coordsize="38,37">
              <v:shape style="position:absolute;left:3439;top:1561;width:38;height:37" coordorigin="3439,1561" coordsize="38,37" path="m3477,1598l3447,1563,3439,1561e" filled="f" stroked="t" strokeweight=".289pt" strokecolor="#010101">
                <v:path arrowok="t"/>
              </v:shape>
            </v:group>
            <v:group style="position:absolute;left:2153;top:1561;width:1289;height:2" coordorigin="2153,1561" coordsize="1289,2">
              <v:shape style="position:absolute;left:2153;top:1561;width:1289;height:2" coordorigin="2153,1561" coordsize="1289,0" path="m2153,1561l3442,1561e" filled="f" stroked="t" strokeweight=".289pt" strokecolor="#010101">
                <v:path arrowok="t"/>
              </v:shape>
            </v:group>
            <v:group style="position:absolute;left:3439;top:2477;width:38;height:37" coordorigin="3439,2477" coordsize="38,37">
              <v:shape style="position:absolute;left:3439;top:2477;width:38;height:37" coordorigin="3439,2477" coordsize="38,37" path="m3439,2514l3476,2485,3477,2477e" filled="f" stroked="t" strokeweight=".289pt" strokecolor="#010101">
                <v:path arrowok="t"/>
              </v:shape>
            </v:group>
            <v:group style="position:absolute;left:3474;top:2478;width:6;height:2" coordorigin="3474,2478" coordsize="6,2">
              <v:shape style="position:absolute;left:3474;top:2478;width:6;height:2" coordorigin="3474,2478" coordsize="6,0" path="m3474,2478l3480,2478e" filled="f" stroked="t" strokeweight=".031pt" strokecolor="#010101">
                <v:path arrowok="t"/>
              </v:shape>
            </v:group>
            <v:group style="position:absolute;left:3435;top:2474;width:38;height:37" coordorigin="3435,2474" coordsize="38,37">
              <v:shape style="position:absolute;left:3435;top:2474;width:38;height:37" coordorigin="3435,2474" coordsize="38,37" path="m3435,2511l3472,2481,3473,2474e" filled="f" stroked="t" strokeweight=".289pt" strokecolor="#010101">
                <v:path arrowok="t"/>
              </v:shape>
            </v:group>
            <v:group style="position:absolute;left:3470;top:2474;width:6;height:2" coordorigin="3470,2474" coordsize="6,2">
              <v:shape style="position:absolute;left:3470;top:2474;width:6;height:2" coordorigin="3470,2474" coordsize="6,0" path="m3470,2474l3476,2474e" filled="f" stroked="t" strokeweight=".031pt" strokecolor="#010101">
                <v:path arrowok="t"/>
              </v:shape>
            </v:group>
            <v:group style="position:absolute;left:3435;top:1565;width:38;height:37" coordorigin="3435,1565" coordsize="38,37">
              <v:shape style="position:absolute;left:3435;top:1565;width:38;height:37" coordorigin="3435,1565" coordsize="38,37" path="m3473,1602l3443,1566,3435,1565e" filled="f" stroked="t" strokeweight=".289pt" strokecolor="#010101">
                <v:path arrowok="t"/>
              </v:shape>
            </v:group>
            <v:group style="position:absolute;left:2157;top:1565;width:1281;height:2" coordorigin="2157,1565" coordsize="1281,2">
              <v:shape style="position:absolute;left:2157;top:1565;width:1281;height:2" coordorigin="2157,1565" coordsize="1281,0" path="m2157,1565l3438,1565e" filled="f" stroked="t" strokeweight=".289pt" strokecolor="#010101">
                <v:path arrowok="t"/>
              </v:shape>
              <v:shape style="position:absolute;left:2156;top:2744;width:1286;height:550" type="#_x0000_t75">
                <v:imagedata r:id="rId57" o:title=""/>
              </v:shape>
              <v:shape style="position:absolute;left:2153;top:4765;width:1289;height:224" type="#_x0000_t75">
                <v:imagedata r:id="rId58" o:title=""/>
              </v:shape>
              <v:shape style="position:absolute;left:2161;top:5097;width:1281;height:307" type="#_x0000_t75">
                <v:imagedata r:id="rId59" o:title=""/>
              </v:shape>
            </v:group>
            <v:group style="position:absolute;left:2118;top:1561;width:38;height:37" coordorigin="2118,1561" coordsize="38,37">
              <v:shape style="position:absolute;left:2118;top:1561;width:38;height:37" coordorigin="2118,1561" coordsize="38,37" path="m2156,1561l2119,1591,2118,1598e" filled="f" stroked="t" strokeweight=".289pt" strokecolor="#010101">
                <v:path arrowok="t"/>
              </v:shape>
            </v:group>
            <v:group style="position:absolute;left:2115;top:1599;width:6;height:2" coordorigin="2115,1599" coordsize="6,2">
              <v:shape style="position:absolute;left:2115;top:1599;width:6;height:2" coordorigin="2115,1599" coordsize="6,0" path="m2115,1599l2121,1599e" filled="f" stroked="t" strokeweight=".031pt" strokecolor="#010101">
                <v:path arrowok="t"/>
              </v:shape>
            </v:group>
            <v:group style="position:absolute;left:2118;top:2477;width:38;height:37" coordorigin="2118,2477" coordsize="38,37">
              <v:shape style="position:absolute;left:2118;top:2477;width:38;height:37" coordorigin="2118,2477" coordsize="38,37" path="m2118,2477l2149,2513,2156,2514e" filled="f" stroked="t" strokeweight=".289pt" strokecolor="#010101">
                <v:path arrowok="t"/>
              </v:shape>
            </v:group>
            <v:group style="position:absolute;left:2122;top:1565;width:38;height:37" coordorigin="2122,1565" coordsize="38,37">
              <v:shape style="position:absolute;left:2122;top:1565;width:38;height:37" coordorigin="2122,1565" coordsize="38,37" path="m2160,1565l2123,1595,2122,1602e" filled="f" stroked="t" strokeweight=".289pt" strokecolor="#010101">
                <v:path arrowok="t"/>
              </v:shape>
            </v:group>
            <v:group style="position:absolute;left:2119;top:1603;width:6;height:2" coordorigin="2119,1603" coordsize="6,2">
              <v:shape style="position:absolute;left:2119;top:1603;width:6;height:2" coordorigin="2119,1603" coordsize="6,0" path="m2119,1603l2125,1603e" filled="f" stroked="t" strokeweight=".03pt" strokecolor="#010101">
                <v:path arrowok="t"/>
              </v:shape>
            </v:group>
            <v:group style="position:absolute;left:2122;top:2474;width:38;height:37" coordorigin="2122,2474" coordsize="38,37">
              <v:shape style="position:absolute;left:2122;top:2474;width:38;height:37" coordorigin="2122,2474" coordsize="38,37" path="m2122,2474l2152,2509,2160,2511e" filled="f" stroked="t" strokeweight=".289pt" strokecolor="#010101">
                <v:path arrowok="t"/>
              </v:shape>
            </v:group>
            <v:group style="position:absolute;left:2153;top:2514;width:1289;height:2" coordorigin="2153,2514" coordsize="1289,2">
              <v:shape style="position:absolute;left:2153;top:2514;width:1289;height:2" coordorigin="2153,2514" coordsize="1289,0" path="m2153,2514l3442,2514e" filled="f" stroked="t" strokeweight=".3325pt" strokecolor="#010101">
                <v:path arrowok="t"/>
              </v:shape>
            </v:group>
            <v:group style="position:absolute;left:3683;top:1451;width:2;height:2" coordorigin="3683,1451" coordsize="2,2">
              <v:shape style="position:absolute;left:3683;top:1451;width:2;height:2" coordorigin="3683,1451" coordsize="2,0" path="m3685,1451l3684,1451,3683,1451,3683,1451e" filled="f" stroked="t" strokeweight=".289pt" strokecolor="#010101">
                <v:path arrowok="t"/>
              </v:shape>
            </v:group>
            <v:group style="position:absolute;left:1911;top:1451;width:2;height:2" coordorigin="1911,1451" coordsize="2,2">
              <v:shape style="position:absolute;left:1911;top:1451;width:2;height:2" coordorigin="1911,1451" coordsize="1,0" path="m1911,1451l1912,1451,1912,1451e" filled="f" stroked="t" strokeweight=".289pt" strokecolor="#010101">
                <v:path arrowok="t"/>
              </v:shape>
            </v:group>
            <v:group style="position:absolute;left:3609;top:5464;width:77;height:2" coordorigin="3609,5464" coordsize="77,2">
              <v:shape style="position:absolute;left:3609;top:5464;width:77;height:2" coordorigin="3609,5464" coordsize="77,0" path="m3609,5464l3686,5464e" filled="f" stroked="t" strokeweight=".03pt" strokecolor="#010101">
                <v:path arrowok="t"/>
              </v:shape>
            </v:group>
            <v:group style="position:absolute;left:3612;top:1450;width:2;height:4013" coordorigin="3612,1450" coordsize="2,4013">
              <v:shape style="position:absolute;left:3612;top:1450;width:2;height:4013" coordorigin="3612,1450" coordsize="0,4013" path="m3612,5464l3612,5464,3612,1452,3612,1450e" filled="f" stroked="t" strokeweight=".289pt" strokecolor="#010101">
                <v:path arrowok="t"/>
              </v:shape>
            </v:group>
            <v:group style="position:absolute;left:3507;top:1300;width:6;height:2" coordorigin="3507,1300" coordsize="6,2">
              <v:shape style="position:absolute;left:3507;top:1300;width:6;height:2" coordorigin="3507,1300" coordsize="6,0" path="m3507,1300l3513,1300e" filled="f" stroked="t" strokeweight="1.853pt" strokecolor="#010101">
                <v:path arrowok="t"/>
              </v:shape>
            </v:group>
            <v:group style="position:absolute;left:3477;top:1558;width:2;height:959" coordorigin="3477,1558" coordsize="2,959">
              <v:shape style="position:absolute;left:3477;top:1558;width:2;height:959" coordorigin="3477,1558" coordsize="0,959" path="m3477,1558l3477,2517e" filled="f" stroked="t" strokeweight=".3231pt" strokecolor="#010101">
                <v:path arrowok="t"/>
              </v:shape>
            </v:group>
            <v:group style="position:absolute;left:3474;top:1599;width:6;height:2" coordorigin="3474,1599" coordsize="6,2">
              <v:shape style="position:absolute;left:3474;top:1599;width:6;height:2" coordorigin="3474,1599" coordsize="6,0" path="m3474,1599l3480,1599e" filled="f" stroked="t" strokeweight=".031pt" strokecolor="#010101">
                <v:path arrowok="t"/>
              </v:shape>
            </v:group>
            <v:group style="position:absolute;left:3473;top:1602;width:2;height:871" coordorigin="3473,1602" coordsize="2,871">
              <v:shape style="position:absolute;left:3473;top:1602;width:2;height:871" coordorigin="3473,1602" coordsize="0,871" path="m3473,1602l3473,2474e" filled="f" stroked="t" strokeweight=".289pt" strokecolor="#010101">
                <v:path arrowok="t"/>
              </v:shape>
            </v:group>
            <v:group style="position:absolute;left:3470;top:1603;width:6;height:2" coordorigin="3470,1603" coordsize="6,2">
              <v:shape style="position:absolute;left:3470;top:1603;width:6;height:2" coordorigin="3470,1603" coordsize="6,0" path="m3470,1603l3476,1603e" filled="f" stroked="t" strokeweight=".03pt" strokecolor="#010101">
                <v:path arrowok="t"/>
              </v:shape>
            </v:group>
            <v:group style="position:absolute;left:3432;top:4971;width:2;height:144" coordorigin="3432,4971" coordsize="2,144">
              <v:shape style="position:absolute;left:3432;top:4971;width:2;height:144" coordorigin="3432,4971" coordsize="0,144" path="m3432,4971l3432,4971,3432,5113,3432,5115e" filled="f" stroked="t" strokeweight=".289pt" strokecolor="#010101">
                <v:path arrowok="t"/>
              </v:shape>
            </v:group>
            <v:group style="position:absolute;left:3418;top:5115;width:17;height:2" coordorigin="3418,5115" coordsize="17,2">
              <v:shape style="position:absolute;left:3418;top:5115;width:17;height:2" coordorigin="3418,5115" coordsize="17,0" path="m3418,5115l3435,5115e" filled="f" stroked="t" strokeweight=".03pt" strokecolor="#010101">
                <v:path arrowok="t"/>
              </v:shape>
            </v:group>
            <v:group style="position:absolute;left:3432;top:4639;width:2;height:144" coordorigin="3432,4639" coordsize="2,144">
              <v:shape style="position:absolute;left:3432;top:4639;width:2;height:144" coordorigin="3432,4639" coordsize="0,144" path="m3432,4639l3432,4639,3432,4781,3432,4783e" filled="f" stroked="t" strokeweight=".289pt" strokecolor="#010101">
                <v:path arrowok="t"/>
              </v:shape>
            </v:group>
            <v:group style="position:absolute;left:3432;top:3276;width:2;height:144" coordorigin="3432,3276" coordsize="2,144">
              <v:shape style="position:absolute;left:3432;top:3276;width:2;height:144" coordorigin="3432,3276" coordsize="0,144" path="m3432,3276l3432,3276,3432,3419,3432,3420e" filled="f" stroked="t" strokeweight=".289pt" strokecolor="#010101">
                <v:path arrowok="t"/>
              </v:shape>
            </v:group>
            <v:group style="position:absolute;left:3420;top:4971;width:2;height:144" coordorigin="3420,4971" coordsize="2,144">
              <v:shape style="position:absolute;left:3420;top:4971;width:2;height:144" coordorigin="3420,4971" coordsize="0,144" path="m3420,4971l3420,4971,3420,5113,3420,5115e" filled="f" stroked="t" strokeweight=".289pt" strokecolor="#010101">
                <v:path arrowok="t"/>
              </v:shape>
            </v:group>
            <v:group style="position:absolute;left:3420;top:4639;width:2;height:144" coordorigin="3420,4639" coordsize="2,144">
              <v:shape style="position:absolute;left:3420;top:4639;width:2;height:144" coordorigin="3420,4639" coordsize="0,144" path="m3420,4639l3420,4639,3420,4781,3420,4783e" filled="f" stroked="t" strokeweight=".289pt" strokecolor="#010101">
                <v:path arrowok="t"/>
              </v:shape>
            </v:group>
            <v:group style="position:absolute;left:3420;top:3276;width:2;height:144" coordorigin="3420,3276" coordsize="2,144">
              <v:shape style="position:absolute;left:3420;top:3276;width:2;height:144" coordorigin="3420,3276" coordsize="0,144" path="m3420,3276l3420,3276,3420,3419,3420,3420e" filled="f" stroked="t" strokeweight=".289pt" strokecolor="#010101">
                <v:path arrowok="t"/>
              </v:shape>
            </v:group>
            <v:group style="position:absolute;left:3412;top:3291;width:2;height:115" coordorigin="3412,3291" coordsize="2,115">
              <v:shape style="position:absolute;left:3412;top:3291;width:2;height:115" coordorigin="3412,3291" coordsize="0,115" path="m3412,3291l3412,3406e" filled="f" stroked="t" strokeweight=".3842pt" strokecolor="#010101">
                <v:path arrowok="t"/>
              </v:shape>
            </v:group>
            <v:group style="position:absolute;left:3412;top:4653;width:2;height:115" coordorigin="3412,4653" coordsize="2,115">
              <v:shape style="position:absolute;left:3412;top:4653;width:2;height:115" coordorigin="3412,4653" coordsize="0,115" path="m3412,4653l3412,4768e" filled="f" stroked="t" strokeweight=".3842pt" strokecolor="#010101">
                <v:path arrowok="t"/>
              </v:shape>
            </v:group>
            <v:group style="position:absolute;left:3389;top:4645;width:43;height:2" coordorigin="3389,4645" coordsize="43,2">
              <v:shape style="position:absolute;left:3389;top:4645;width:43;height:2" coordorigin="3389,4645" coordsize="43,0" path="m3389,4645l3432,4645e" filled="f" stroked="t" strokeweight=".8972pt" strokecolor="#010101">
                <v:path arrowok="t"/>
              </v:shape>
            </v:group>
            <v:group style="position:absolute;left:3412;top:4986;width:2;height:114" coordorigin="3412,4986" coordsize="2,114">
              <v:shape style="position:absolute;left:3412;top:4986;width:2;height:114" coordorigin="3412,4986" coordsize="0,114" path="m3412,4986l3412,5100e" filled="f" stroked="t" strokeweight=".3842pt" strokecolor="#010101">
                <v:path arrowok="t"/>
              </v:shape>
            </v:group>
            <v:group style="position:absolute;left:3389;top:4977;width:43;height:2" coordorigin="3389,4977" coordsize="43,2">
              <v:shape style="position:absolute;left:3389;top:4977;width:43;height:2" coordorigin="3389,4977" coordsize="43,0" path="m3389,4977l3432,4977e" filled="f" stroked="t" strokeweight=".9294pt" strokecolor="#010101">
                <v:path arrowok="t"/>
              </v:shape>
            </v:group>
            <v:group style="position:absolute;left:3392;top:3291;width:2;height:115" coordorigin="3392,3291" coordsize="2,115">
              <v:shape style="position:absolute;left:3392;top:3291;width:2;height:115" coordorigin="3392,3291" coordsize="0,115" path="m3392,3406l3392,3406,3392,3292,3392,3291e" filled="f" stroked="t" strokeweight=".289pt" strokecolor="#010101">
                <v:path arrowok="t"/>
              </v:shape>
            </v:group>
            <v:group style="position:absolute;left:3392;top:4653;width:2;height:115" coordorigin="3392,4653" coordsize="2,115">
              <v:shape style="position:absolute;left:3392;top:4653;width:2;height:115" coordorigin="3392,4653" coordsize="0,115" path="m3392,4768l3392,4768,3392,4654,3392,4653e" filled="f" stroked="t" strokeweight=".289pt" strokecolor="#010101">
                <v:path arrowok="t"/>
              </v:shape>
            </v:group>
            <v:group style="position:absolute;left:3392;top:4986;width:2;height:114" coordorigin="3392,4986" coordsize="2,114">
              <v:shape style="position:absolute;left:3392;top:4986;width:2;height:114" coordorigin="3392,4986" coordsize="0,114" path="m3392,5100l3392,5100,3392,4987,3392,4986e" filled="f" stroked="t" strokeweight=".289pt" strokecolor="#010101">
                <v:path arrowok="t"/>
              </v:shape>
            </v:group>
            <v:group style="position:absolute;left:3369;top:3474;width:6;height:2" coordorigin="3369,3474" coordsize="6,2">
              <v:shape style="position:absolute;left:3369;top:3474;width:6;height:2" coordorigin="3369,3474" coordsize="6,0" path="m3369,3474l3374,3474e" filled="f" stroked="t" strokeweight=".534pt" strokecolor="#010101">
                <v:path arrowok="t"/>
              </v:shape>
            </v:group>
            <v:group style="position:absolute;left:3369;top:3469;width:6;height:2" coordorigin="3369,3469" coordsize="6,2">
              <v:shape style="position:absolute;left:3369;top:3469;width:6;height:2" coordorigin="3369,3469" coordsize="6,0" path="m3369,3469l3374,3469e" filled="f" stroked="t" strokeweight=".032pt" strokecolor="#010101">
                <v:path arrowok="t"/>
              </v:shape>
            </v:group>
            <v:group style="position:absolute;left:3369;top:4836;width:6;height:2" coordorigin="3369,4836" coordsize="6,2">
              <v:shape style="position:absolute;left:3369;top:4836;width:6;height:2" coordorigin="3369,4836" coordsize="6,0" path="m3369,4836l3374,4836e" filled="f" stroked="t" strokeweight=".535pt" strokecolor="#010101">
                <v:path arrowok="t"/>
              </v:shape>
            </v:group>
            <v:group style="position:absolute;left:3127;top:4838;width:248;height:2" coordorigin="3127,4838" coordsize="248,2">
              <v:shape style="position:absolute;left:3127;top:4838;width:248;height:2" coordorigin="3127,4838" coordsize="248,0" path="m3127,4838l3374,4838e" filled="f" stroked="t" strokeweight=".6796pt" strokecolor="#010101">
                <v:path arrowok="t"/>
              </v:shape>
            </v:group>
            <v:group style="position:absolute;left:3369;top:5168;width:6;height:2" coordorigin="3369,5168" coordsize="6,2">
              <v:shape style="position:absolute;left:3369;top:5168;width:6;height:2" coordorigin="3369,5168" coordsize="6,0" path="m3369,5168l3374,5168e" filled="f" stroked="t" strokeweight=".533pt" strokecolor="#010101">
                <v:path arrowok="t"/>
              </v:shape>
            </v:group>
            <v:group style="position:absolute;left:3127;top:5168;width:248;height:2" coordorigin="3127,5168" coordsize="248,2">
              <v:shape style="position:absolute;left:3127;top:5168;width:248;height:2" coordorigin="3127,5168" coordsize="248,0" path="m3127,5168l3374,5168e" filled="f" stroked="t" strokeweight=".532700pt" strokecolor="#010101">
                <v:path arrowok="t"/>
              </v:shape>
            </v:group>
            <v:group style="position:absolute;left:3369;top:4917;width:6;height:2" coordorigin="3369,4917" coordsize="6,2">
              <v:shape style="position:absolute;left:3369;top:4917;width:6;height:2" coordorigin="3369,4917" coordsize="6,0" path="m3369,4917l3374,4917e" filled="f" stroked="t" strokeweight=".564pt" strokecolor="#010101">
                <v:path arrowok="t"/>
              </v:shape>
            </v:group>
            <v:group style="position:absolute;left:3369;top:4585;width:6;height:2" coordorigin="3369,4585" coordsize="6,2">
              <v:shape style="position:absolute;left:3369;top:4585;width:6;height:2" coordorigin="3369,4585" coordsize="6,0" path="m3369,4585l3374,4585e" filled="f" stroked="t" strokeweight=".534pt" strokecolor="#010101">
                <v:path arrowok="t"/>
              </v:shape>
            </v:group>
            <v:group style="position:absolute;left:3369;top:3223;width:6;height:2" coordorigin="3369,3223" coordsize="6,2">
              <v:shape style="position:absolute;left:3369;top:3223;width:6;height:2" coordorigin="3369,3223" coordsize="6,0" path="m3369,3223l3374,3223e" filled="f" stroked="t" strokeweight=".534pt" strokecolor="#010101">
                <v:path arrowok="t"/>
              </v:shape>
            </v:group>
            <v:group style="position:absolute;left:3141;top:3894;width:14;height:24" coordorigin="3141,3894" coordsize="14,24">
              <v:shape style="position:absolute;left:3141;top:3894;width:14;height:24" coordorigin="3141,3894" coordsize="14,24" path="m3155,3917l3154,3917,3153,3914,3151,3911,3149,3907,3146,3904,3144,3900,3143,3897,3141,3894,3141,3894e" filled="f" stroked="t" strokeweight=".289pt" strokecolor="#010101">
                <v:path arrowok="t"/>
              </v:shape>
            </v:group>
            <v:group style="position:absolute;left:3117;top:3893;width:26;height:2" coordorigin="3117,3893" coordsize="26,2">
              <v:shape style="position:absolute;left:3117;top:3893;width:26;height:2" coordorigin="3117,3893" coordsize="26,0" path="m3117,3893l3143,3893e" filled="f" stroked="t" strokeweight=".1248pt" strokecolor="#010101">
                <v:path arrowok="t"/>
              </v:shape>
            </v:group>
            <v:group style="position:absolute;left:3120;top:3892;width:6;height:10" coordorigin="3120,3892" coordsize="6,10">
              <v:shape style="position:absolute;left:3120;top:3892;width:6;height:10" coordorigin="3120,3892" coordsize="6,10" path="m3126,3902l3125,3901,3125,3900,3123,3898,3123,3895,3121,3894,3121,3892,3120,3892e" filled="f" stroked="t" strokeweight=".289pt" strokecolor="#010101">
                <v:path arrowok="t"/>
              </v:shape>
            </v:group>
            <v:group style="position:absolute;left:3030;top:3796;width:14;height:24" coordorigin="3030,3796" coordsize="14,24">
              <v:shape style="position:absolute;left:3030;top:3796;width:14;height:24" coordorigin="3030,3796" coordsize="14,24" path="m3044,3820l3044,3819,3042,3817,3041,3814,3039,3810,3036,3806,3034,3802,3032,3799,3031,3796,3030,3796e" filled="f" stroked="t" strokeweight=".289pt" strokecolor="#010101">
                <v:path arrowok="t"/>
              </v:shape>
            </v:group>
            <v:group style="position:absolute;left:3035;top:3825;width:6;height:9" coordorigin="3035,3825" coordsize="6,9">
              <v:shape style="position:absolute;left:3035;top:3825;width:6;height:9" coordorigin="3035,3825" coordsize="6,9" path="m3041,3835l3040,3834,3039,3833,3038,3831,3037,3829,3036,3827,3035,3826,3035,3825e" filled="f" stroked="t" strokeweight=".289pt" strokecolor="#010101">
                <v:path arrowok="t"/>
              </v:shape>
            </v:group>
            <v:group style="position:absolute;left:3005;top:3830;width:39;height:2" coordorigin="3005,3830" coordsize="39,2">
              <v:shape style="position:absolute;left:3005;top:3830;width:39;height:2" coordorigin="3005,3830" coordsize="39,0" path="m3005,3830l3043,3830e" filled="f" stroked="t" strokeweight=".5345pt" strokecolor="#010101">
                <v:path arrowok="t"/>
              </v:shape>
            </v:group>
            <v:group style="position:absolute;left:3233;top:4358;width:6;height:9" coordorigin="3233,4358" coordsize="6,9">
              <v:shape style="position:absolute;left:3233;top:4358;width:6;height:9" coordorigin="3233,4358" coordsize="6,9" path="m3239,4366l3239,4366,3238,4364,3237,4363,3236,4361,3234,4359,3234,4358,3233,4358e" filled="f" stroked="t" strokeweight=".289pt" strokecolor="#010101">
                <v:path arrowok="t"/>
              </v:shape>
            </v:group>
            <v:group style="position:absolute;left:3230;top:4358;width:6;height:2" coordorigin="3230,4358" coordsize="6,2">
              <v:shape style="position:absolute;left:3230;top:4358;width:6;height:2" coordorigin="3230,4358" coordsize="6,0" path="m3230,4358l3236,4358e" filled="f" stroked="t" strokeweight=".032pt" strokecolor="#010101">
                <v:path arrowok="t"/>
              </v:shape>
            </v:group>
            <v:group style="position:absolute;left:3336;top:4259;width:9;height:7" coordorigin="3336,4259" coordsize="9,7">
              <v:shape style="position:absolute;left:3336;top:4259;width:9;height:7" coordorigin="3336,4259" coordsize="9,7" path="m3336,4259l3337,4260,3338,4260,3340,4261,3342,4263,3343,4265,3345,4265,3345,4266e" filled="f" stroked="t" strokeweight=".289pt" strokecolor="#010101">
                <v:path arrowok="t"/>
              </v:shape>
            </v:group>
            <v:group style="position:absolute;left:3337;top:4243;width:7;height:5" coordorigin="3337,4243" coordsize="7,5">
              <v:shape style="position:absolute;left:3337;top:4243;width:7;height:5" coordorigin="3337,4243" coordsize="7,5" path="m3344,4248l3342,4246,3341,4245,3339,4244,3338,4243,3337,4243e" filled="f" stroked="t" strokeweight=".289pt" strokecolor="#010101">
                <v:path arrowok="t"/>
              </v:shape>
            </v:group>
            <v:group style="position:absolute;left:2401;top:3705;width:164;height:90" coordorigin="2401,3705" coordsize="164,90">
              <v:shape style="position:absolute;left:2401;top:3705;width:164;height:90" coordorigin="2401,3705" coordsize="164,90" path="m2401,3705l2403,3706,2406,3708,2411,3710,2418,3715,2427,3719,2437,3725,2448,3730,2459,3737,2471,3744,2483,3750,2496,3757,2507,3764,2519,3770,2530,3776,2539,3782,2548,3786,2555,3790,2560,3793,2564,3795,2565,3796e" filled="f" stroked="t" strokeweight=".289pt" strokecolor="#010101">
                <v:path arrowok="t"/>
              </v:shape>
            </v:group>
            <v:group style="position:absolute;left:3155;top:4138;width:168;height:93" coordorigin="3155,4138" coordsize="168,93">
              <v:shape style="position:absolute;left:3155;top:4138;width:168;height:93" coordorigin="3155,4138" coordsize="168,93" path="m3155,4138l3156,4138,3159,4140,3165,4143,3172,4147,3181,4152,3191,4158,3202,4164,3214,4170,3226,4177,3239,4184,3251,4191,3264,4198,3275,4204,3286,4211,3297,4216,3305,4221,3313,4225,3318,4228,3322,4230,3323,4231e" filled="f" stroked="t" strokeweight=".289pt" strokecolor="#010101">
                <v:path arrowok="t"/>
              </v:shape>
            </v:group>
            <v:group style="position:absolute;left:2389;top:3720;width:167;height:92" coordorigin="2389,3720" coordsize="167,92">
              <v:shape style="position:absolute;left:2389;top:3720;width:167;height:92" coordorigin="2389,3720" coordsize="167,92" path="m2389,3720l2390,3720,2394,3722,2399,3725,2406,3729,2415,3734,2425,3740,2436,3745,2448,3752,2460,3759,2473,3766,2485,3772,2497,3779,2509,3786,2520,3792,2530,3798,2539,3802,2546,3806,2552,3809,2555,3811,2556,3812e" filled="f" stroked="t" strokeweight=".289pt" strokecolor="#010101">
                <v:path arrowok="t"/>
              </v:shape>
            </v:group>
            <v:group style="position:absolute;left:2389;top:3721;width:166;height:92" coordorigin="2389,3721" coordsize="166,92">
              <v:shape style="position:absolute;left:2389;top:3721;width:166;height:92" coordorigin="2389,3721" coordsize="166,92" path="m2389,3721l2389,3722,2393,3723,2398,3727,2406,3730,2414,3735,2424,3741,2435,3747,2447,3754,2459,3760,2472,3767,2484,3774,2496,3781,2508,3788,2519,3793,2529,3799,2537,3804,2545,3808,2550,3811,2554,3813,2555,3813e" filled="f" stroked="t" strokeweight=".289pt" strokecolor="#010101">
                <v:path arrowok="t"/>
              </v:shape>
            </v:group>
            <v:group style="position:absolute;left:2363;top:3716;width:197;height:109" coordorigin="2363,3716" coordsize="197,109">
              <v:shape style="position:absolute;left:2363;top:3716;width:197;height:109" coordorigin="2363,3716" coordsize="197,109" path="m2561,3825l2559,3825,2555,3823,2550,3819,2542,3814,2532,3809,2521,3804,2510,3797,2497,3790,2483,3782,2469,3774,2455,3767,2441,3759,2428,3752,2415,3744,2403,3738,2392,3732,2382,3727,2374,3722,2369,3719,2365,3717,2363,3716e" filled="f" stroked="t" strokeweight=".289pt" strokecolor="#010101">
                <v:path arrowok="t"/>
              </v:shape>
            </v:group>
            <v:group style="position:absolute;left:3145;top:4154;width:170;height:94" coordorigin="3145,4154" coordsize="170,94">
              <v:shape style="position:absolute;left:3145;top:4154;width:170;height:94" coordorigin="3145,4154" coordsize="170,94" path="m3145,4154l3146,4155,3150,4157,3155,4160,3163,4164,3172,4169,3182,4174,3193,4180,3205,4187,3218,4194,3230,4201,3243,4207,3255,4214,3267,4221,3279,4227,3288,4233,3297,4238,3305,4242,3310,4245,3314,4247,3315,4248e" filled="f" stroked="t" strokeweight=".289pt" strokecolor="#010101">
                <v:path arrowok="t"/>
              </v:shape>
            </v:group>
            <v:group style="position:absolute;left:3144;top:4155;width:169;height:94" coordorigin="3144,4155" coordsize="169,94">
              <v:shape style="position:absolute;left:3144;top:4155;width:169;height:94" coordorigin="3144,4155" coordsize="169,94" path="m3144,4155l3146,4156,3149,4158,3155,4161,3162,4165,3171,4170,3181,4175,3193,4182,3204,4188,3216,4195,3229,4202,3242,4209,3254,4216,3266,4223,3277,4229,3288,4234,3297,4239,3304,4243,3309,4246,3313,4248,3314,4249e" filled="f" stroked="t" strokeweight=".289pt" strokecolor="#010101">
                <v:path arrowok="t"/>
              </v:shape>
            </v:group>
            <v:group style="position:absolute;left:3105;top:4115;width:10;height:5" coordorigin="3105,4115" coordsize="10,5">
              <v:shape style="position:absolute;left:3105;top:4115;width:10;height:5" coordorigin="3105,4115" coordsize="10,5" path="m3115,4120l3114,4120,3113,4119,3111,4118,3109,4117,3107,4116,3105,4115,3105,4115e" filled="f" stroked="t" strokeweight=".289pt" strokecolor="#010101">
                <v:path arrowok="t"/>
              </v:shape>
            </v:group>
            <v:group style="position:absolute;left:3121;top:4106;width:26;height:11" coordorigin="3121,4106" coordsize="26,11">
              <v:shape style="position:absolute;left:3121;top:4106;width:26;height:11" coordorigin="3121,4106" coordsize="26,11" path="m3121,4106l3121,4106,3124,4108,3128,4109,3132,4111,3136,4113,3141,4114,3144,4116,3146,4116,3147,4117e" filled="f" stroked="t" strokeweight=".289pt" strokecolor="#010101">
                <v:path arrowok="t"/>
              </v:shape>
            </v:group>
            <v:group style="position:absolute;left:3316;top:4262;width:5;height:9" coordorigin="3316,4262" coordsize="5,9">
              <v:shape style="position:absolute;left:3316;top:4262;width:5;height:9" coordorigin="3316,4262" coordsize="5,9" path="m3322,4262l3322,4263,3321,4264,3320,4266,3318,4268,3317,4270,3316,4271,3316,4272e" filled="f" stroked="t" strokeweight=".289pt" strokecolor="#010101">
                <v:path arrowok="t"/>
              </v:shape>
            </v:group>
            <v:group style="position:absolute;left:3314;top:4272;width:6;height:2" coordorigin="3314,4272" coordsize="6,2">
              <v:shape style="position:absolute;left:3314;top:4272;width:6;height:2" coordorigin="3314,4272" coordsize="6,0" path="m3314,4272l3319,4272e" filled="f" stroked="t" strokeweight=".031pt" strokecolor="#010101">
                <v:path arrowok="t"/>
              </v:shape>
            </v:group>
            <v:group style="position:absolute;left:3310;top:4248;width:5;height:8" coordorigin="3310,4248" coordsize="5,8">
              <v:shape style="position:absolute;left:3310;top:4248;width:5;height:8" coordorigin="3310,4248" coordsize="5,8" path="m3310,4256l3311,4255,3311,4253,3313,4251,3314,4250,3315,4248,3315,4248e" filled="f" stroked="t" strokeweight=".289pt" strokecolor="#010101">
                <v:path arrowok="t"/>
              </v:shape>
            </v:group>
            <v:group style="position:absolute;left:3232;top:4329;width:6;height:10" coordorigin="3232,4329" coordsize="6,10">
              <v:shape style="position:absolute;left:3232;top:4329;width:6;height:10" coordorigin="3232,4329" coordsize="6,10" path="m3237,4329l3237,4330,3236,4331,3235,4333,3234,4336,3233,4337,3232,4339,3232,4339e" filled="f" stroked="t" strokeweight=".289pt" strokecolor="#010101">
                <v:path arrowok="t"/>
              </v:shape>
            </v:group>
            <v:group style="position:absolute;left:3229;top:4335;width:11;height:2" coordorigin="3229,4335" coordsize="11,2">
              <v:shape style="position:absolute;left:3229;top:4335;width:11;height:2" coordorigin="3229,4335" coordsize="11,0" path="m3229,4335l3240,4335e" filled="f" stroked="t" strokeweight=".532pt" strokecolor="#010101">
                <v:path arrowok="t"/>
              </v:shape>
            </v:group>
            <v:group style="position:absolute;left:3206;top:4327;width:5;height:8" coordorigin="3206,4327" coordsize="5,8">
              <v:shape style="position:absolute;left:3206;top:4327;width:5;height:8" coordorigin="3206,4327" coordsize="5,8" path="m3211,4327l3211,4328,3210,4330,3209,4332,3207,4334,3207,4335,3206,4336e" filled="f" stroked="t" strokeweight=".289pt" strokecolor="#010101">
                <v:path arrowok="t"/>
              </v:shape>
            </v:group>
            <v:group style="position:absolute;left:3353;top:3242;width:6;height:2" coordorigin="3353,3242" coordsize="6,2">
              <v:shape style="position:absolute;left:3353;top:3242;width:6;height:2" coordorigin="3353,3242" coordsize="6,0" path="m3353,3242l3359,3242e" filled="f" stroked="t" strokeweight="1.412pt" strokecolor="#010101">
                <v:path arrowok="t"/>
              </v:shape>
            </v:group>
            <v:group style="position:absolute;left:3353;top:3454;width:6;height:2" coordorigin="3353,3454" coordsize="6,2">
              <v:shape style="position:absolute;left:3353;top:3454;width:6;height:2" coordorigin="3353,3454" coordsize="6,0" path="m3353,3454l3359,3454e" filled="f" stroked="t" strokeweight="1.412pt" strokecolor="#010101">
                <v:path arrowok="t"/>
              </v:shape>
            </v:group>
            <v:group style="position:absolute;left:3353;top:4605;width:6;height:2" coordorigin="3353,4605" coordsize="6,2">
              <v:shape style="position:absolute;left:3353;top:4605;width:6;height:2" coordorigin="3353,4605" coordsize="6,0" path="m3353,4605l3359,4605e" filled="f" stroked="t" strokeweight="1.41pt" strokecolor="#010101">
                <v:path arrowok="t"/>
              </v:shape>
            </v:group>
            <v:group style="position:absolute;left:3353;top:4817;width:6;height:2" coordorigin="3353,4817" coordsize="6,2">
              <v:shape style="position:absolute;left:3353;top:4817;width:6;height:2" coordorigin="3353,4817" coordsize="6,0" path="m3353,4817l3359,4817e" filled="f" stroked="t" strokeweight="1.409pt" strokecolor="#010101">
                <v:path arrowok="t"/>
              </v:shape>
            </v:group>
            <v:group style="position:absolute;left:3142;top:4803;width:217;height:2" coordorigin="3142,4803" coordsize="217,2">
              <v:shape style="position:absolute;left:3142;top:4803;width:217;height:2" coordorigin="3142,4803" coordsize="217,0" path="m3142,4803l3359,4803e" filled="f" stroked="t" strokeweight=".03pt" strokecolor="#010101">
                <v:path arrowok="t"/>
              </v:shape>
            </v:group>
            <v:group style="position:absolute;left:3353;top:4937;width:6;height:2" coordorigin="3353,4937" coordsize="6,2">
              <v:shape style="position:absolute;left:3353;top:4937;width:6;height:2" coordorigin="3353,4937" coordsize="6,0" path="m3353,4937l3359,4937e" filled="f" stroked="t" strokeweight="1.382pt" strokecolor="#010101">
                <v:path arrowok="t"/>
              </v:shape>
            </v:group>
            <v:group style="position:absolute;left:3353;top:5149;width:6;height:2" coordorigin="3353,5149" coordsize="6,2">
              <v:shape style="position:absolute;left:3353;top:5149;width:6;height:2" coordorigin="3353,5149" coordsize="6,0" path="m3353,5149l3359,5149e" filled="f" stroked="t" strokeweight="1.382pt" strokecolor="#010101">
                <v:path arrowok="t"/>
              </v:shape>
            </v:group>
            <v:group style="position:absolute;left:3142;top:5136;width:217;height:2" coordorigin="3142,5136" coordsize="217,2">
              <v:shape style="position:absolute;left:3142;top:5136;width:217;height:2" coordorigin="3142,5136" coordsize="217,0" path="m3142,5136l3359,5136e" filled="f" stroked="t" strokeweight=".032pt" strokecolor="#010101">
                <v:path arrowok="t"/>
              </v:shape>
            </v:group>
            <v:group style="position:absolute;left:3142;top:3242;width:6;height:2" coordorigin="3142,3242" coordsize="6,2">
              <v:shape style="position:absolute;left:3142;top:3242;width:6;height:2" coordorigin="3142,3242" coordsize="6,0" path="m3142,3242l3148,3242e" filled="f" stroked="t" strokeweight="1.412pt" strokecolor="#010101">
                <v:path arrowok="t"/>
              </v:shape>
            </v:group>
            <v:group style="position:absolute;left:3127;top:3228;width:21;height:2" coordorigin="3127,3228" coordsize="21,2">
              <v:shape style="position:absolute;left:3127;top:3228;width:21;height:2" coordorigin="3127,3228" coordsize="21,0" path="m3127,3228l3148,3228e" filled="f" stroked="t" strokeweight=".031pt" strokecolor="#010101">
                <v:path arrowok="t"/>
              </v:shape>
            </v:group>
            <v:group style="position:absolute;left:3142;top:3454;width:6;height:2" coordorigin="3142,3454" coordsize="6,2">
              <v:shape style="position:absolute;left:3142;top:3454;width:6;height:2" coordorigin="3142,3454" coordsize="6,0" path="m3142,3454l3148,3454e" filled="f" stroked="t" strokeweight="1.412pt" strokecolor="#010101">
                <v:path arrowok="t"/>
              </v:shape>
            </v:group>
            <v:group style="position:absolute;left:3142;top:4605;width:6;height:2" coordorigin="3142,4605" coordsize="6,2">
              <v:shape style="position:absolute;left:3142;top:4605;width:6;height:2" coordorigin="3142,4605" coordsize="6,0" path="m3142,4605l3148,4605e" filled="f" stroked="t" strokeweight="1.41pt" strokecolor="#010101">
                <v:path arrowok="t"/>
              </v:shape>
            </v:group>
            <v:group style="position:absolute;left:3142;top:4817;width:6;height:2" coordorigin="3142,4817" coordsize="6,2">
              <v:shape style="position:absolute;left:3142;top:4817;width:6;height:2" coordorigin="3142,4817" coordsize="6,0" path="m3142,4817l3148,4817e" filled="f" stroked="t" strokeweight="1.409pt" strokecolor="#010101">
                <v:path arrowok="t"/>
              </v:shape>
            </v:group>
            <v:group style="position:absolute;left:3142;top:4937;width:6;height:2" coordorigin="3142,4937" coordsize="6,2">
              <v:shape style="position:absolute;left:3142;top:4937;width:6;height:2" coordorigin="3142,4937" coordsize="6,0" path="m3142,4937l3148,4937e" filled="f" stroked="t" strokeweight="1.382pt" strokecolor="#010101">
                <v:path arrowok="t"/>
              </v:shape>
            </v:group>
            <v:group style="position:absolute;left:3142;top:5149;width:6;height:2" coordorigin="3142,5149" coordsize="6,2">
              <v:shape style="position:absolute;left:3142;top:5149;width:6;height:2" coordorigin="3142,5149" coordsize="6,0" path="m3142,5149l3148,5149e" filled="f" stroked="t" strokeweight="1.382pt" strokecolor="#010101">
                <v:path arrowok="t"/>
              </v:shape>
            </v:group>
            <v:group style="position:absolute;left:3127;top:3474;width:6;height:2" coordorigin="3127,3474" coordsize="6,2">
              <v:shape style="position:absolute;left:3127;top:3474;width:6;height:2" coordorigin="3127,3474" coordsize="6,0" path="m3127,3474l3133,3474e" filled="f" stroked="t" strokeweight=".534pt" strokecolor="#010101">
                <v:path arrowok="t"/>
              </v:shape>
            </v:group>
            <v:group style="position:absolute;left:3127;top:3469;width:6;height:2" coordorigin="3127,3469" coordsize="6,2">
              <v:shape style="position:absolute;left:3127;top:3469;width:6;height:2" coordorigin="3127,3469" coordsize="6,0" path="m3127,3469l3133,3469e" filled="f" stroked="t" strokeweight=".032pt" strokecolor="#010101">
                <v:path arrowok="t"/>
              </v:shape>
            </v:group>
            <v:group style="position:absolute;left:3127;top:4836;width:6;height:2" coordorigin="3127,4836" coordsize="6,2">
              <v:shape style="position:absolute;left:3127;top:4836;width:6;height:2" coordorigin="3127,4836" coordsize="6,0" path="m3127,4836l3133,4836e" filled="f" stroked="t" strokeweight=".535pt" strokecolor="#010101">
                <v:path arrowok="t"/>
              </v:shape>
            </v:group>
            <v:group style="position:absolute;left:3127;top:5168;width:6;height:2" coordorigin="3127,5168" coordsize="6,2">
              <v:shape style="position:absolute;left:3127;top:5168;width:6;height:2" coordorigin="3127,5168" coordsize="6,0" path="m3127,5168l3133,5168e" filled="f" stroked="t" strokeweight=".533pt" strokecolor="#010101">
                <v:path arrowok="t"/>
              </v:shape>
            </v:group>
            <v:group style="position:absolute;left:3127;top:4917;width:6;height:2" coordorigin="3127,4917" coordsize="6,2">
              <v:shape style="position:absolute;left:3127;top:4917;width:6;height:2" coordorigin="3127,4917" coordsize="6,0" path="m3127,4917l3133,4917e" filled="f" stroked="t" strokeweight=".564pt" strokecolor="#010101">
                <v:path arrowok="t"/>
              </v:shape>
            </v:group>
            <v:group style="position:absolute;left:3127;top:4585;width:6;height:2" coordorigin="3127,4585" coordsize="6,2">
              <v:shape style="position:absolute;left:3127;top:4585;width:6;height:2" coordorigin="3127,4585" coordsize="6,0" path="m3127,4585l3133,4585e" filled="f" stroked="t" strokeweight=".534pt" strokecolor="#010101">
                <v:path arrowok="t"/>
              </v:shape>
            </v:group>
            <v:group style="position:absolute;left:3127;top:3223;width:6;height:2" coordorigin="3127,3223" coordsize="6,2">
              <v:shape style="position:absolute;left:3127;top:3223;width:6;height:2" coordorigin="3127,3223" coordsize="6,0" path="m3127,3223l3133,3223e" filled="f" stroked="t" strokeweight=".534pt" strokecolor="#010101">
                <v:path arrowok="t"/>
              </v:shape>
            </v:group>
            <v:group style="position:absolute;left:2999;top:4236;width:14;height:24" coordorigin="2999,4236" coordsize="14,24">
              <v:shape style="position:absolute;left:2999;top:4236;width:14;height:24" coordorigin="2999,4236" coordsize="14,24" path="m3014,4260l3013,4259,3012,4256,3010,4253,3008,4250,3005,4246,3003,4242,3001,4238,3000,4236,2999,4236e" filled="f" stroked="t" strokeweight=".289pt" strokecolor="#010101">
                <v:path arrowok="t"/>
              </v:shape>
            </v:group>
            <v:group style="position:absolute;left:2997;top:4236;width:6;height:2" coordorigin="2997,4236" coordsize="6,2">
              <v:shape style="position:absolute;left:2997;top:4236;width:6;height:2" coordorigin="2997,4236" coordsize="6,0" path="m2997,4236l3002,4236e" filled="f" stroked="t" strokeweight=".032pt" strokecolor="#010101">
                <v:path arrowok="t"/>
              </v:shape>
            </v:group>
            <v:group style="position:absolute;left:2582;top:3796;width:14;height:24" coordorigin="2582,3796" coordsize="14,24">
              <v:shape style="position:absolute;left:2582;top:3796;width:14;height:24" coordorigin="2582,3796" coordsize="14,24" path="m2582,3796l2582,3796,2584,3799,2586,3802,2588,3806,2590,3809,2593,3813,2595,3817,2596,3819,2596,3820e" filled="f" stroked="t" strokeweight=".289pt" strokecolor="#010101">
                <v:path arrowok="t"/>
              </v:shape>
            </v:group>
            <v:group style="position:absolute;left:2593;top:3820;width:6;height:2" coordorigin="2593,3820" coordsize="6,2">
              <v:shape style="position:absolute;left:2593;top:3820;width:6;height:2" coordorigin="2593,3820" coordsize="6,0" path="m2593,3820l2599,3820e" filled="f" stroked="t" strokeweight=".03pt" strokecolor="#010101">
                <v:path arrowok="t"/>
              </v:shape>
            </v:group>
            <v:group style="position:absolute;left:3002;top:4221;width:6;height:9" coordorigin="3002,4221" coordsize="6,9">
              <v:shape style="position:absolute;left:3002;top:4221;width:6;height:9" coordorigin="3002,4221" coordsize="6,9" path="m3002,4221l3003,4222,3003,4223,3005,4225,3006,4227,3006,4229,3008,4230,3008,4231e" filled="f" stroked="t" strokeweight=".289pt" strokecolor="#010101">
                <v:path arrowok="t"/>
              </v:shape>
            </v:group>
            <v:group style="position:absolute;left:3005;top:4231;width:33;height:2" coordorigin="3005,4231" coordsize="33,2">
              <v:shape style="position:absolute;left:3005;top:4231;width:33;height:2" coordorigin="3005,4231" coordsize="33,0" path="m3005,4231l3038,4231e" filled="f" stroked="t" strokeweight=".063200pt" strokecolor="#010101">
                <v:path arrowok="t"/>
              </v:shape>
            </v:group>
            <v:group style="position:absolute;left:2587;top:3825;width:6;height:9" coordorigin="2587,3825" coordsize="6,9">
              <v:shape style="position:absolute;left:2587;top:3825;width:6;height:9" coordorigin="2587,3825" coordsize="6,9" path="m2593,3834l2593,3833,2592,3832,2591,3830,2590,3828,2589,3826,2588,3825,2587,3825e" filled="f" stroked="t" strokeweight=".289pt" strokecolor="#010101">
                <v:path arrowok="t"/>
              </v:shape>
            </v:group>
            <v:group style="position:absolute;left:2558;top:3825;width:33;height:2" coordorigin="2558,3825" coordsize="33,2">
              <v:shape style="position:absolute;left:2558;top:3825;width:33;height:2" coordorigin="2558,3825" coordsize="33,0" path="m2558,3825l2590,3825e" filled="f" stroked="t" strokeweight=".0628pt" strokecolor="#010101">
                <v:path arrowok="t"/>
              </v:shape>
            </v:group>
            <v:group style="position:absolute;left:3207;top:4364;width:5;height:7" coordorigin="3207,4364" coordsize="5,7">
              <v:shape style="position:absolute;left:3207;top:4364;width:5;height:7" coordorigin="3207,4364" coordsize="5,7" path="m3212,4371l3212,4370,3211,4369,3210,4368,3209,4366,3208,4364,3207,4364e" filled="f" stroked="t" strokeweight=".289pt" strokecolor="#010101">
                <v:path arrowok="t"/>
              </v:shape>
            </v:group>
            <v:group style="position:absolute;left:2250;top:3789;width:9;height:7" coordorigin="2250,3789" coordsize="9,7">
              <v:shape style="position:absolute;left:2250;top:3789;width:9;height:7" coordorigin="2250,3789" coordsize="9,7" path="m2259,3796l2258,3796,2257,3795,2256,3794,2254,3792,2252,3791,2251,3790,2250,3789e" filled="f" stroked="t" strokeweight=".289pt" strokecolor="#010101">
                <v:path arrowok="t"/>
              </v:shape>
            </v:group>
            <v:group style="position:absolute;left:2251;top:3808;width:7;height:5" coordorigin="2251,3808" coordsize="7,5">
              <v:shape style="position:absolute;left:2251;top:3808;width:7;height:5" coordorigin="2251,3808" coordsize="7,5" path="m2251,3808l2252,3808,2253,3809,2255,3810,2256,3811,2258,3812,2258,3813e" filled="f" stroked="t" strokeweight=".289pt" strokecolor="#010101">
                <v:path arrowok="t"/>
              </v:shape>
            </v:group>
            <v:group style="position:absolute;left:2358;top:3726;width:198;height:109" coordorigin="2358,3726" coordsize="198,109">
              <v:shape style="position:absolute;left:2358;top:3726;width:198;height:109" coordorigin="2358,3726" coordsize="198,109" path="m2555,3835l2554,3834,2550,3832,2544,3829,2536,3825,2527,3820,2516,3813,2504,3806,2491,3799,2478,3792,2464,3784,2449,3776,2435,3769,2422,3761,2409,3754,2397,3747,2386,3742,2377,3736,2369,3732,2363,3728,2360,3727,2358,3726e" filled="f" stroked="t" strokeweight=".289pt" strokecolor="#010101">
                <v:path arrowok="t"/>
              </v:shape>
            </v:group>
            <v:group style="position:absolute;left:3126;top:4154;width:196;height:109" coordorigin="3126,4154" coordsize="196,109">
              <v:shape style="position:absolute;left:3126;top:4154;width:196;height:109" coordorigin="3126,4154" coordsize="196,109" path="m3126,4154l3127,4154,3131,4157,3137,4160,3144,4164,3154,4169,3164,4175,3177,4182,3189,4189,3203,4196,3217,4204,3231,4212,3245,4219,3258,4227,3271,4234,3283,4241,3294,4246,3303,4251,3311,4256,3317,4259,3320,4261,3322,4262e" filled="f" stroked="t" strokeweight=".289pt" strokecolor="#010101">
                <v:path arrowok="t"/>
              </v:shape>
            </v:group>
            <v:group style="position:absolute;left:3319;top:4262;width:6;height:2" coordorigin="3319,4262" coordsize="6,2">
              <v:shape style="position:absolute;left:3319;top:4262;width:6;height:2" coordorigin="3319,4262" coordsize="6,0" path="m3319,4262l3324,4262e" filled="f" stroked="t" strokeweight=".031pt" strokecolor="#010101">
                <v:path arrowok="t"/>
              </v:shape>
            </v:group>
            <v:group style="position:absolute;left:3120;top:4164;width:196;height:108" coordorigin="3120,4164" coordsize="196,108">
              <v:shape style="position:absolute;left:3120;top:4164;width:196;height:108" coordorigin="3120,4164" coordsize="196,108" path="m3120,4164l3121,4164,3125,4166,3131,4169,3139,4174,3148,4179,3159,4185,3171,4191,3184,4199,3197,4206,3211,4214,3225,4221,3239,4229,3252,4236,3266,4243,3277,4250,3288,4256,3298,4261,3305,4266,3311,4269,3315,4271,3316,4271e" filled="f" stroked="t" strokeweight=".289pt" strokecolor="#010101">
                <v:path arrowok="t"/>
              </v:shape>
            </v:group>
            <v:group style="position:absolute;left:2279;top:3784;width:196;height:108" coordorigin="2279,3784" coordsize="196,108">
              <v:shape style="position:absolute;left:2279;top:3784;width:196;height:108" coordorigin="2279,3784" coordsize="196,108" path="m2475,3892l2474,3891,2470,3889,2464,3886,2457,3882,2447,3877,2437,3870,2424,3864,2412,3857,2398,3850,2384,3841,2370,3834,2356,3826,2343,3819,2330,3812,2318,3805,2307,3799,2298,3794,2290,3789,2284,3786,2281,3784,2279,3784e" filled="f" stroked="t" strokeweight=".289pt" strokecolor="#010101">
                <v:path arrowok="t"/>
              </v:shape>
            </v:group>
            <v:group style="position:absolute;left:2271;top:3789;width:12;height:2" coordorigin="2271,3789" coordsize="12,2">
              <v:shape style="position:absolute;left:2271;top:3789;width:12;height:2" coordorigin="2271,3789" coordsize="12,0" path="m2271,3789l2282,3789e" filled="f" stroked="t" strokeweight=".5022pt" strokecolor="#010101">
                <v:path arrowok="t"/>
              </v:shape>
            </v:group>
            <v:group style="position:absolute;left:2274;top:3793;width:196;height:109" coordorigin="2274,3793" coordsize="196,109">
              <v:shape style="position:absolute;left:2274;top:3793;width:196;height:109" coordorigin="2274,3793" coordsize="196,109" path="m2469,3902l2468,3901,2465,3899,2459,3895,2451,3891,2442,3886,2431,3880,2419,3873,2406,3867,2392,3859,2379,3852,2365,3843,2351,3836,2337,3828,2324,3821,2312,3815,2302,3809,2292,3804,2285,3799,2279,3796,2275,3794,2274,3793e" filled="f" stroked="t" strokeweight=".289pt" strokecolor="#010101">
                <v:path arrowok="t"/>
              </v:shape>
            </v:group>
            <v:group style="position:absolute;left:3041;top:4221;width:197;height:109" coordorigin="3041,4221" coordsize="197,109">
              <v:shape style="position:absolute;left:3041;top:4221;width:197;height:109" coordorigin="3041,4221" coordsize="197,109" path="m3041,4221l3069,4236,3080,4242,3091,4249,3104,4256,3118,4263,3132,4271,3146,4279,3160,4287,3173,4294,3186,4301,3198,4308,3209,4314,3219,4319,3227,4324,3232,4327,3236,4329,3238,4329e" filled="f" stroked="t" strokeweight=".289pt" strokecolor="#010101">
                <v:path arrowok="t"/>
              </v:shape>
            </v:group>
            <v:group style="position:absolute;left:2281;top:3806;width:169;height:94" coordorigin="2281,3806" coordsize="169,94">
              <v:shape style="position:absolute;left:2281;top:3806;width:169;height:94" coordorigin="2281,3806" coordsize="169,94" path="m2281,3806l2283,3807,2286,3809,2292,3812,2299,3816,2308,3821,2318,3826,2329,3833,2341,3840,2353,3846,2366,3853,2379,3860,2391,3867,2403,3873,2414,3880,2424,3885,2433,3890,2440,3894,2446,3897,2449,3899,2451,3900e" filled="f" stroked="t" strokeweight=".289pt" strokecolor="#010101">
                <v:path arrowok="t"/>
              </v:shape>
            </v:group>
            <v:group style="position:absolute;left:2447;top:3901;width:6;height:2" coordorigin="2447,3901" coordsize="6,2">
              <v:shape style="position:absolute;left:2447;top:3901;width:6;height:2" coordorigin="2447,3901" coordsize="6,0" path="m2447,3901l2454,3901e" filled="f" stroked="t" strokeweight=".1238pt" strokecolor="#010101">
                <v:path arrowok="t"/>
              </v:shape>
            </v:group>
            <v:group style="position:absolute;left:2281;top:3808;width:169;height:94" coordorigin="2281,3808" coordsize="169,94">
              <v:shape style="position:absolute;left:2281;top:3808;width:169;height:94" coordorigin="2281,3808" coordsize="169,94" path="m2281,3808l2282,3808,2285,3811,2291,3813,2298,3818,2307,3823,2317,3828,2328,3834,2340,3841,2353,3848,2365,3855,2378,3862,2390,3868,2402,3875,2414,3881,2424,3887,2432,3892,2440,3895,2446,3899,2449,3900,2450,3902e" filled="f" stroked="t" strokeweight=".289pt" strokecolor="#010101">
                <v:path arrowok="t"/>
              </v:shape>
            </v:group>
            <v:group style="position:absolute;left:3035;top:4230;width:197;height:109" coordorigin="3035,4230" coordsize="197,109">
              <v:shape style="position:absolute;left:3035;top:4230;width:197;height:109" coordorigin="3035,4230" coordsize="197,109" path="m3035,4230l3036,4231,3040,4233,3046,4236,3053,4241,3063,4246,3074,4251,3086,4258,3099,4265,3112,4273,3126,4281,3141,4288,3154,4296,3168,4304,3181,4311,3193,4317,3203,4324,3213,4329,3221,4333,3227,4336,3230,4338,3232,4339e" filled="f" stroked="t" strokeweight=".289pt" strokecolor="#010101">
                <v:path arrowok="t"/>
              </v:shape>
            </v:group>
            <v:group style="position:absolute;left:3229;top:4340;width:6;height:2" coordorigin="3229,4340" coordsize="6,2">
              <v:shape style="position:absolute;left:3229;top:4340;width:6;height:2" coordorigin="3229,4340" coordsize="6,0" path="m3229,4340l3235,4340e" filled="f" stroked="t" strokeweight=".03pt" strokecolor="#010101">
                <v:path arrowok="t"/>
              </v:shape>
            </v:group>
            <v:group style="position:absolute;left:3041;top:4242;width:167;height:92" coordorigin="3041,4242" coordsize="167,92">
              <v:shape style="position:absolute;left:3041;top:4242;width:167;height:92" coordorigin="3041,4242" coordsize="167,92" path="m3207,4334l3206,4334,3202,4332,3197,4329,3190,4325,3181,4320,3171,4314,3161,4308,3148,4302,3136,4295,3124,4288,3111,4281,3099,4275,3087,4268,3076,4262,3066,4256,3058,4251,3051,4248,3045,4244,3042,4243,3041,4242e" filled="f" stroked="t" strokeweight=".289pt" strokecolor="#010101">
                <v:path arrowok="t"/>
              </v:shape>
            </v:group>
            <v:group style="position:absolute;left:3040;top:4243;width:166;height:92" coordorigin="3040,4243" coordsize="166,92">
              <v:shape style="position:absolute;left:3040;top:4243;width:166;height:92" coordorigin="3040,4243" coordsize="166,92" path="m3206,4336l3205,4335,3202,4333,3196,4330,3189,4326,3180,4321,3170,4315,3159,4310,3148,4303,3135,4297,3123,4290,3110,4283,3098,4276,3087,4270,3076,4263,3066,4258,3057,4253,3049,4249,3044,4246,3040,4244,3040,4243e" filled="f" stroked="t" strokeweight=".289pt" strokecolor="#010101">
                <v:path arrowok="t"/>
              </v:shape>
            </v:group>
            <v:group style="position:absolute;left:2273;top:3825;width:168;height:93" coordorigin="2273,3825" coordsize="168,93">
              <v:shape style="position:absolute;left:2273;top:3825;width:168;height:93" coordorigin="2273,3825" coordsize="168,93" path="m2273,3825l2274,3825,2278,3827,2283,3830,2290,3835,2299,3839,2309,3845,2320,3851,2332,3857,2344,3864,2357,3871,2369,3878,2381,3885,2394,3892,2405,3897,2415,3903,2423,3908,2431,3912,2436,3915,2440,3917,2441,3917e" filled="f" stroked="t" strokeweight=".289pt" strokecolor="#010101">
                <v:path arrowok="t"/>
              </v:shape>
            </v:group>
            <v:group style="position:absolute;left:3030;top:4260;width:164;height:90" coordorigin="3030,4260" coordsize="164,90">
              <v:shape style="position:absolute;left:3030;top:4260;width:164;height:90" coordorigin="3030,4260" coordsize="164,90" path="m3194,4350l3193,4349,3189,4347,3184,4345,3177,4341,3169,4336,3159,4330,3148,4325,3137,4318,3125,4312,3112,4305,3100,4298,3088,4292,3076,4285,3066,4279,3056,4273,3048,4269,3040,4265,3035,4262,3032,4260,3030,4260e" filled="f" stroked="t" strokeweight=".289pt" strokecolor="#010101">
                <v:path arrowok="t"/>
              </v:shape>
            </v:group>
            <v:group style="position:absolute;left:2480;top:3936;width:10;height:5" coordorigin="2480,3936" coordsize="10,5">
              <v:shape style="position:absolute;left:2480;top:3936;width:10;height:5" coordorigin="2480,3936" coordsize="10,5" path="m2480,3936l2481,3936,2482,3936,2484,3938,2487,3938,2489,3939,2490,3940,2491,3941e" filled="f" stroked="t" strokeweight=".289pt" strokecolor="#010101">
                <v:path arrowok="t"/>
              </v:shape>
            </v:group>
            <v:group style="position:absolute;left:2448;top:3938;width:26;height:11" coordorigin="2448,3938" coordsize="26,11">
              <v:shape style="position:absolute;left:2448;top:3938;width:26;height:11" coordorigin="2448,3938" coordsize="26,11" path="m2448,3938l2449,3939,2451,3939,2455,3941,2459,3943,2464,3944,2468,3946,2471,3948,2474,3949,2475,3949e" filled="f" stroked="t" strokeweight=".289pt" strokecolor="#010101">
                <v:path arrowok="t"/>
              </v:shape>
            </v:group>
            <v:group style="position:absolute;left:2472;top:3949;width:6;height:2" coordorigin="2472,3949" coordsize="6,2">
              <v:shape style="position:absolute;left:2472;top:3949;width:6;height:2" coordorigin="2472,3949" coordsize="6,0" path="m2472,3949l2477,3949e" filled="f" stroked="t" strokeweight=".03pt" strokecolor="#010101">
                <v:path arrowok="t"/>
              </v:shape>
            </v:group>
            <v:group style="position:absolute;left:3141;top:4138;width:14;height:24" coordorigin="3141,4138" coordsize="14,24">
              <v:shape style="position:absolute;left:3141;top:4138;width:14;height:24" coordorigin="3141,4138" coordsize="14,24" path="m3141,4162l3141,4161,3143,4159,3144,4155,3146,4152,3149,4148,3151,4144,3153,4141,3154,4138,3155,4138e" filled="f" stroked="t" strokeweight=".289pt" strokecolor="#010101">
                <v:path arrowok="t"/>
              </v:shape>
            </v:group>
            <v:group style="position:absolute;left:3120;top:4154;width:6;height:10" coordorigin="3120,4154" coordsize="6,10">
              <v:shape style="position:absolute;left:3120;top:4154;width:6;height:10" coordorigin="3120,4154" coordsize="6,10" path="m3126,4154l3125,4154,3125,4155,3123,4157,3123,4160,3121,4162,3121,4163,3120,4164e" filled="f" stroked="t" strokeweight=".289pt" strokecolor="#010101">
                <v:path arrowok="t"/>
              </v:shape>
            </v:group>
            <v:group style="position:absolute;left:3117;top:4164;width:6;height:2" coordorigin="3117,4164" coordsize="6,2">
              <v:shape style="position:absolute;left:3117;top:4164;width:6;height:2" coordorigin="3117,4164" coordsize="6,0" path="m3117,4164l3123,4164e" filled="f" stroked="t" strokeweight=".029pt" strokecolor="#010101">
                <v:path arrowok="t"/>
              </v:shape>
            </v:group>
            <v:group style="position:absolute;left:3030;top:4235;width:14;height:24" coordorigin="3030,4235" coordsize="14,24">
              <v:shape style="position:absolute;left:3030;top:4235;width:14;height:24" coordorigin="3030,4235" coordsize="14,24" path="m3044,4235l3044,4236,3042,4238,3041,4241,3039,4245,3036,4250,3034,4253,3032,4256,3031,4259,3030,4260e" filled="f" stroked="t" strokeweight=".289pt" strokecolor="#010101">
                <v:path arrowok="t"/>
              </v:shape>
            </v:group>
            <v:group style="position:absolute;left:3035;top:4221;width:6;height:9" coordorigin="3035,4221" coordsize="6,9">
              <v:shape style="position:absolute;left:3035;top:4221;width:6;height:9" coordorigin="3035,4221" coordsize="6,9" path="m3041,4221l3040,4221,3039,4223,3038,4224,3037,4226,3036,4228,3035,4229,3035,4230e" filled="f" stroked="t" strokeweight=".289pt" strokecolor="#010101">
                <v:path arrowok="t"/>
              </v:shape>
            </v:group>
            <v:group style="position:absolute;left:3109;top:4986;width:2;height:114" coordorigin="3109,4986" coordsize="2,114">
              <v:shape style="position:absolute;left:3109;top:4986;width:2;height:114" coordorigin="3109,4986" coordsize="0,114" path="m3109,4986l3109,4986,3109,5099,3109,5100e" filled="f" stroked="t" strokeweight=".289pt" strokecolor="#010101">
                <v:path arrowok="t"/>
              </v:shape>
            </v:group>
            <v:group style="position:absolute;left:3069;top:5107;width:43;height:2" coordorigin="3069,5107" coordsize="43,2">
              <v:shape style="position:absolute;left:3069;top:5107;width:43;height:2" coordorigin="3069,5107" coordsize="43,0" path="m3069,5107l3112,5107e" filled="f" stroked="t" strokeweight="1.011200pt" strokecolor="#010101">
                <v:path arrowok="t"/>
              </v:shape>
            </v:group>
            <v:group style="position:absolute;left:3109;top:4653;width:2;height:115" coordorigin="3109,4653" coordsize="2,115">
              <v:shape style="position:absolute;left:3109;top:4653;width:2;height:115" coordorigin="3109,4653" coordsize="0,115" path="m3109,4653l3109,4653,3109,4767,3109,4768e" filled="f" stroked="t" strokeweight=".289pt" strokecolor="#010101">
                <v:path arrowok="t"/>
              </v:shape>
            </v:group>
            <v:group style="position:absolute;left:3069;top:4775;width:43;height:2" coordorigin="3069,4775" coordsize="43,2">
              <v:shape style="position:absolute;left:3069;top:4775;width:43;height:2" coordorigin="3069,4775" coordsize="43,0" path="m3069,4775l3112,4775e" filled="f" stroked="t" strokeweight="1.011100pt" strokecolor="#010101">
                <v:path arrowok="t"/>
              </v:shape>
            </v:group>
            <v:group style="position:absolute;left:3109;top:3291;width:2;height:115" coordorigin="3109,3291" coordsize="2,115">
              <v:shape style="position:absolute;left:3109;top:3291;width:2;height:115" coordorigin="3109,3291" coordsize="0,115" path="m3109,3291l3109,3291,3109,3405,3109,3406e" filled="f" stroked="t" strokeweight=".289pt" strokecolor="#010101">
                <v:path arrowok="t"/>
              </v:shape>
            </v:group>
            <v:group style="position:absolute;left:3086;top:3406;width:26;height:2" coordorigin="3086,3406" coordsize="26,2">
              <v:shape style="position:absolute;left:3086;top:3406;width:26;height:2" coordorigin="3086,3406" coordsize="26,0" path="m3086,3406l3112,3406e" filled="f" stroked="t" strokeweight=".031pt" strokecolor="#010101">
                <v:path arrowok="t"/>
              </v:shape>
            </v:group>
            <v:group style="position:absolute;left:3090;top:4986;width:2;height:114" coordorigin="3090,4986" coordsize="2,114">
              <v:shape style="position:absolute;left:3090;top:4986;width:2;height:114" coordorigin="3090,4986" coordsize="0,114" path="m3090,4986l3090,5100e" filled="f" stroked="t" strokeweight=".3842pt" strokecolor="#010101">
                <v:path arrowok="t"/>
              </v:shape>
            </v:group>
            <v:group style="position:absolute;left:3090;top:4653;width:2;height:115" coordorigin="3090,4653" coordsize="2,115">
              <v:shape style="position:absolute;left:3090;top:4653;width:2;height:115" coordorigin="3090,4653" coordsize="0,115" path="m3090,4653l3090,4768e" filled="f" stroked="t" strokeweight=".3842pt" strokecolor="#010101">
                <v:path arrowok="t"/>
              </v:shape>
            </v:group>
            <v:group style="position:absolute;left:3090;top:3291;width:2;height:115" coordorigin="3090,3291" coordsize="2,115">
              <v:shape style="position:absolute;left:3090;top:3291;width:2;height:115" coordorigin="3090,3291" coordsize="0,115" path="m3090,3291l3090,3406e" filled="f" stroked="t" strokeweight=".3842pt" strokecolor="#010101">
                <v:path arrowok="t"/>
              </v:shape>
            </v:group>
            <v:group style="position:absolute;left:3081;top:3277;width:2;height:144" coordorigin="3081,3277" coordsize="2,144">
              <v:shape style="position:absolute;left:3081;top:3277;width:2;height:144" coordorigin="3081,3277" coordsize="0,144" path="m3081,3420l3081,3420,3081,3278,3081,3277e" filled="f" stroked="t" strokeweight=".289pt" strokecolor="#010101">
                <v:path arrowok="t"/>
              </v:shape>
            </v:group>
            <v:group style="position:absolute;left:3066;top:3277;width:17;height:2" coordorigin="3066,3277" coordsize="17,2">
              <v:shape style="position:absolute;left:3066;top:3277;width:17;height:2" coordorigin="3066,3277" coordsize="17,0" path="m3066,3277l3084,3277e" filled="f" stroked="t" strokeweight=".032pt" strokecolor="#010101">
                <v:path arrowok="t"/>
              </v:shape>
            </v:group>
            <v:group style="position:absolute;left:3081;top:4639;width:2;height:144" coordorigin="3081,4639" coordsize="2,144">
              <v:shape style="position:absolute;left:3081;top:4639;width:2;height:144" coordorigin="3081,4639" coordsize="0,144" path="m3081,4783l3081,4783,3081,4640,3081,4639e" filled="f" stroked="t" strokeweight=".289pt" strokecolor="#010101">
                <v:path arrowok="t"/>
              </v:shape>
            </v:group>
            <v:group style="position:absolute;left:3081;top:4971;width:2;height:144" coordorigin="3081,4971" coordsize="2,144">
              <v:shape style="position:absolute;left:3081;top:4971;width:2;height:144" coordorigin="3081,4971" coordsize="0,144" path="m3081,5115l3081,5115,3081,4972,3081,4971e" filled="f" stroked="t" strokeweight=".289pt" strokecolor="#010101">
                <v:path arrowok="t"/>
              </v:shape>
            </v:group>
            <v:group style="position:absolute;left:3069;top:3277;width:2;height:144" coordorigin="3069,3277" coordsize="2,144">
              <v:shape style="position:absolute;left:3069;top:3277;width:2;height:144" coordorigin="3069,3277" coordsize="0,144" path="m3069,3420l3069,3420,3069,3278,3069,3277e" filled="f" stroked="t" strokeweight=".289pt" strokecolor="#010101">
                <v:path arrowok="t"/>
              </v:shape>
            </v:group>
            <v:group style="position:absolute;left:3069;top:4639;width:2;height:144" coordorigin="3069,4639" coordsize="2,144">
              <v:shape style="position:absolute;left:3069;top:4639;width:2;height:144" coordorigin="3069,4639" coordsize="0,144" path="m3069,4783l3069,4783,3069,4640,3069,4639e" filled="f" stroked="t" strokeweight=".289pt" strokecolor="#010101">
                <v:path arrowok="t"/>
              </v:shape>
            </v:group>
            <v:group style="position:absolute;left:3069;top:4971;width:2;height:144" coordorigin="3069,4971" coordsize="2,144">
              <v:shape style="position:absolute;left:3069;top:4971;width:2;height:144" coordorigin="3069,4971" coordsize="0,144" path="m3069,5115l3069,5115,3069,4972,3069,4971e" filled="f" stroked="t" strokeweight=".289pt" strokecolor="#010101">
                <v:path arrowok="t"/>
              </v:shape>
            </v:group>
            <v:group style="position:absolute;left:2979;top:4971;width:2;height:144" coordorigin="2979,4971" coordsize="2,144">
              <v:shape style="position:absolute;left:2979;top:4971;width:2;height:144" coordorigin="2979,4971" coordsize="0,144" path="m2979,4971l2979,4971,2979,5113,2979,5115e" filled="f" stroked="t" strokeweight=".289pt" strokecolor="#010101">
                <v:path arrowok="t"/>
              </v:shape>
            </v:group>
            <v:group style="position:absolute;left:2979;top:4639;width:2;height:144" coordorigin="2979,4639" coordsize="2,144">
              <v:shape style="position:absolute;left:2979;top:4639;width:2;height:144" coordorigin="2979,4639" coordsize="0,144" path="m2979,4639l2979,4639,2979,4781,2979,4783e" filled="f" stroked="t" strokeweight=".289pt" strokecolor="#010101">
                <v:path arrowok="t"/>
              </v:shape>
            </v:group>
            <v:group style="position:absolute;left:2967;top:4971;width:2;height:144" coordorigin="2967,4971" coordsize="2,144">
              <v:shape style="position:absolute;left:2967;top:4971;width:2;height:144" coordorigin="2967,4971" coordsize="0,144" path="m2967,4971l2967,4971,2967,5113,2967,5115e" filled="f" stroked="t" strokeweight=".289pt" strokecolor="#010101">
                <v:path arrowok="t"/>
              </v:shape>
            </v:group>
            <v:group style="position:absolute;left:2967;top:4639;width:2;height:144" coordorigin="2967,4639" coordsize="2,144">
              <v:shape style="position:absolute;left:2967;top:4639;width:2;height:144" coordorigin="2967,4639" coordsize="0,144" path="m2967,4639l2967,4639,2967,4781,2967,4783e" filled="f" stroked="t" strokeweight=".289pt" strokecolor="#010101">
                <v:path arrowok="t"/>
              </v:shape>
            </v:group>
            <v:group style="position:absolute;left:2967;top:3276;width:2;height:144" coordorigin="2967,3276" coordsize="2,144">
              <v:shape style="position:absolute;left:2967;top:3276;width:2;height:144" coordorigin="2967,3276" coordsize="0,144" path="m2967,3276l2967,3276,2967,3419,2967,3420e" filled="f" stroked="t" strokeweight=".289pt" strokecolor="#010101">
                <v:path arrowok="t"/>
              </v:shape>
            </v:group>
            <v:group style="position:absolute;left:2959;top:3291;width:2;height:115" coordorigin="2959,3291" coordsize="2,115">
              <v:shape style="position:absolute;left:2959;top:3291;width:2;height:115" coordorigin="2959,3291" coordsize="0,115" path="m2959,3291l2959,3406e" filled="f" stroked="t" strokeweight=".3852pt" strokecolor="#010101">
                <v:path arrowok="t"/>
              </v:shape>
            </v:group>
            <v:group style="position:absolute;left:2959;top:4653;width:2;height:115" coordorigin="2959,4653" coordsize="2,115">
              <v:shape style="position:absolute;left:2959;top:4653;width:2;height:115" coordorigin="2959,4653" coordsize="0,115" path="m2959,4653l2959,4768e" filled="f" stroked="t" strokeweight=".3852pt" strokecolor="#010101">
                <v:path arrowok="t"/>
              </v:shape>
            </v:group>
            <v:group style="position:absolute;left:2936;top:4645;width:43;height:2" coordorigin="2936,4645" coordsize="43,2">
              <v:shape style="position:absolute;left:2936;top:4645;width:43;height:2" coordorigin="2936,4645" coordsize="43,0" path="m2936,4645l2979,4645e" filled="f" stroked="t" strokeweight=".8972pt" strokecolor="#010101">
                <v:path arrowok="t"/>
              </v:shape>
            </v:group>
            <v:group style="position:absolute;left:2959;top:4986;width:2;height:114" coordorigin="2959,4986" coordsize="2,114">
              <v:shape style="position:absolute;left:2959;top:4986;width:2;height:114" coordorigin="2959,4986" coordsize="0,114" path="m2959,4986l2959,5100e" filled="f" stroked="t" strokeweight=".3852pt" strokecolor="#010101">
                <v:path arrowok="t"/>
              </v:shape>
            </v:group>
            <v:group style="position:absolute;left:2936;top:4977;width:43;height:2" coordorigin="2936,4977" coordsize="43,2">
              <v:shape style="position:absolute;left:2936;top:4977;width:43;height:2" coordorigin="2936,4977" coordsize="43,0" path="m2936,4977l2979,4977e" filled="f" stroked="t" strokeweight=".9294pt" strokecolor="#010101">
                <v:path arrowok="t"/>
              </v:shape>
            </v:group>
            <v:group style="position:absolute;left:2939;top:3291;width:2;height:115" coordorigin="2939,3291" coordsize="2,115">
              <v:shape style="position:absolute;left:2939;top:3291;width:2;height:115" coordorigin="2939,3291" coordsize="0,115" path="m2939,3406l2939,3406,2939,3292,2939,3291e" filled="f" stroked="t" strokeweight=".289pt" strokecolor="#010101">
                <v:path arrowok="t"/>
              </v:shape>
            </v:group>
            <v:group style="position:absolute;left:2939;top:4653;width:2;height:115" coordorigin="2939,4653" coordsize="2,115">
              <v:shape style="position:absolute;left:2939;top:4653;width:2;height:115" coordorigin="2939,4653" coordsize="0,115" path="m2939,4768l2939,4768,2939,4654,2939,4653e" filled="f" stroked="t" strokeweight=".289pt" strokecolor="#010101">
                <v:path arrowok="t"/>
              </v:shape>
            </v:group>
            <v:group style="position:absolute;left:2939;top:4986;width:2;height:114" coordorigin="2939,4986" coordsize="2,114">
              <v:shape style="position:absolute;left:2939;top:4986;width:2;height:114" coordorigin="2939,4986" coordsize="0,114" path="m2939,5100l2939,5100,2939,4987,2939,4986e" filled="f" stroked="t" strokeweight=".289pt" strokecolor="#010101">
                <v:path arrowok="t"/>
              </v:shape>
            </v:group>
            <v:group style="position:absolute;left:2916;top:3474;width:6;height:2" coordorigin="2916,3474" coordsize="6,2">
              <v:shape style="position:absolute;left:2916;top:3474;width:6;height:2" coordorigin="2916,3474" coordsize="6,0" path="m2916,3474l2921,3474e" filled="f" stroked="t" strokeweight=".534pt" strokecolor="#010101">
                <v:path arrowok="t"/>
              </v:shape>
            </v:group>
            <v:group style="position:absolute;left:2916;top:4836;width:6;height:2" coordorigin="2916,4836" coordsize="6,2">
              <v:shape style="position:absolute;left:2916;top:4836;width:6;height:2" coordorigin="2916,4836" coordsize="6,0" path="m2916,4836l2921,4836e" filled="f" stroked="t" strokeweight=".535pt" strokecolor="#010101">
                <v:path arrowok="t"/>
              </v:shape>
            </v:group>
            <v:group style="position:absolute;left:2674;top:4838;width:248;height:2" coordorigin="2674,4838" coordsize="248,2">
              <v:shape style="position:absolute;left:2674;top:4838;width:248;height:2" coordorigin="2674,4838" coordsize="248,0" path="m2674,4838l2921,4838e" filled="f" stroked="t" strokeweight=".6796pt" strokecolor="#010101">
                <v:path arrowok="t"/>
              </v:shape>
            </v:group>
            <v:group style="position:absolute;left:2916;top:5168;width:6;height:2" coordorigin="2916,5168" coordsize="6,2">
              <v:shape style="position:absolute;left:2916;top:5168;width:6;height:2" coordorigin="2916,5168" coordsize="6,0" path="m2916,5168l2921,5168e" filled="f" stroked="t" strokeweight=".533pt" strokecolor="#010101">
                <v:path arrowok="t"/>
              </v:shape>
            </v:group>
            <v:group style="position:absolute;left:2916;top:4917;width:6;height:2" coordorigin="2916,4917" coordsize="6,2">
              <v:shape style="position:absolute;left:2916;top:4917;width:6;height:2" coordorigin="2916,4917" coordsize="6,0" path="m2916,4917l2921,4917e" filled="f" stroked="t" strokeweight=".564pt" strokecolor="#010101">
                <v:path arrowok="t"/>
              </v:shape>
            </v:group>
            <v:group style="position:absolute;left:2916;top:4585;width:6;height:2" coordorigin="2916,4585" coordsize="6,2">
              <v:shape style="position:absolute;left:2916;top:4585;width:6;height:2" coordorigin="2916,4585" coordsize="6,0" path="m2916,4585l2921,4585e" filled="f" stroked="t" strokeweight=".534pt" strokecolor="#010101">
                <v:path arrowok="t"/>
              </v:shape>
            </v:group>
            <v:group style="position:absolute;left:2916;top:3223;width:6;height:2" coordorigin="2916,3223" coordsize="6,2">
              <v:shape style="position:absolute;left:2916;top:3223;width:6;height:2" coordorigin="2916,3223" coordsize="6,0" path="m2916,3223l2921,3223e" filled="f" stroked="t" strokeweight=".534pt" strokecolor="#010101">
                <v:path arrowok="t"/>
              </v:shape>
            </v:group>
            <v:group style="position:absolute;left:2900;top:3242;width:6;height:2" coordorigin="2900,3242" coordsize="6,2">
              <v:shape style="position:absolute;left:2900;top:3242;width:6;height:2" coordorigin="2900,3242" coordsize="6,0" path="m2900,3242l2906,3242e" filled="f" stroked="t" strokeweight="1.412pt" strokecolor="#010101">
                <v:path arrowok="t"/>
              </v:shape>
            </v:group>
            <v:group style="position:absolute;left:2900;top:3454;width:6;height:2" coordorigin="2900,3454" coordsize="6,2">
              <v:shape style="position:absolute;left:2900;top:3454;width:6;height:2" coordorigin="2900,3454" coordsize="6,0" path="m2900,3454l2906,3454e" filled="f" stroked="t" strokeweight="1.412pt" strokecolor="#010101">
                <v:path arrowok="t"/>
              </v:shape>
            </v:group>
            <v:group style="position:absolute;left:2900;top:4605;width:6;height:2" coordorigin="2900,4605" coordsize="6,2">
              <v:shape style="position:absolute;left:2900;top:4605;width:6;height:2" coordorigin="2900,4605" coordsize="6,0" path="m2900,4605l2906,4605e" filled="f" stroked="t" strokeweight="1.41pt" strokecolor="#010101">
                <v:path arrowok="t"/>
              </v:shape>
            </v:group>
            <v:group style="position:absolute;left:2900;top:4817;width:6;height:2" coordorigin="2900,4817" coordsize="6,2">
              <v:shape style="position:absolute;left:2900;top:4817;width:6;height:2" coordorigin="2900,4817" coordsize="6,0" path="m2900,4817l2906,4817e" filled="f" stroked="t" strokeweight="1.409pt" strokecolor="#010101">
                <v:path arrowok="t"/>
              </v:shape>
            </v:group>
            <v:group style="position:absolute;left:2900;top:4937;width:6;height:2" coordorigin="2900,4937" coordsize="6,2">
              <v:shape style="position:absolute;left:2900;top:4937;width:6;height:2" coordorigin="2900,4937" coordsize="6,0" path="m2900,4937l2906,4937e" filled="f" stroked="t" strokeweight="1.382pt" strokecolor="#010101">
                <v:path arrowok="t"/>
              </v:shape>
            </v:group>
            <v:group style="position:absolute;left:2900;top:5149;width:6;height:2" coordorigin="2900,5149" coordsize="6,2">
              <v:shape style="position:absolute;left:2900;top:5149;width:6;height:2" coordorigin="2900,5149" coordsize="6,0" path="m2900,5149l2906,5149e" filled="f" stroked="t" strokeweight="1.382pt" strokecolor="#010101">
                <v:path arrowok="t"/>
              </v:shape>
            </v:group>
            <v:group style="position:absolute;left:2555;top:4221;width:5;height:9" coordorigin="2555,4221" coordsize="5,9">
              <v:shape style="position:absolute;left:2555;top:4221;width:5;height:9" coordorigin="2555,4221" coordsize="5,9" path="m2555,4221l2555,4221,2556,4223,2557,4224,2559,4226,2560,4228,2561,4229,2561,4230e" filled="f" stroked="t" strokeweight=".289pt" strokecolor="#010101">
                <v:path arrowok="t"/>
              </v:shape>
            </v:group>
            <v:group style="position:absolute;left:2552;top:4235;width:13;height:24" coordorigin="2552,4235" coordsize="13,24">
              <v:shape style="position:absolute;left:2552;top:4235;width:13;height:24" coordorigin="2552,4235" coordsize="13,24" path="m2565,4260l2565,4259,2564,4256,2562,4253,2559,4250,2557,4245,2555,4241,2553,4238,2552,4236,2552,4235e" filled="f" stroked="t" strokeweight=".289pt" strokecolor="#010101">
                <v:path arrowok="t"/>
              </v:shape>
            </v:group>
            <v:group style="position:absolute;left:2549;top:4236;width:50;height:2" coordorigin="2549,4236" coordsize="50,2">
              <v:shape style="position:absolute;left:2549;top:4236;width:50;height:2" coordorigin="2549,4236" coordsize="50,0" path="m2549,4236l2599,4236e" filled="f" stroked="t" strokeweight=".0633pt" strokecolor="#010101">
                <v:path arrowok="t"/>
              </v:shape>
            </v:group>
            <v:group style="position:absolute;left:2383;top:3685;width:5;height:7" coordorigin="2383,3685" coordsize="5,7">
              <v:shape style="position:absolute;left:2383;top:3685;width:5;height:7" coordorigin="2383,3685" coordsize="5,7" path="m2383,3685l2383,3685,2384,3686,2385,3688,2387,3690,2387,3691,2388,3691e" filled="f" stroked="t" strokeweight=".289pt" strokecolor="#010101">
                <v:path arrowok="t"/>
              </v:shape>
            </v:group>
            <v:group style="position:absolute;left:2356;top:3689;width:6;height:9" coordorigin="2356,3689" coordsize="6,9">
              <v:shape style="position:absolute;left:2356;top:3689;width:6;height:9" coordorigin="2356,3689" coordsize="6,9" path="m2356,3689l2356,3690,2357,3691,2358,3692,2360,3694,2361,3696,2362,3697,2362,3698e" filled="f" stroked="t" strokeweight=".289pt" strokecolor="#010101">
                <v:path arrowok="t"/>
              </v:shape>
            </v:group>
            <v:group style="position:absolute;left:2359;top:3698;width:6;height:2" coordorigin="2359,3698" coordsize="6,2">
              <v:shape style="position:absolute;left:2359;top:3698;width:6;height:2" coordorigin="2359,3698" coordsize="6,0" path="m2359,3698l2365,3698e" filled="f" stroked="t" strokeweight=".031pt" strokecolor="#010101">
                <v:path arrowok="t"/>
              </v:shape>
            </v:group>
            <v:group style="position:absolute;left:3105;top:3936;width:10;height:5" coordorigin="3105,3936" coordsize="10,5">
              <v:shape style="position:absolute;left:3105;top:3936;width:10;height:5" coordorigin="3105,3936" coordsize="10,5" path="m3115,3936l3114,3936,3113,3936,3111,3938,3109,3938,3107,3939,3105,3940,3105,3941e" filled="f" stroked="t" strokeweight=".289pt" strokecolor="#010101">
                <v:path arrowok="t"/>
              </v:shape>
            </v:group>
            <v:group style="position:absolute;left:2401;top:4260;width:164;height:90" coordorigin="2401,4260" coordsize="164,90">
              <v:shape style="position:absolute;left:2401;top:4260;width:164;height:90" coordorigin="2401,4260" coordsize="164,90" path="m2565,4260l2564,4260,2561,4262,2555,4265,2548,4269,2539,4273,2530,4279,2519,4285,2507,4292,2496,4298,2483,4305,2471,4312,2459,4318,2448,4325,2437,4330,2427,4336,2418,4341,2411,4345,2406,4347,2403,4349,2401,4350e" filled="f" stroked="t" strokeweight=".289pt" strokecolor="#010101">
                <v:path arrowok="t"/>
              </v:shape>
            </v:group>
            <v:group style="position:absolute;left:3155;top:3825;width:168;height:93" coordorigin="3155,3825" coordsize="168,93">
              <v:shape style="position:absolute;left:3155;top:3825;width:168;height:93" coordorigin="3155,3825" coordsize="168,93" path="m3323,3825l3322,3825,3318,3827,3313,3830,3305,3835,3297,3839,3286,3845,3275,3851,3264,3857,3251,3864,3239,3871,3226,3878,3214,3885,3202,3892,3191,3897,3181,3903,3172,3908,3165,3912,3159,3915,3156,3917,3155,3917e" filled="f" stroked="t" strokeweight=".289pt" strokecolor="#010101">
                <v:path arrowok="t"/>
              </v:shape>
            </v:group>
            <v:group style="position:absolute;left:3152;top:3918;width:6;height:2" coordorigin="3152,3918" coordsize="6,2">
              <v:shape style="position:absolute;left:3152;top:3918;width:6;height:2" coordorigin="3152,3918" coordsize="6,0" path="m3152,3918l3158,3918e" filled="f" stroked="t" strokeweight=".031pt" strokecolor="#010101">
                <v:path arrowok="t"/>
              </v:shape>
            </v:group>
            <v:group style="position:absolute;left:2389;top:4243;width:167;height:92" coordorigin="2389,4243" coordsize="167,92">
              <v:shape style="position:absolute;left:2389;top:4243;width:167;height:92" coordorigin="2389,4243" coordsize="167,92" path="m2556,4243l2555,4244,2552,4246,2546,4249,2539,4253,2530,4258,2520,4263,2509,4270,2497,4276,2485,4283,2473,4290,2460,4297,2448,4303,2436,4310,2425,4315,2415,4321,2406,4326,2399,4330,2394,4333,2390,4335,2389,4336e" filled="f" stroked="t" strokeweight=".289pt" strokecolor="#010101">
                <v:path arrowok="t"/>
              </v:shape>
            </v:group>
            <v:group style="position:absolute;left:2389;top:4242;width:166;height:92" coordorigin="2389,4242" coordsize="166,92">
              <v:shape style="position:absolute;left:2389;top:4242;width:166;height:92" coordorigin="2389,4242" coordsize="166,92" path="m2555,4242l2554,4243,2550,4244,2545,4248,2537,4251,2529,4256,2519,4262,2508,4268,2496,4275,2484,4281,2472,4288,2459,4295,2447,4302,2435,4308,2424,4314,2414,4320,2406,4325,2398,4329,2393,4332,2389,4334,2389,4334e" filled="f" stroked="t" strokeweight=".289pt" strokecolor="#010101">
                <v:path arrowok="t"/>
              </v:shape>
            </v:group>
            <v:group style="position:absolute;left:2363;top:4230;width:197;height:109" coordorigin="2363,4230" coordsize="197,109">
              <v:shape style="position:absolute;left:2363;top:4230;width:197;height:109" coordorigin="2363,4230" coordsize="197,109" path="m2363,4339l2365,4338,2369,4336,2374,4333,2382,4329,2392,4324,2403,4317,2415,4311,2428,4303,2441,4296,2455,4288,2469,4281,2483,4273,2497,4265,2510,4258,2521,4251,2532,4246,2542,4241,2550,4236,2555,4233,2559,4231,2561,4230e" filled="f" stroked="t" strokeweight=".289pt" strokecolor="#010101">
                <v:path arrowok="t"/>
              </v:shape>
            </v:group>
            <v:group style="position:absolute;left:3145;top:3808;width:170;height:94" coordorigin="3145,3808" coordsize="170,94">
              <v:shape style="position:absolute;left:3145;top:3808;width:170;height:94" coordorigin="3145,3808" coordsize="170,94" path="m3315,3808l3314,3808,3310,3811,3305,3813,3297,3818,3288,3823,3279,3828,3267,3834,3255,3841,3243,3848,3230,3855,3218,3862,3205,3868,3193,3875,3182,3881,3172,3887,3163,3892,3155,3895,3150,3899,3146,3900,3145,3902e" filled="f" stroked="t" strokeweight=".289pt" strokecolor="#010101">
                <v:path arrowok="t"/>
              </v:shape>
            </v:group>
            <v:group style="position:absolute;left:3123;top:3901;width:25;height:2" coordorigin="3123,3901" coordsize="25,2">
              <v:shape style="position:absolute;left:3123;top:3901;width:25;height:2" coordorigin="3123,3901" coordsize="25,0" path="m3123,3901l3148,3901e" filled="f" stroked="t" strokeweight=".1238pt" strokecolor="#010101">
                <v:path arrowok="t"/>
              </v:shape>
            </v:group>
            <v:group style="position:absolute;left:3144;top:3806;width:169;height:94" coordorigin="3144,3806" coordsize="169,94">
              <v:shape style="position:absolute;left:3144;top:3806;width:169;height:94" coordorigin="3144,3806" coordsize="169,94" path="m3314,3806l3313,3807,3309,3809,3304,3812,3297,3816,3288,3821,3277,3826,3266,3833,3254,3840,3242,3846,3229,3853,3216,3860,3204,3867,3193,3873,3181,3880,3171,3885,3162,3890,3155,3894,3149,3897,3146,3899,3144,3900e" filled="f" stroked="t" strokeweight=".289pt" strokecolor="#010101">
                <v:path arrowok="t"/>
              </v:shape>
            </v:group>
            <v:group style="position:absolute;left:2358;top:4221;width:198;height:109" coordorigin="2358,4221" coordsize="198,109">
              <v:shape style="position:absolute;left:2358;top:4221;width:198;height:109" coordorigin="2358,4221" coordsize="198,109" path="m2358,4329l2360,4329,2363,4327,2369,4324,2377,4319,2386,4314,2397,4308,2409,4301,2422,4294,2435,4287,2449,4279,2464,4271,2478,4263,2491,4256,2504,4249,2516,4242,2527,4236,2536,4231,2544,4226,2550,4223,2554,4221,2555,4221e" filled="f" stroked="t" strokeweight=".289pt" strokecolor="#010101">
                <v:path arrowok="t"/>
              </v:shape>
            </v:group>
            <v:group style="position:absolute;left:3126;top:3793;width:196;height:109" coordorigin="3126,3793" coordsize="196,109">
              <v:shape style="position:absolute;left:3126;top:3793;width:196;height:109" coordorigin="3126,3793" coordsize="196,109" path="m3322,3793l3320,3794,3317,3796,3311,3799,3303,3804,3294,3809,3283,3815,3271,3821,3258,3828,3245,3836,3231,3843,3217,3852,3203,3859,3189,3867,3177,3873,3164,3880,3154,3886,3144,3891,3137,3895,3131,3899,3127,3901,3126,3902e" filled="f" stroked="t" strokeweight=".289pt" strokecolor="#010101">
                <v:path arrowok="t"/>
              </v:shape>
            </v:group>
            <v:group style="position:absolute;left:3337;top:3808;width:7;height:5" coordorigin="3337,3808" coordsize="7,5">
              <v:shape style="position:absolute;left:3337;top:3808;width:7;height:5" coordorigin="3337,3808" coordsize="7,5" path="m3344,3808l3342,3809,3341,3810,3339,3811,3338,3812,3337,3813e" filled="f" stroked="t" strokeweight=".289pt" strokecolor="#010101">
                <v:path arrowok="t"/>
              </v:shape>
            </v:group>
            <v:group style="position:absolute;left:3336;top:3789;width:9;height:7" coordorigin="3336,3789" coordsize="9,7">
              <v:shape style="position:absolute;left:3336;top:3789;width:9;height:7" coordorigin="3336,3789" coordsize="9,7" path="m3336,3796l3337,3796,3338,3795,3340,3794,3342,3792,3343,3791,3345,3790,3345,3789e" filled="f" stroked="t" strokeweight=".289pt" strokecolor="#010101">
                <v:path arrowok="t"/>
              </v:shape>
            </v:group>
            <v:group style="position:absolute;left:3233;top:3689;width:6;height:9" coordorigin="3233,3689" coordsize="6,9">
              <v:shape style="position:absolute;left:3233;top:3689;width:6;height:9" coordorigin="3233,3689" coordsize="6,9" path="m3239,3689l3239,3690,3238,3691,3237,3692,3236,3694,3234,3696,3234,3697,3233,3698e" filled="f" stroked="t" strokeweight=".289pt" strokecolor="#010101">
                <v:path arrowok="t"/>
              </v:shape>
            </v:group>
            <v:group style="position:absolute;left:3207;top:3685;width:5;height:7" coordorigin="3207,3685" coordsize="5,7">
              <v:shape style="position:absolute;left:3207;top:3685;width:5;height:7" coordorigin="3207,3685" coordsize="5,7" path="m3212,3685l3212,3685,3211,3686,3210,3688,3209,3690,3208,3691,3207,3691e" filled="f" stroked="t" strokeweight=".289pt" strokecolor="#010101">
                <v:path arrowok="t"/>
              </v:shape>
            </v:group>
            <v:group style="position:absolute;left:3002;top:3825;width:6;height:9" coordorigin="3002,3825" coordsize="6,9">
              <v:shape style="position:absolute;left:3002;top:3825;width:6;height:9" coordorigin="3002,3825" coordsize="6,9" path="m3002,3834l3003,3833,3003,3832,3005,3830,3006,3828,3006,3826,3008,3825,3008,3825e" filled="f" stroked="t" strokeweight=".289pt" strokecolor="#010101">
                <v:path arrowok="t"/>
              </v:shape>
            </v:group>
            <v:group style="position:absolute;left:2999;top:3796;width:14;height:24" coordorigin="2999,3796" coordsize="14,24">
              <v:shape style="position:absolute;left:2999;top:3796;width:14;height:24" coordorigin="2999,3796" coordsize="14,24" path="m2999,3820l3000,3819,3001,3817,3003,3813,3005,3809,3008,3806,3010,3802,3012,3799,3013,3796,3014,3796e" filled="f" stroked="t" strokeweight=".289pt" strokecolor="#010101">
                <v:path arrowok="t"/>
              </v:shape>
            </v:group>
            <v:group style="position:absolute;left:2689;top:3242;width:6;height:2" coordorigin="2689,3242" coordsize="6,2">
              <v:shape style="position:absolute;left:2689;top:3242;width:6;height:2" coordorigin="2689,3242" coordsize="6,0" path="m2689,3242l2695,3242e" filled="f" stroked="t" strokeweight="1.412pt" strokecolor="#010101">
                <v:path arrowok="t"/>
              </v:shape>
            </v:group>
            <v:group style="position:absolute;left:2689;top:3454;width:6;height:2" coordorigin="2689,3454" coordsize="6,2">
              <v:shape style="position:absolute;left:2689;top:3454;width:6;height:2" coordorigin="2689,3454" coordsize="6,0" path="m2689,3454l2695,3454e" filled="f" stroked="t" strokeweight="1.412pt" strokecolor="#010101">
                <v:path arrowok="t"/>
              </v:shape>
            </v:group>
            <v:group style="position:absolute;left:2689;top:4605;width:6;height:2" coordorigin="2689,4605" coordsize="6,2">
              <v:shape style="position:absolute;left:2689;top:4605;width:6;height:2" coordorigin="2689,4605" coordsize="6,0" path="m2689,4605l2695,4605e" filled="f" stroked="t" strokeweight="1.41pt" strokecolor="#010101">
                <v:path arrowok="t"/>
              </v:shape>
            </v:group>
            <v:group style="position:absolute;left:2689;top:4817;width:6;height:2" coordorigin="2689,4817" coordsize="6,2">
              <v:shape style="position:absolute;left:2689;top:4817;width:6;height:2" coordorigin="2689,4817" coordsize="6,0" path="m2689,4817l2695,4817e" filled="f" stroked="t" strokeweight="1.409pt" strokecolor="#010101">
                <v:path arrowok="t"/>
              </v:shape>
            </v:group>
            <v:group style="position:absolute;left:2689;top:4937;width:6;height:2" coordorigin="2689,4937" coordsize="6,2">
              <v:shape style="position:absolute;left:2689;top:4937;width:6;height:2" coordorigin="2689,4937" coordsize="6,0" path="m2689,4937l2695,4937e" filled="f" stroked="t" strokeweight="1.382pt" strokecolor="#010101">
                <v:path arrowok="t"/>
              </v:shape>
            </v:group>
            <v:group style="position:absolute;left:2689;top:5149;width:6;height:2" coordorigin="2689,5149" coordsize="6,2">
              <v:shape style="position:absolute;left:2689;top:5149;width:6;height:2" coordorigin="2689,5149" coordsize="6,0" path="m2689,5149l2695,5149e" filled="f" stroked="t" strokeweight="1.382pt" strokecolor="#010101">
                <v:path arrowok="t"/>
              </v:shape>
            </v:group>
            <v:group style="position:absolute;left:2674;top:3474;width:6;height:2" coordorigin="2674,3474" coordsize="6,2">
              <v:shape style="position:absolute;left:2674;top:3474;width:6;height:2" coordorigin="2674,3474" coordsize="6,0" path="m2674,3474l2680,3474e" filled="f" stroked="t" strokeweight=".534pt" strokecolor="#010101">
                <v:path arrowok="t"/>
              </v:shape>
            </v:group>
            <v:group style="position:absolute;left:2674;top:4836;width:6;height:2" coordorigin="2674,4836" coordsize="6,2">
              <v:shape style="position:absolute;left:2674;top:4836;width:6;height:2" coordorigin="2674,4836" coordsize="6,0" path="m2674,4836l2680,4836e" filled="f" stroked="t" strokeweight=".535pt" strokecolor="#010101">
                <v:path arrowok="t"/>
              </v:shape>
            </v:group>
            <v:group style="position:absolute;left:2674;top:5168;width:6;height:2" coordorigin="2674,5168" coordsize="6,2">
              <v:shape style="position:absolute;left:2674;top:5168;width:6;height:2" coordorigin="2674,5168" coordsize="6,0" path="m2674,5168l2680,5168e" filled="f" stroked="t" strokeweight=".533pt" strokecolor="#010101">
                <v:path arrowok="t"/>
              </v:shape>
            </v:group>
            <v:group style="position:absolute;left:2674;top:4917;width:6;height:2" coordorigin="2674,4917" coordsize="6,2">
              <v:shape style="position:absolute;left:2674;top:4917;width:6;height:2" coordorigin="2674,4917" coordsize="6,0" path="m2674,4917l2680,4917e" filled="f" stroked="t" strokeweight=".564pt" strokecolor="#010101">
                <v:path arrowok="t"/>
              </v:shape>
            </v:group>
            <v:group style="position:absolute;left:2674;top:4585;width:6;height:2" coordorigin="2674,4585" coordsize="6,2">
              <v:shape style="position:absolute;left:2674;top:4585;width:6;height:2" coordorigin="2674,4585" coordsize="6,0" path="m2674,4585l2680,4585e" filled="f" stroked="t" strokeweight=".534pt" strokecolor="#010101">
                <v:path arrowok="t"/>
              </v:shape>
            </v:group>
            <v:group style="position:absolute;left:2674;top:3223;width:6;height:2" coordorigin="2674,3223" coordsize="6,2">
              <v:shape style="position:absolute;left:2674;top:3223;width:6;height:2" coordorigin="2674,3223" coordsize="6,0" path="m2674,3223l2680,3223e" filled="f" stroked="t" strokeweight=".534pt" strokecolor="#010101">
                <v:path arrowok="t"/>
              </v:shape>
            </v:group>
            <v:group style="position:absolute;left:2674;top:3228;width:6;height:2" coordorigin="2674,3228" coordsize="6,2">
              <v:shape style="position:absolute;left:2674;top:3228;width:6;height:2" coordorigin="2674,3228" coordsize="6,0" path="m2674,3228l2680,3228e" filled="f" stroked="t" strokeweight=".031pt" strokecolor="#010101">
                <v:path arrowok="t"/>
              </v:shape>
            </v:group>
            <v:group style="position:absolute;left:2656;top:4986;width:2;height:114" coordorigin="2656,4986" coordsize="2,114">
              <v:shape style="position:absolute;left:2656;top:4986;width:2;height:114" coordorigin="2656,4986" coordsize="0,114" path="m2656,4986l2656,4986,2656,5099,2656,5100e" filled="f" stroked="t" strokeweight=".289pt" strokecolor="#010101">
                <v:path arrowok="t"/>
              </v:shape>
            </v:group>
            <v:group style="position:absolute;left:2616;top:5107;width:43;height:2" coordorigin="2616,5107" coordsize="43,2">
              <v:shape style="position:absolute;left:2616;top:5107;width:43;height:2" coordorigin="2616,5107" coordsize="43,0" path="m2616,5107l2659,5107e" filled="f" stroked="t" strokeweight="1.011200pt" strokecolor="#010101">
                <v:path arrowok="t"/>
              </v:shape>
            </v:group>
            <v:group style="position:absolute;left:2656;top:4653;width:2;height:115" coordorigin="2656,4653" coordsize="2,115">
              <v:shape style="position:absolute;left:2656;top:4653;width:2;height:115" coordorigin="2656,4653" coordsize="0,115" path="m2656,4653l2656,4653,2656,4767,2656,4768e" filled="f" stroked="t" strokeweight=".289pt" strokecolor="#010101">
                <v:path arrowok="t"/>
              </v:shape>
            </v:group>
            <v:group style="position:absolute;left:2616;top:4775;width:43;height:2" coordorigin="2616,4775" coordsize="43,2">
              <v:shape style="position:absolute;left:2616;top:4775;width:43;height:2" coordorigin="2616,4775" coordsize="43,0" path="m2616,4775l2659,4775e" filled="f" stroked="t" strokeweight="1.011100pt" strokecolor="#010101">
                <v:path arrowok="t"/>
              </v:shape>
            </v:group>
            <v:group style="position:absolute;left:2656;top:3291;width:2;height:115" coordorigin="2656,3291" coordsize="2,115">
              <v:shape style="position:absolute;left:2656;top:3291;width:2;height:115" coordorigin="2656,3291" coordsize="0,115" path="m2656,3291l2656,3291,2656,3405,2656,3406e" filled="f" stroked="t" strokeweight=".289pt" strokecolor="#010101">
                <v:path arrowok="t"/>
              </v:shape>
            </v:group>
            <v:group style="position:absolute;left:2633;top:3406;width:26;height:2" coordorigin="2633,3406" coordsize="26,2">
              <v:shape style="position:absolute;left:2633;top:3406;width:26;height:2" coordorigin="2633,3406" coordsize="26,0" path="m2633,3406l2659,3406e" filled="f" stroked="t" strokeweight=".031pt" strokecolor="#010101">
                <v:path arrowok="t"/>
              </v:shape>
            </v:group>
            <v:group style="position:absolute;left:2654;top:2870;width:2;height:144" coordorigin="2654,2870" coordsize="2,144">
              <v:shape style="position:absolute;left:2654;top:2870;width:2;height:144" coordorigin="2654,2870" coordsize="0,144" path="m2654,2870l2654,2870,2654,3013,2654,3014e" filled="f" stroked="t" strokeweight=".289pt" strokecolor="#010101">
                <v:path arrowok="t"/>
              </v:shape>
            </v:group>
            <v:group style="position:absolute;left:2637;top:4986;width:2;height:114" coordorigin="2637,4986" coordsize="2,114">
              <v:shape style="position:absolute;left:2637;top:4986;width:2;height:114" coordorigin="2637,4986" coordsize="0,114" path="m2637,4986l2637,5100e" filled="f" stroked="t" strokeweight=".3852pt" strokecolor="#010101">
                <v:path arrowok="t"/>
              </v:shape>
            </v:group>
            <v:group style="position:absolute;left:2637;top:4653;width:2;height:115" coordorigin="2637,4653" coordsize="2,115">
              <v:shape style="position:absolute;left:2637;top:4653;width:2;height:115" coordorigin="2637,4653" coordsize="0,115" path="m2637,4653l2637,4768e" filled="f" stroked="t" strokeweight=".3852pt" strokecolor="#010101">
                <v:path arrowok="t"/>
              </v:shape>
            </v:group>
            <v:group style="position:absolute;left:2637;top:3291;width:2;height:115" coordorigin="2637,3291" coordsize="2,115">
              <v:shape style="position:absolute;left:2637;top:3291;width:2;height:115" coordorigin="2637,3291" coordsize="0,115" path="m2637,3291l2637,3406e" filled="f" stroked="t" strokeweight=".3852pt" strokecolor="#010101">
                <v:path arrowok="t"/>
              </v:shape>
            </v:group>
            <v:group style="position:absolute;left:2628;top:3277;width:2;height:144" coordorigin="2628,3277" coordsize="2,144">
              <v:shape style="position:absolute;left:2628;top:3277;width:2;height:144" coordorigin="2628,3277" coordsize="0,144" path="m2628,3420l2628,3420,2628,3278,2628,3277e" filled="f" stroked="t" strokeweight=".289pt" strokecolor="#010101">
                <v:path arrowok="t"/>
              </v:shape>
            </v:group>
            <v:group style="position:absolute;left:2625;top:3277;width:6;height:2" coordorigin="2625,3277" coordsize="6,2">
              <v:shape style="position:absolute;left:2625;top:3277;width:6;height:2" coordorigin="2625,3277" coordsize="6,0" path="m2625,3277l2631,3277e" filled="f" stroked="t" strokeweight=".032pt" strokecolor="#010101">
                <v:path arrowok="t"/>
              </v:shape>
            </v:group>
            <v:group style="position:absolute;left:2628;top:4639;width:2;height:144" coordorigin="2628,4639" coordsize="2,144">
              <v:shape style="position:absolute;left:2628;top:4639;width:2;height:144" coordorigin="2628,4639" coordsize="0,144" path="m2628,4783l2628,4783,2628,4640,2628,4639e" filled="f" stroked="t" strokeweight=".289pt" strokecolor="#010101">
                <v:path arrowok="t"/>
              </v:shape>
            </v:group>
            <v:group style="position:absolute;left:2628;top:4971;width:2;height:144" coordorigin="2628,4971" coordsize="2,144">
              <v:shape style="position:absolute;left:2628;top:4971;width:2;height:144" coordorigin="2628,4971" coordsize="0,144" path="m2628,5115l2628,5115,2628,4972,2628,4971e" filled="f" stroked="t" strokeweight=".289pt" strokecolor="#010101">
                <v:path arrowok="t"/>
              </v:shape>
            </v:group>
            <v:group style="position:absolute;left:2646;top:2885;width:2;height:114" coordorigin="2646,2885" coordsize="2,114">
              <v:shape style="position:absolute;left:2646;top:2885;width:2;height:114" coordorigin="2646,2885" coordsize="0,114" path="m2646,2885l2646,3000e" filled="f" stroked="t" strokeweight=".3852pt" strokecolor="#010101">
                <v:path arrowok="t"/>
              </v:shape>
            </v:group>
            <v:group style="position:absolute;left:2626;top:2885;width:2;height:114" coordorigin="2626,2885" coordsize="2,114">
              <v:shape style="position:absolute;left:2626;top:2885;width:2;height:114" coordorigin="2626,2885" coordsize="0,114" path="m2626,3000l2626,3000,2626,2887,2626,2885e" filled="f" stroked="t" strokeweight=".289pt" strokecolor="#010101">
                <v:path arrowok="t"/>
              </v:shape>
            </v:group>
            <v:group style="position:absolute;left:2616;top:4639;width:2;height:144" coordorigin="2616,4639" coordsize="2,144">
              <v:shape style="position:absolute;left:2616;top:4639;width:2;height:144" coordorigin="2616,4639" coordsize="0,144" path="m2616,4783l2616,4783,2616,4640,2616,4639e" filled="f" stroked="t" strokeweight=".289pt" strokecolor="#010101">
                <v:path arrowok="t"/>
              </v:shape>
            </v:group>
            <v:group style="position:absolute;left:2616;top:4971;width:2;height:144" coordorigin="2616,4971" coordsize="2,144">
              <v:shape style="position:absolute;left:2616;top:4971;width:2;height:144" coordorigin="2616,4971" coordsize="0,144" path="m2616,5115l2616,5115,2616,4972,2616,4971e" filled="f" stroked="t" strokeweight=".289pt" strokecolor="#010101">
                <v:path arrowok="t"/>
              </v:shape>
            </v:group>
            <v:group style="position:absolute;left:2603;top:3068;width:6;height:2" coordorigin="2603,3068" coordsize="6,2">
              <v:shape style="position:absolute;left:2603;top:3068;width:6;height:2" coordorigin="2603,3068" coordsize="6,0" path="m2603,3068l2608,3068e" filled="f" stroked="t" strokeweight=".534pt" strokecolor="#010101">
                <v:path arrowok="t"/>
              </v:shape>
            </v:group>
            <v:group style="position:absolute;left:2603;top:2817;width:6;height:2" coordorigin="2603,2817" coordsize="6,2">
              <v:shape style="position:absolute;left:2603;top:2817;width:6;height:2" coordorigin="2603,2817" coordsize="6,0" path="m2603,2817l2608,2817e" filled="f" stroked="t" strokeweight=".565pt" strokecolor="#010101">
                <v:path arrowok="t"/>
              </v:shape>
            </v:group>
            <v:group style="position:absolute;left:2469;top:4154;width:6;height:10" coordorigin="2469,4154" coordsize="6,10">
              <v:shape style="position:absolute;left:2469;top:4154;width:6;height:10" coordorigin="2469,4154" coordsize="6,10" path="m2469,4154l2470,4154,2471,4155,2472,4157,2473,4160,2474,4162,2475,4163,2475,4164e" filled="f" stroked="t" strokeweight=".289pt" strokecolor="#010101">
                <v:path arrowok="t"/>
              </v:shape>
            </v:group>
            <v:group style="position:absolute;left:2466;top:4159;width:12;height:2" coordorigin="2466,4159" coordsize="12,2">
              <v:shape style="position:absolute;left:2466;top:4159;width:12;height:2" coordorigin="2466,4159" coordsize="12,0" path="m2466,4159l2478,4159e" filled="f" stroked="t" strokeweight=".531pt" strokecolor="#010101">
                <v:path arrowok="t"/>
              </v:shape>
            </v:group>
            <v:group style="position:absolute;left:2440;top:4138;width:14;height:24" coordorigin="2440,4138" coordsize="14,24">
              <v:shape style="position:absolute;left:2440;top:4138;width:14;height:24" coordorigin="2440,4138" coordsize="14,24" path="m2455,4162l2454,4161,2453,4159,2451,4155,2449,4152,2447,4148,2444,4144,2442,4141,2441,4138,2440,4138e" filled="f" stroked="t" strokeweight=".289pt" strokecolor="#010101">
                <v:path arrowok="t"/>
              </v:shape>
            </v:group>
            <v:group style="position:absolute;left:2438;top:4138;width:6;height:2" coordorigin="2438,4138" coordsize="6,2">
              <v:shape style="position:absolute;left:2438;top:4138;width:6;height:2" coordorigin="2438,4138" coordsize="6,0" path="m2438,4138l2443,4138e" filled="f" stroked="t" strokeweight=".03pt" strokecolor="#010101">
                <v:path arrowok="t"/>
              </v:shape>
            </v:group>
            <v:group style="position:absolute;left:2385;top:4327;width:4;height:8" coordorigin="2385,4327" coordsize="4,8">
              <v:shape style="position:absolute;left:2385;top:4327;width:4;height:8" coordorigin="2385,4327" coordsize="4,8" path="m2385,4327l2385,4328,2386,4330,2387,4332,2388,4334,2389,4335,2389,4336e" filled="f" stroked="t" strokeweight=".289pt" strokecolor="#010101">
                <v:path arrowok="t"/>
              </v:shape>
            </v:group>
            <v:group style="position:absolute;left:2358;top:4329;width:6;height:10" coordorigin="2358,4329" coordsize="6,10">
              <v:shape style="position:absolute;left:2358;top:4329;width:6;height:10" coordorigin="2358,4329" coordsize="6,10" path="m2358,4329l2358,4330,2359,4331,2360,4333,2362,4336,2362,4337,2363,4339,2363,4339e" filled="f" stroked="t" strokeweight=".289pt" strokecolor="#010101">
                <v:path arrowok="t"/>
              </v:shape>
            </v:group>
            <v:group style="position:absolute;left:2361;top:4340;width:6;height:2" coordorigin="2361,4340" coordsize="6,2">
              <v:shape style="position:absolute;left:2361;top:4340;width:6;height:2" coordorigin="2361,4340" coordsize="6,0" path="m2361,4340l2366,4340e" filled="f" stroked="t" strokeweight=".03pt" strokecolor="#010101">
                <v:path arrowok="t"/>
              </v:shape>
            </v:group>
            <v:group style="position:absolute;left:2281;top:4248;width:4;height:8" coordorigin="2281,4248" coordsize="4,8">
              <v:shape style="position:absolute;left:2281;top:4248;width:4;height:8" coordorigin="2281,4248" coordsize="4,8" path="m2285,4256l2285,4255,2284,4253,2283,4251,2282,4250,2281,4248,2281,4248e" filled="f" stroked="t" strokeweight=".289pt" strokecolor="#010101">
                <v:path arrowok="t"/>
              </v:shape>
            </v:group>
            <v:group style="position:absolute;left:2274;top:4262;width:6;height:9" coordorigin="2274,4262" coordsize="6,9">
              <v:shape style="position:absolute;left:2274;top:4262;width:6;height:9" coordorigin="2274,4262" coordsize="6,9" path="m2274,4262l2274,4263,2275,4264,2276,4266,2277,4268,2278,4270,2279,4271,2279,4272e" filled="f" stroked="t" strokeweight=".289pt" strokecolor="#010101">
                <v:path arrowok="t"/>
              </v:shape>
            </v:group>
            <v:group style="position:absolute;left:2277;top:4272;width:6;height:2" coordorigin="2277,4272" coordsize="6,2">
              <v:shape style="position:absolute;left:2277;top:4272;width:6;height:2" coordorigin="2277,4272" coordsize="6,0" path="m2277,4272l2282,4272e" filled="f" stroked="t" strokeweight=".031pt" strokecolor="#010101">
                <v:path arrowok="t"/>
              </v:shape>
            </v:group>
            <v:group style="position:absolute;left:3369;top:4591;width:6;height:2" coordorigin="3369,4591" coordsize="6,2">
              <v:shape style="position:absolute;left:3369;top:4591;width:6;height:2" coordorigin="3369,4591" coordsize="6,0" path="m3369,4591l3374,4591e" filled="f" stroked="t" strokeweight=".03pt" strokecolor="#010101">
                <v:path arrowok="t"/>
              </v:shape>
            </v:group>
            <v:group style="position:absolute;left:2689;top:4600;width:214;height:2" coordorigin="2689,4600" coordsize="214,2">
              <v:shape style="position:absolute;left:2689;top:4600;width:214;height:2" coordorigin="2689,4600" coordsize="214,0" path="m2689,4600l2903,4600e" filled="f" stroked="t" strokeweight=".289pt" strokecolor="#010101">
                <v:path arrowok="t"/>
              </v:shape>
            </v:group>
            <v:group style="position:absolute;left:3142;top:4600;width:6;height:2" coordorigin="3142,4600" coordsize="6,2">
              <v:shape style="position:absolute;left:3142;top:4600;width:6;height:2" coordorigin="3142,4600" coordsize="6,0" path="m3142,4600l3148,4600e" filled="f" stroked="t" strokeweight=".03pt" strokecolor="#010101">
                <v:path arrowok="t"/>
              </v:shape>
            </v:group>
            <v:group style="position:absolute;left:3078;top:4647;width:31;height:2" coordorigin="3078,4647" coordsize="31,2">
              <v:shape style="position:absolute;left:3078;top:4647;width:31;height:2" coordorigin="3078,4647" coordsize="31,0" path="m3078,4647l3109,4647e" filled="f" stroked="t" strokeweight=".8672pt" strokecolor="#010101">
                <v:path arrowok="t"/>
              </v:shape>
            </v:group>
            <v:group style="position:absolute;left:2625;top:4647;width:31;height:2" coordorigin="2625,4647" coordsize="31,2">
              <v:shape style="position:absolute;left:2625;top:4647;width:31;height:2" coordorigin="2625,4647" coordsize="31,0" path="m2625,4647l2656,4647e" filled="f" stroked="t" strokeweight=".8672pt" strokecolor="#010101">
                <v:path arrowok="t"/>
              </v:shape>
            </v:group>
            <v:group style="position:absolute;left:2172;top:4647;width:32;height:2" coordorigin="2172,4647" coordsize="32,2">
              <v:shape style="position:absolute;left:2172;top:4647;width:32;height:2" coordorigin="2172,4647" coordsize="32,0" path="m2172,4647l2204,4647e" filled="f" stroked="t" strokeweight=".8672pt" strokecolor="#010101">
                <v:path arrowok="t"/>
              </v:shape>
            </v:group>
            <v:group style="position:absolute;left:2486;top:4646;width:40;height:2" coordorigin="2486,4646" coordsize="40,2">
              <v:shape style="position:absolute;left:2486;top:4646;width:40;height:2" coordorigin="2486,4646" coordsize="40,0" path="m2486,4646l2526,4646e" filled="f" stroked="t" strokeweight="1.011686pt" strokecolor="#010101">
                <v:path arrowok="t"/>
              </v:shape>
            </v:group>
            <v:group style="position:absolute;left:2939;top:4647;width:31;height:2" coordorigin="2939,4647" coordsize="31,2">
              <v:shape style="position:absolute;left:2939;top:4647;width:31;height:2" coordorigin="2939,4647" coordsize="31,0" path="m2939,4647l2970,4647e" filled="f" stroked="t" strokeweight=".8672pt" strokecolor="#010101">
                <v:path arrowok="t"/>
              </v:shape>
            </v:group>
            <v:group style="position:absolute;left:3392;top:4647;width:31;height:2" coordorigin="3392,4647" coordsize="31,2">
              <v:shape style="position:absolute;left:3392;top:4647;width:31;height:2" coordorigin="3392,4647" coordsize="31,0" path="m3392,4647l3423,4647e" filled="f" stroked="t" strokeweight=".8672pt" strokecolor="#010101">
                <v:path arrowok="t"/>
              </v:shape>
            </v:group>
            <v:group style="position:absolute;left:3418;top:4654;width:6;height:2" coordorigin="3418,4654" coordsize="6,2">
              <v:shape style="position:absolute;left:3418;top:4654;width:6;height:2" coordorigin="3418,4654" coordsize="6,0" path="m3418,4654l3423,4654e" filled="f" stroked="t" strokeweight=".03pt" strokecolor="#010101">
                <v:path arrowok="t"/>
              </v:shape>
            </v:group>
            <v:group style="position:absolute;left:3106;top:4654;width:6;height:2" coordorigin="3106,4654" coordsize="6,2">
              <v:shape style="position:absolute;left:3106;top:4654;width:6;height:2" coordorigin="3106,4654" coordsize="6,0" path="m3106,4654l3112,4654e" filled="f" stroked="t" strokeweight=".03pt" strokecolor="#010101">
                <v:path arrowok="t"/>
              </v:shape>
            </v:group>
            <v:group style="position:absolute;left:2964;top:4654;width:6;height:2" coordorigin="2964,4654" coordsize="6,2">
              <v:shape style="position:absolute;left:2964;top:4654;width:6;height:2" coordorigin="2964,4654" coordsize="6,0" path="m2964,4654l2970,4654e" filled="f" stroked="t" strokeweight=".03pt" strokecolor="#010101">
                <v:path arrowok="t"/>
              </v:shape>
            </v:group>
            <v:group style="position:absolute;left:2653;top:4654;width:6;height:2" coordorigin="2653,4654" coordsize="6,2">
              <v:shape style="position:absolute;left:2653;top:4654;width:6;height:2" coordorigin="2653,4654" coordsize="6,0" path="m2653,4654l2659,4654e" filled="f" stroked="t" strokeweight=".03pt" strokecolor="#010101">
                <v:path arrowok="t"/>
              </v:shape>
            </v:group>
            <v:group style="position:absolute;left:2483;top:4654;width:35;height:2" coordorigin="2483,4654" coordsize="35,2">
              <v:shape style="position:absolute;left:2483;top:4654;width:35;height:2" coordorigin="2483,4654" coordsize="35,0" path="m2483,4654l2518,4654e" filled="f" stroked="t" strokeweight=".03pt" strokecolor="#010101">
                <v:path arrowok="t"/>
              </v:shape>
            </v:group>
            <v:group style="position:absolute;left:2201;top:4654;width:6;height:2" coordorigin="2201,4654" coordsize="6,2">
              <v:shape style="position:absolute;left:2201;top:4654;width:6;height:2" coordorigin="2201,4654" coordsize="6,0" path="m2201,4654l2207,4654e" filled="f" stroked="t" strokeweight=".03pt" strokecolor="#010101">
                <v:path arrowok="t"/>
              </v:shape>
            </v:group>
            <v:group style="position:absolute;left:3121;top:3938;width:26;height:11" coordorigin="3121,3938" coordsize="26,11">
              <v:shape style="position:absolute;left:3121;top:3938;width:26;height:11" coordorigin="3121,3938" coordsize="26,11" path="m3121,3949l3121,3949,3124,3948,3128,3946,3132,3944,3136,3943,3141,3941,3144,3939,3146,3939,3147,3938e" filled="f" stroked="t" strokeweight=".289pt" strokecolor="#010101">
                <v:path arrowok="t"/>
              </v:shape>
            </v:group>
            <v:group style="position:absolute;left:2448;top:4106;width:26;height:11" coordorigin="2448,4106" coordsize="26,11">
              <v:shape style="position:absolute;left:2448;top:4106;width:26;height:11" coordorigin="2448,4106" coordsize="26,11" path="m2448,4117l2449,4116,2451,4116,2455,4114,2459,4113,2464,4111,2468,4109,2471,4108,2474,4106,2475,4106e" filled="f" stroked="t" strokeweight=".289pt" strokecolor="#010101">
                <v:path arrowok="t"/>
              </v:shape>
            </v:group>
            <v:group style="position:absolute;left:2472;top:4107;width:6;height:2" coordorigin="2472,4107" coordsize="6,2">
              <v:shape style="position:absolute;left:2472;top:4107;width:6;height:2" coordorigin="2472,4107" coordsize="6,0" path="m2472,4107l2477,4107e" filled="f" stroked="t" strokeweight=".034pt" strokecolor="#010101">
                <v:path arrowok="t"/>
              </v:shape>
            </v:group>
            <v:group style="position:absolute;left:2480;top:4115;width:10;height:5" coordorigin="2480,4115" coordsize="10,5">
              <v:shape style="position:absolute;left:2480;top:4115;width:10;height:5" coordorigin="2480,4115" coordsize="10,5" path="m2480,4120l2481,4120,2482,4119,2484,4118,2487,4117,2489,4116,2490,4115,2491,4115e" filled="f" stroked="t" strokeweight=".289pt" strokecolor="#010101">
                <v:path arrowok="t"/>
              </v:shape>
            </v:group>
            <v:group style="position:absolute;left:3120;top:3784;width:196;height:108" coordorigin="3120,3784" coordsize="196,108">
              <v:shape style="position:absolute;left:3120;top:3784;width:196;height:108" coordorigin="3120,3784" coordsize="196,108" path="m3316,3784l3315,3784,3311,3786,3305,3789,3298,3794,3288,3799,3277,3805,3266,3812,3252,3819,3239,3826,3225,3834,3211,3841,3197,3849,3184,3857,3171,3864,3159,3870,3148,3877,3139,3882,3131,3886,3125,3889,3121,3891,3120,3892e" filled="f" stroked="t" strokeweight=".289pt" strokecolor="#010101">
                <v:path arrowok="t"/>
              </v:shape>
            </v:group>
            <v:group style="position:absolute;left:2279;top:4164;width:196;height:108" coordorigin="2279,4164" coordsize="196,108">
              <v:shape style="position:absolute;left:2279;top:4164;width:196;height:108" coordorigin="2279,4164" coordsize="196,108" path="m2279,4272l2281,4271,2284,4269,2290,4266,2298,4261,2307,4256,2318,4250,2330,4243,2343,4236,2356,4229,2370,4221,2384,4214,2398,4206,2412,4199,2424,4191,2437,4185,2447,4179,2457,4174,2464,4169,2470,4166,2474,4164,2475,4164e" filled="f" stroked="t" strokeweight=".289pt" strokecolor="#010101">
                <v:path arrowok="t"/>
              </v:shape>
            </v:group>
            <v:group style="position:absolute;left:2274;top:4154;width:196;height:109" coordorigin="2274,4154" coordsize="196,109">
              <v:shape style="position:absolute;left:2274;top:4154;width:196;height:109" coordorigin="2274,4154" coordsize="196,109" path="m2274,4262l2275,4261,2279,4259,2285,4256,2292,4251,2302,4246,2313,4241,2324,4234,2337,4227,2351,4219,2365,4212,2379,4204,2392,4196,2406,4189,2419,4182,2431,4175,2442,4169,2451,4164,2459,4160,2465,4157,2468,4154,2469,4154e" filled="f" stroked="t" strokeweight=".289pt" strokecolor="#010101">
                <v:path arrowok="t"/>
              </v:shape>
            </v:group>
            <v:group style="position:absolute;left:3040;top:3726;width:197;height:109" coordorigin="3040,3726" coordsize="197,109">
              <v:shape style="position:absolute;left:3040;top:3726;width:197;height:109" coordorigin="3040,3726" coordsize="197,109" path="m3237,3726l3236,3727,3232,3728,3227,3732,3219,3736,3209,3742,3198,3747,3186,3754,3173,3761,3160,3769,3146,3776,3132,3784,3118,3792,3104,3799,3091,3806,3080,3813,3069,3820,3059,3824,3051,3829,3046,3832,3042,3834,3040,3835e" filled="f" stroked="t" strokeweight=".289pt" strokecolor="#010101">
                <v:path arrowok="t"/>
              </v:shape>
            </v:group>
            <v:group style="position:absolute;left:2281;top:4155;width:169;height:94" coordorigin="2281,4155" coordsize="169,94">
              <v:shape style="position:absolute;left:2281;top:4155;width:169;height:94" coordorigin="2281,4155" coordsize="169,94" path="m2451,4155l2449,4156,2446,4158,2441,4161,2433,4165,2424,4170,2414,4175,2403,4182,2391,4188,2379,4195,2366,4202,2353,4209,2341,4216,2329,4223,2318,4229,2308,4234,2299,4239,2292,4243,2286,4246,2283,4248,2281,4249e" filled="f" stroked="t" strokeweight=".289pt" strokecolor="#010101">
                <v:path arrowok="t"/>
              </v:shape>
            </v:group>
            <v:group style="position:absolute;left:2281;top:4154;width:169;height:94" coordorigin="2281,4154" coordsize="169,94">
              <v:shape style="position:absolute;left:2281;top:4154;width:169;height:94" coordorigin="2281,4154" coordsize="169,94" path="m2450,4154l2449,4155,2446,4157,2440,4160,2432,4164,2424,4169,2414,4174,2402,4180,2390,4187,2378,4194,2365,4201,2353,4207,2340,4214,2328,4221,2317,4227,2307,4233,2298,4238,2291,4242,2285,4245,2282,4247,2281,4248e" filled="f" stroked="t" strokeweight=".289pt" strokecolor="#010101">
                <v:path arrowok="t"/>
              </v:shape>
            </v:group>
            <v:group style="position:absolute;left:3035;top:3716;width:197;height:109" coordorigin="3035,3716" coordsize="197,109">
              <v:shape style="position:absolute;left:3035;top:3716;width:197;height:109" coordorigin="3035,3716" coordsize="197,109" path="m3232,3716l3230,3717,3227,3719,3221,3722,3213,3727,3203,3732,3193,3738,3181,3744,3168,3752,3154,3759,3141,3767,3126,3774,3112,3782,3099,3790,3086,3797,3074,3804,3063,3809,3053,3814,3046,3819,3040,3823,3036,3825,3035,3825e" filled="f" stroked="t" strokeweight=".289pt" strokecolor="#010101">
                <v:path arrowok="t"/>
              </v:shape>
            </v:group>
            <v:group style="position:absolute;left:3032;top:3825;width:6;height:2" coordorigin="3032,3825" coordsize="6,2">
              <v:shape style="position:absolute;left:3032;top:3825;width:6;height:2" coordorigin="3032,3825" coordsize="6,0" path="m3032,3825l3038,3825e" filled="f" stroked="t" strokeweight=".032pt" strokecolor="#010101">
                <v:path arrowok="t"/>
              </v:shape>
            </v:group>
            <v:group style="position:absolute;left:3041;top:3721;width:167;height:92" coordorigin="3041,3721" coordsize="167,92">
              <v:shape style="position:absolute;left:3041;top:3721;width:167;height:92" coordorigin="3041,3721" coordsize="167,92" path="m3041,3813l3042,3813,3045,3811,3051,3808,3058,3804,3066,3799,3076,3793,3087,3788,3099,3781,3111,3774,3124,3767,3136,3760,3148,3754,3161,3747,3171,3741,3181,3735,3190,3730,3197,3727,3202,3723,3206,3722,3207,3721e" filled="f" stroked="t" strokeweight=".289pt" strokecolor="#010101">
                <v:path arrowok="t"/>
              </v:shape>
            </v:group>
            <v:group style="position:absolute;left:3039;top:3720;width:167;height:92" coordorigin="3039,3720" coordsize="167,92">
              <v:shape style="position:absolute;left:3039;top:3720;width:167;height:92" coordorigin="3039,3720" coordsize="167,92" path="m3039,3812l3041,3811,3044,3809,3049,3806,3057,3802,3066,3798,3076,3792,3087,3786,3098,3779,3110,3772,3123,3766,3135,3759,3148,3752,3159,3745,3170,3740,3180,3734,3189,3729,3196,3725,3202,3722,3205,3720,3206,3720e" filled="f" stroked="t" strokeweight=".289pt" strokecolor="#010101">
                <v:path arrowok="t"/>
              </v:shape>
            </v:group>
            <v:group style="position:absolute;left:2273;top:4138;width:167;height:93" coordorigin="2273,4138" coordsize="167,93">
              <v:shape style="position:absolute;left:2273;top:4138;width:167;height:93" coordorigin="2273,4138" coordsize="167,93" path="m2440,4138l2440,4138,2436,4140,2431,4143,2423,4147,2415,4152,2405,4158,2394,4164,2381,4170,2369,4177,2357,4184,2344,4191,2332,4198,2320,4204,2309,4211,2299,4216,2290,4221,2283,4225,2278,4228,2274,4230,2273,4231e" filled="f" stroked="t" strokeweight=".289pt" strokecolor="#010101">
                <v:path arrowok="t"/>
              </v:shape>
            </v:group>
            <v:group style="position:absolute;left:3030;top:3705;width:164;height:90" coordorigin="3030,3705" coordsize="164,90">
              <v:shape style="position:absolute;left:3030;top:3705;width:164;height:90" coordorigin="3030,3705" coordsize="164,90" path="m3030,3796l3032,3795,3035,3793,3041,3790,3048,3786,3056,3782,3066,3776,3076,3770,3088,3764,3100,3757,3112,3750,3125,3744,3137,3737,3148,3730,3159,3725,3169,3719,3177,3715,3184,3710,3189,3708,3193,3706,3194,3705e" filled="f" stroked="t" strokeweight=".289pt" strokecolor="#010101">
                <v:path arrowok="t"/>
              </v:shape>
            </v:group>
            <v:group style="position:absolute;left:2251;top:4243;width:7;height:5" coordorigin="2251,4243" coordsize="7,5">
              <v:shape style="position:absolute;left:2251;top:4243;width:7;height:5" coordorigin="2251,4243" coordsize="7,5" path="m2251,4248l2252,4248,2253,4246,2255,4245,2256,4244,2258,4243,2258,4243e" filled="f" stroked="t" strokeweight=".289pt" strokecolor="#010101">
                <v:path arrowok="t"/>
              </v:shape>
            </v:group>
            <v:group style="position:absolute;left:2250;top:4259;width:9;height:7" coordorigin="2250,4259" coordsize="9,7">
              <v:shape style="position:absolute;left:2250;top:4259;width:9;height:7" coordorigin="2250,4259" coordsize="9,7" path="m2259,4259l2258,4260,2257,4260,2256,4261,2254,4263,2252,4265,2251,4265,2250,4266e" filled="f" stroked="t" strokeweight=".289pt" strokecolor="#010101">
                <v:path arrowok="t"/>
              </v:shape>
            </v:group>
            <v:group style="position:absolute;left:2356;top:4358;width:6;height:9" coordorigin="2356,4358" coordsize="6,9">
              <v:shape style="position:absolute;left:2356;top:4358;width:6;height:9" coordorigin="2356,4358" coordsize="6,9" path="m2356,4366l2356,4366,2357,4364,2358,4363,2360,4361,2361,4359,2362,4358,2362,4358e" filled="f" stroked="t" strokeweight=".289pt" strokecolor="#010101">
                <v:path arrowok="t"/>
              </v:shape>
            </v:group>
            <v:group style="position:absolute;left:2359;top:4358;width:6;height:2" coordorigin="2359,4358" coordsize="6,2">
              <v:shape style="position:absolute;left:2359;top:4358;width:6;height:2" coordorigin="2359,4358" coordsize="6,0" path="m2359,4358l2365,4358e" filled="f" stroked="t" strokeweight=".032pt" strokecolor="#010101">
                <v:path arrowok="t"/>
              </v:shape>
            </v:group>
            <v:group style="position:absolute;left:2383;top:4364;width:5;height:7" coordorigin="2383,4364" coordsize="5,7">
              <v:shape style="position:absolute;left:2383;top:4364;width:5;height:7" coordorigin="2383,4364" coordsize="5,7" path="m2383,4371l2383,4370,2384,4369,2385,4368,2387,4366,2387,4364,2388,4364e" filled="f" stroked="t" strokeweight=".289pt" strokecolor="#010101">
                <v:path arrowok="t"/>
              </v:shape>
            </v:group>
            <v:group style="position:absolute;left:2587;top:4221;width:6;height:9" coordorigin="2587,4221" coordsize="6,9">
              <v:shape style="position:absolute;left:2587;top:4221;width:6;height:9" coordorigin="2587,4221" coordsize="6,9" path="m2593,4221l2593,4222,2592,4223,2591,4225,2590,4227,2589,4229,2588,4230,2587,4231e" filled="f" stroked="t" strokeweight=".289pt" strokecolor="#010101">
                <v:path arrowok="t"/>
              </v:shape>
            </v:group>
            <v:group style="position:absolute;left:2582;top:4236;width:14;height:24" coordorigin="2582,4236" coordsize="14,24">
              <v:shape style="position:absolute;left:2582;top:4236;width:14;height:24" coordorigin="2582,4236" coordsize="14,24" path="m2582,4260l2582,4259,2584,4256,2586,4253,2588,4250,2590,4246,2593,4242,2595,4238,2596,4236,2596,4236e" filled="f" stroked="t" strokeweight=".289pt" strokecolor="#010101">
                <v:path arrowok="t"/>
              </v:shape>
            </v:group>
            <v:group style="position:absolute;left:2555;top:3825;width:5;height:9" coordorigin="2555,3825" coordsize="5,9">
              <v:shape style="position:absolute;left:2555;top:3825;width:5;height:9" coordorigin="2555,3825" coordsize="5,9" path="m2555,3835l2555,3834,2556,3833,2557,3831,2559,3829,2560,3827,2561,3826,2561,3825e" filled="f" stroked="t" strokeweight=".289pt" strokecolor="#010101">
                <v:path arrowok="t"/>
              </v:shape>
            </v:group>
            <v:group style="position:absolute;left:2587;top:2836;width:6;height:2" coordorigin="2587,2836" coordsize="6,2">
              <v:shape style="position:absolute;left:2587;top:2836;width:6;height:2" coordorigin="2587,2836" coordsize="6,0" path="m2587,2836l2593,2836e" filled="f" stroked="t" strokeweight="1.381pt" strokecolor="#010101">
                <v:path arrowok="t"/>
              </v:shape>
            </v:group>
            <v:group style="position:absolute;left:2587;top:3049;width:6;height:2" coordorigin="2587,3049" coordsize="6,2">
              <v:shape style="position:absolute;left:2587;top:3049;width:6;height:2" coordorigin="2587,3049" coordsize="6,0" path="m2587,3049l2593,3049e" filled="f" stroked="t" strokeweight="1.381pt" strokecolor="#010101">
                <v:path arrowok="t"/>
              </v:shape>
            </v:group>
            <v:group style="position:absolute;left:2526;top:4971;width:2;height:144" coordorigin="2526,4971" coordsize="2,144">
              <v:shape style="position:absolute;left:2526;top:4971;width:2;height:144" coordorigin="2526,4971" coordsize="0,144" path="m2526,4971l2526,4971,2526,5113,2526,5115e" filled="f" stroked="t" strokeweight=".289pt" strokecolor="#010101">
                <v:path arrowok="t"/>
              </v:shape>
            </v:group>
            <v:group style="position:absolute;left:2526;top:4639;width:2;height:144" coordorigin="2526,4639" coordsize="2,144">
              <v:shape style="position:absolute;left:2526;top:4639;width:2;height:144" coordorigin="2526,4639" coordsize="0,144" path="m2526,4639l2526,4639,2526,4781,2526,4783e" filled="f" stroked="t" strokeweight=".289pt" strokecolor="#010101">
                <v:path arrowok="t"/>
              </v:shape>
            </v:group>
            <v:group style="position:absolute;left:2515;top:4971;width:2;height:144" coordorigin="2515,4971" coordsize="2,144">
              <v:shape style="position:absolute;left:2515;top:4971;width:2;height:144" coordorigin="2515,4971" coordsize="0,144" path="m2515,4971l2515,4971,2515,5113,2515,5115e" filled="f" stroked="t" strokeweight=".289pt" strokecolor="#010101">
                <v:path arrowok="t"/>
              </v:shape>
            </v:group>
            <v:group style="position:absolute;left:2515;top:4639;width:2;height:144" coordorigin="2515,4639" coordsize="2,144">
              <v:shape style="position:absolute;left:2515;top:4639;width:2;height:144" coordorigin="2515,4639" coordsize="0,144" path="m2515,4639l2515,4639,2515,4781,2515,4783e" filled="f" stroked="t" strokeweight=".289pt" strokecolor="#010101">
                <v:path arrowok="t"/>
              </v:shape>
            </v:group>
            <v:group style="position:absolute;left:2515;top:3276;width:2;height:144" coordorigin="2515,3276" coordsize="2,144">
              <v:shape style="position:absolute;left:2515;top:3276;width:2;height:144" coordorigin="2515,3276" coordsize="0,144" path="m2515,3276l2515,3276,2515,3419,2515,3420e" filled="f" stroked="t" strokeweight=".289pt" strokecolor="#010101">
                <v:path arrowok="t"/>
              </v:shape>
            </v:group>
            <v:group style="position:absolute;left:2506;top:3291;width:2;height:115" coordorigin="2506,3291" coordsize="2,115">
              <v:shape style="position:absolute;left:2506;top:3291;width:2;height:115" coordorigin="2506,3291" coordsize="0,115" path="m2506,3291l2506,3406e" filled="f" stroked="t" strokeweight=".353pt" strokecolor="#010101">
                <v:path arrowok="t"/>
              </v:shape>
            </v:group>
            <v:group style="position:absolute;left:2506;top:4653;width:2;height:115" coordorigin="2506,4653" coordsize="2,115">
              <v:shape style="position:absolute;left:2506;top:4653;width:2;height:115" coordorigin="2506,4653" coordsize="0,115" path="m2506,4653l2506,4768e" filled="f" stroked="t" strokeweight=".353pt" strokecolor="#010101">
                <v:path arrowok="t"/>
              </v:shape>
            </v:group>
            <v:group style="position:absolute;left:2506;top:4986;width:2;height:114" coordorigin="2506,4986" coordsize="2,114">
              <v:shape style="position:absolute;left:2506;top:4986;width:2;height:114" coordorigin="2506,4986" coordsize="0,114" path="m2506,4986l2506,5100e" filled="f" stroked="t" strokeweight=".353pt" strokecolor="#010101">
                <v:path arrowok="t"/>
              </v:shape>
            </v:group>
            <v:group style="position:absolute;left:2483;top:4977;width:43;height:2" coordorigin="2483,4977" coordsize="43,2">
              <v:shape style="position:absolute;left:2483;top:4977;width:43;height:2" coordorigin="2483,4977" coordsize="43,0" path="m2483,4977l2526,4977e" filled="f" stroked="t" strokeweight=".9294pt" strokecolor="#010101">
                <v:path arrowok="t"/>
              </v:shape>
            </v:group>
            <v:group style="position:absolute;left:2486;top:3291;width:2;height:115" coordorigin="2486,3291" coordsize="2,115">
              <v:shape style="position:absolute;left:2486;top:3291;width:2;height:115" coordorigin="2486,3291" coordsize="0,115" path="m2486,3406l2486,3406,2486,3292,2486,3291e" filled="f" stroked="t" strokeweight=".289pt" strokecolor="#010101">
                <v:path arrowok="t"/>
              </v:shape>
            </v:group>
            <v:group style="position:absolute;left:2486;top:4653;width:2;height:115" coordorigin="2486,4653" coordsize="2,115">
              <v:shape style="position:absolute;left:2486;top:4653;width:2;height:115" coordorigin="2486,4653" coordsize="0,115" path="m2486,4768l2486,4768,2486,4654,2486,4653e" filled="f" stroked="t" strokeweight=".289pt" strokecolor="#010101">
                <v:path arrowok="t"/>
              </v:shape>
            </v:group>
            <v:group style="position:absolute;left:2486;top:4986;width:2;height:114" coordorigin="2486,4986" coordsize="2,114">
              <v:shape style="position:absolute;left:2486;top:4986;width:2;height:114" coordorigin="2486,4986" coordsize="0,114" path="m2486,5100l2486,5100,2486,4987,2486,4986e" filled="f" stroked="t" strokeweight=".289pt" strokecolor="#010101">
                <v:path arrowok="t"/>
              </v:shape>
            </v:group>
            <v:group style="position:absolute;left:2463;top:3474;width:6;height:2" coordorigin="2463,3474" coordsize="6,2">
              <v:shape style="position:absolute;left:2463;top:3474;width:6;height:2" coordorigin="2463,3474" coordsize="6,0" path="m2463,3474l2468,3474e" filled="f" stroked="t" strokeweight=".534pt" strokecolor="#010101">
                <v:path arrowok="t"/>
              </v:shape>
            </v:group>
            <v:group style="position:absolute;left:2463;top:4836;width:6;height:2" coordorigin="2463,4836" coordsize="6,2">
              <v:shape style="position:absolute;left:2463;top:4836;width:6;height:2" coordorigin="2463,4836" coordsize="6,0" path="m2463,4836l2468,4836e" filled="f" stroked="t" strokeweight=".535pt" strokecolor="#010101">
                <v:path arrowok="t"/>
              </v:shape>
            </v:group>
            <v:group style="position:absolute;left:2221;top:4834;width:247;height:2" coordorigin="2221,4834" coordsize="247,2">
              <v:shape style="position:absolute;left:2221;top:4834;width:247;height:2" coordorigin="2221,4834" coordsize="247,0" path="m2221,4834l2468,4834e" filled="f" stroked="t" strokeweight=".3398pt" strokecolor="#010101">
                <v:path arrowok="t"/>
              </v:shape>
            </v:group>
            <v:group style="position:absolute;left:2463;top:5168;width:6;height:2" coordorigin="2463,5168" coordsize="6,2">
              <v:shape style="position:absolute;left:2463;top:5168;width:6;height:2" coordorigin="2463,5168" coordsize="6,0" path="m2463,5168l2468,5168e" filled="f" stroked="t" strokeweight=".533pt" strokecolor="#010101">
                <v:path arrowok="t"/>
              </v:shape>
            </v:group>
            <v:group style="position:absolute;left:2463;top:4917;width:6;height:2" coordorigin="2463,4917" coordsize="6,2">
              <v:shape style="position:absolute;left:2463;top:4917;width:6;height:2" coordorigin="2463,4917" coordsize="6,0" path="m2463,4917l2468,4917e" filled="f" stroked="t" strokeweight=".564pt" strokecolor="#010101">
                <v:path arrowok="t"/>
              </v:shape>
            </v:group>
            <v:group style="position:absolute;left:2463;top:4585;width:6;height:2" coordorigin="2463,4585" coordsize="6,2">
              <v:shape style="position:absolute;left:2463;top:4585;width:6;height:2" coordorigin="2463,4585" coordsize="6,0" path="m2463,4585l2468,4585e" filled="f" stroked="t" strokeweight=".534pt" strokecolor="#010101">
                <v:path arrowok="t"/>
              </v:shape>
            </v:group>
            <v:group style="position:absolute;left:2463;top:3223;width:6;height:2" coordorigin="2463,3223" coordsize="6,2">
              <v:shape style="position:absolute;left:2463;top:3223;width:6;height:2" coordorigin="2463,3223" coordsize="6,0" path="m2463,3223l2468,3223e" filled="f" stroked="t" strokeweight=".534pt" strokecolor="#010101">
                <v:path arrowok="t"/>
              </v:shape>
            </v:group>
            <v:group style="position:absolute;left:2448;top:3242;width:6;height:2" coordorigin="2448,3242" coordsize="6,2">
              <v:shape style="position:absolute;left:2448;top:3242;width:6;height:2" coordorigin="2448,3242" coordsize="6,0" path="m2448,3242l2454,3242e" filled="f" stroked="t" strokeweight="1.412pt" strokecolor="#010101">
                <v:path arrowok="t"/>
              </v:shape>
            </v:group>
            <v:group style="position:absolute;left:2448;top:3454;width:6;height:2" coordorigin="2448,3454" coordsize="6,2">
              <v:shape style="position:absolute;left:2448;top:3454;width:6;height:2" coordorigin="2448,3454" coordsize="6,0" path="m2448,3454l2454,3454e" filled="f" stroked="t" strokeweight="1.412pt" strokecolor="#010101">
                <v:path arrowok="t"/>
              </v:shape>
            </v:group>
            <v:group style="position:absolute;left:2448;top:4605;width:6;height:2" coordorigin="2448,4605" coordsize="6,2">
              <v:shape style="position:absolute;left:2448;top:4605;width:6;height:2" coordorigin="2448,4605" coordsize="6,0" path="m2448,4605l2454,4605e" filled="f" stroked="t" strokeweight="1.41pt" strokecolor="#010101">
                <v:path arrowok="t"/>
              </v:shape>
            </v:group>
            <v:group style="position:absolute;left:2448;top:4817;width:6;height:2" coordorigin="2448,4817" coordsize="6,2">
              <v:shape style="position:absolute;left:2448;top:4817;width:6;height:2" coordorigin="2448,4817" coordsize="6,0" path="m2448,4817l2454,4817e" filled="f" stroked="t" strokeweight="1.409pt" strokecolor="#010101">
                <v:path arrowok="t"/>
              </v:shape>
            </v:group>
            <v:group style="position:absolute;left:2448;top:4937;width:6;height:2" coordorigin="2448,4937" coordsize="6,2">
              <v:shape style="position:absolute;left:2448;top:4937;width:6;height:2" coordorigin="2448,4937" coordsize="6,0" path="m2448,4937l2454,4937e" filled="f" stroked="t" strokeweight="1.382pt" strokecolor="#010101">
                <v:path arrowok="t"/>
              </v:shape>
            </v:group>
            <v:group style="position:absolute;left:2448;top:5149;width:6;height:2" coordorigin="2448,5149" coordsize="6,2">
              <v:shape style="position:absolute;left:2448;top:5149;width:6;height:2" coordorigin="2448,5149" coordsize="6,0" path="m2448,5149l2454,5149e" filled="f" stroked="t" strokeweight="1.382pt" strokecolor="#010101">
                <v:path arrowok="t"/>
              </v:shape>
            </v:group>
            <v:group style="position:absolute;left:3418;top:4777;width:14;height:2" coordorigin="3418,4777" coordsize="14,2">
              <v:shape style="position:absolute;left:3418;top:4777;width:14;height:2" coordorigin="3418,4777" coordsize="14,0" path="m3418,4777l3432,4777e" filled="f" stroked="t" strokeweight=".8666pt" strokecolor="#010101">
                <v:path arrowok="t"/>
              </v:shape>
            </v:group>
            <v:group style="position:absolute;left:2964;top:4777;width:14;height:2" coordorigin="2964,4777" coordsize="14,2">
              <v:shape style="position:absolute;left:2964;top:4777;width:14;height:2" coordorigin="2964,4777" coordsize="14,0" path="m2964,4777l2979,4777e" filled="f" stroked="t" strokeweight=".8666pt" strokecolor="#010101">
                <v:path arrowok="t"/>
              </v:shape>
            </v:group>
            <v:group style="position:absolute;left:2512;top:4777;width:14;height:2" coordorigin="2512,4777" coordsize="14,2">
              <v:shape style="position:absolute;left:2512;top:4777;width:14;height:2" coordorigin="2512,4777" coordsize="14,0" path="m2512,4777l2526,4777e" filled="f" stroked="t" strokeweight=".8666pt" strokecolor="#010101">
                <v:path arrowok="t"/>
              </v:shape>
            </v:group>
            <v:group style="position:absolute;left:2164;top:4775;width:43;height:2" coordorigin="2164,4775" coordsize="43,2">
              <v:shape style="position:absolute;left:2164;top:4775;width:43;height:2" coordorigin="2164,4775" coordsize="43,0" path="m2164,4775l2207,4775e" filled="f" stroked="t" strokeweight="1.011098pt" strokecolor="#010101">
                <v:path arrowok="t"/>
              </v:shape>
            </v:group>
            <v:group style="position:absolute;left:3078;top:4783;width:6;height:2" coordorigin="3078,4783" coordsize="6,2">
              <v:shape style="position:absolute;left:3078;top:4783;width:6;height:2" coordorigin="3078,4783" coordsize="6,0" path="m3078,4783l3084,4783e" filled="f" stroked="t" strokeweight=".03pt" strokecolor="#010101">
                <v:path arrowok="t"/>
              </v:shape>
            </v:group>
            <v:group style="position:absolute;left:2625;top:4783;width:6;height:2" coordorigin="2625,4783" coordsize="6,2">
              <v:shape style="position:absolute;left:2625;top:4783;width:6;height:2" coordorigin="2625,4783" coordsize="6,0" path="m2625,4783l2631,4783e" filled="f" stroked="t" strokeweight=".03pt" strokecolor="#010101">
                <v:path arrowok="t"/>
              </v:shape>
            </v:group>
            <v:group style="position:absolute;left:2172;top:4783;width:6;height:2" coordorigin="2172,4783" coordsize="6,2">
              <v:shape style="position:absolute;left:2172;top:4783;width:6;height:2" coordorigin="2172,4783" coordsize="6,0" path="m2172,4783l2178,4783e" filled="f" stroked="t" strokeweight=".03pt" strokecolor="#010101">
                <v:path arrowok="t"/>
              </v:shape>
            </v:group>
            <v:group style="position:absolute;left:2512;top:4783;width:6;height:2" coordorigin="2512,4783" coordsize="6,2">
              <v:shape style="position:absolute;left:2512;top:4783;width:6;height:2" coordorigin="2512,4783" coordsize="6,0" path="m2512,4783l2518,4783e" filled="f" stroked="t" strokeweight=".03pt" strokecolor="#010101">
                <v:path arrowok="t"/>
              </v:shape>
            </v:group>
            <v:group style="position:absolute;left:2964;top:4783;width:6;height:2" coordorigin="2964,4783" coordsize="6,2">
              <v:shape style="position:absolute;left:2964;top:4783;width:6;height:2" coordorigin="2964,4783" coordsize="6,0" path="m2964,4783l2970,4783e" filled="f" stroked="t" strokeweight=".03pt" strokecolor="#010101">
                <v:path arrowok="t"/>
              </v:shape>
            </v:group>
            <v:group style="position:absolute;left:3418;top:4783;width:6;height:2" coordorigin="3418,4783" coordsize="6,2">
              <v:shape style="position:absolute;left:3418;top:4783;width:6;height:2" coordorigin="3418,4783" coordsize="6,0" path="m3418,4783l3423,4783e" filled="f" stroked="t" strokeweight=".03pt" strokecolor="#010101">
                <v:path arrowok="t"/>
              </v:shape>
            </v:group>
            <v:group style="position:absolute;left:2221;top:4836;width:6;height:2" coordorigin="2221,4836" coordsize="6,2">
              <v:shape style="position:absolute;left:2221;top:4836;width:6;height:2" coordorigin="2221,4836" coordsize="6,0" path="m2221,4836l2227,4836e" filled="f" stroked="t" strokeweight=".566100pt" strokecolor="#010101">
                <v:path arrowok="t"/>
              </v:shape>
            </v:group>
            <v:group style="position:absolute;left:2674;top:4842;width:6;height:2" coordorigin="2674,4842" coordsize="6,2">
              <v:shape style="position:absolute;left:2674;top:4842;width:6;height:2" coordorigin="2674,4842" coordsize="6,0" path="m2674,4842l2680,4842e" filled="f" stroked="t" strokeweight=".031pt" strokecolor="#010101">
                <v:path arrowok="t"/>
              </v:shape>
            </v:group>
            <v:group style="position:absolute;left:3127;top:4842;width:6;height:2" coordorigin="3127,4842" coordsize="6,2">
              <v:shape style="position:absolute;left:3127;top:4842;width:6;height:2" coordorigin="3127,4842" coordsize="6,0" path="m3127,4842l3133,4842e" filled="f" stroked="t" strokeweight=".031pt" strokecolor="#010101">
                <v:path arrowok="t"/>
              </v:shape>
            </v:group>
            <v:group style="position:absolute;left:3130;top:4917;width:245;height:2" coordorigin="3130,4917" coordsize="245,2">
              <v:shape style="position:absolute;left:3130;top:4917;width:245;height:2" coordorigin="3130,4917" coordsize="245,0" path="m3130,4917l3374,4917e" filled="f" stroked="t" strokeweight=".853002pt" strokecolor="#010101">
                <v:path arrowok="t"/>
              </v:shape>
            </v:group>
            <v:group style="position:absolute;left:2674;top:4916;width:248;height:2" coordorigin="2674,4916" coordsize="248,2">
              <v:shape style="position:absolute;left:2674;top:4916;width:248;height:2" coordorigin="2674,4916" coordsize="248,0" path="m2674,4916l2921,4916e" filled="f" stroked="t" strokeweight=".708502pt" strokecolor="#010101">
                <v:path arrowok="t"/>
              </v:shape>
            </v:group>
            <v:group style="position:absolute;left:2463;top:4923;width:6;height:2" coordorigin="2463,4923" coordsize="6,2">
              <v:shape style="position:absolute;left:2463;top:4923;width:6;height:2" coordorigin="2463,4923" coordsize="6,0" path="m2463,4923l2468,4923e" filled="f" stroked="t" strokeweight=".031pt" strokecolor="#010101">
                <v:path arrowok="t"/>
              </v:shape>
            </v:group>
            <v:group style="position:absolute;left:2236;top:4930;width:218;height:2" coordorigin="2236,4930" coordsize="218,2">
              <v:shape style="position:absolute;left:2236;top:4930;width:218;height:2" coordorigin="2236,4930" coordsize="218,0" path="m2236,4930l2454,4930e" filled="f" stroked="t" strokeweight=".11625pt" strokecolor="#010101">
                <v:path arrowok="t"/>
              </v:shape>
            </v:group>
            <v:group style="position:absolute;left:3142;top:4932;width:214;height:2" coordorigin="3142,4932" coordsize="214,2">
              <v:shape style="position:absolute;left:3142;top:4932;width:214;height:2" coordorigin="3142,4932" coordsize="214,0" path="m3142,4932l3356,4932e" filled="f" stroked="t" strokeweight=".289pt" strokecolor="#010101">
                <v:path arrowok="t"/>
              </v:shape>
            </v:group>
            <v:group style="position:absolute;left:2236;top:4928;width:6;height:2" coordorigin="2236,4928" coordsize="6,2">
              <v:shape style="position:absolute;left:2236;top:4928;width:6;height:2" coordorigin="2236,4928" coordsize="6,0" path="m2236,4928l2242,4928e" filled="f" stroked="t" strokeweight=".47pt" strokecolor="#010101">
                <v:path arrowok="t"/>
              </v:shape>
            </v:group>
            <v:group style="position:absolute;left:2689;top:4932;width:6;height:2" coordorigin="2689,4932" coordsize="6,2">
              <v:shape style="position:absolute;left:2689;top:4932;width:6;height:2" coordorigin="2689,4932" coordsize="6,0" path="m2689,4932l2695,4932e" filled="f" stroked="t" strokeweight=".031pt" strokecolor="#010101">
                <v:path arrowok="t"/>
              </v:shape>
            </v:group>
            <v:group style="position:absolute;left:2486;top:4980;width:32;height:2" coordorigin="2486,4980" coordsize="32,2">
              <v:shape style="position:absolute;left:2486;top:4980;width:32;height:2" coordorigin="2486,4980" coordsize="32,0" path="m2486,4980l2518,4980e" filled="f" stroked="t" strokeweight=".8984pt" strokecolor="#010101">
                <v:path arrowok="t"/>
              </v:shape>
            </v:group>
            <v:group style="position:absolute;left:2939;top:4980;width:31;height:2" coordorigin="2939,4980" coordsize="31,2">
              <v:shape style="position:absolute;left:2939;top:4980;width:31;height:2" coordorigin="2939,4980" coordsize="31,0" path="m2939,4980l2970,4980e" filled="f" stroked="t" strokeweight=".8984pt" strokecolor="#010101">
                <v:path arrowok="t"/>
              </v:shape>
            </v:group>
            <v:group style="position:absolute;left:3392;top:4980;width:31;height:2" coordorigin="3392,4980" coordsize="31,2">
              <v:shape style="position:absolute;left:3392;top:4980;width:31;height:2" coordorigin="3392,4980" coordsize="31,0" path="m3392,4980l3423,4980e" filled="f" stroked="t" strokeweight=".8984pt" strokecolor="#010101">
                <v:path arrowok="t"/>
              </v:shape>
            </v:group>
            <v:group style="position:absolute;left:3418;top:4986;width:6;height:2" coordorigin="3418,4986" coordsize="6,2">
              <v:shape style="position:absolute;left:3418;top:4986;width:6;height:2" coordorigin="3418,4986" coordsize="6,0" path="m3418,4986l3423,4986e" filled="f" stroked="t" strokeweight=".031pt" strokecolor="#010101">
                <v:path arrowok="t"/>
              </v:shape>
            </v:group>
            <v:group style="position:absolute;left:3106;top:4986;width:6;height:2" coordorigin="3106,4986" coordsize="6,2">
              <v:shape style="position:absolute;left:3106;top:4986;width:6;height:2" coordorigin="3106,4986" coordsize="6,0" path="m3106,4986l3112,4986e" filled="f" stroked="t" strokeweight=".031pt" strokecolor="#010101">
                <v:path arrowok="t"/>
              </v:shape>
            </v:group>
            <v:group style="position:absolute;left:2964;top:4986;width:6;height:2" coordorigin="2964,4986" coordsize="6,2">
              <v:shape style="position:absolute;left:2964;top:4986;width:6;height:2" coordorigin="2964,4986" coordsize="6,0" path="m2964,4986l2970,4986e" filled="f" stroked="t" strokeweight=".031pt" strokecolor="#010101">
                <v:path arrowok="t"/>
              </v:shape>
            </v:group>
            <v:group style="position:absolute;left:2653;top:4986;width:6;height:2" coordorigin="2653,4986" coordsize="6,2">
              <v:shape style="position:absolute;left:2653;top:4986;width:6;height:2" coordorigin="2653,4986" coordsize="6,0" path="m2653,4986l2659,4986e" filled="f" stroked="t" strokeweight=".031pt" strokecolor="#010101">
                <v:path arrowok="t"/>
              </v:shape>
            </v:group>
            <v:group style="position:absolute;left:2512;top:4986;width:6;height:2" coordorigin="2512,4986" coordsize="6,2">
              <v:shape style="position:absolute;left:2512;top:4986;width:6;height:2" coordorigin="2512,4986" coordsize="6,0" path="m2512,4986l2518,4986e" filled="f" stroked="t" strokeweight=".031pt" strokecolor="#010101">
                <v:path arrowok="t"/>
              </v:shape>
            </v:group>
            <v:group style="position:absolute;left:2201;top:4986;width:6;height:2" coordorigin="2201,4986" coordsize="6,2">
              <v:shape style="position:absolute;left:2201;top:4986;width:6;height:2" coordorigin="2201,4986" coordsize="6,0" path="m2201,4986l2207,4986e" filled="f" stroked="t" strokeweight=".031pt" strokecolor="#010101">
                <v:path arrowok="t"/>
              </v:shape>
            </v:group>
            <v:group style="position:absolute;left:2552;top:3796;width:13;height:24" coordorigin="2552,3796" coordsize="13,24">
              <v:shape style="position:absolute;left:2552;top:3796;width:13;height:24" coordorigin="2552,3796" coordsize="13,24" path="m2552,3820l2552,3819,2553,3817,2555,3814,2557,3810,2559,3806,2562,3802,2564,3799,2565,3796,2565,3796e" filled="f" stroked="t" strokeweight=".289pt" strokecolor="#010101">
                <v:path arrowok="t"/>
              </v:shape>
            </v:group>
            <v:group style="position:absolute;left:2469;top:3892;width:6;height:10" coordorigin="2469,3892" coordsize="6,10">
              <v:shape style="position:absolute;left:2469;top:3892;width:6;height:10" coordorigin="2469,3892" coordsize="6,10" path="m2469,3902l2470,3901,2471,3900,2472,3898,2473,3895,2474,3894,2475,3892,2475,3892e" filled="f" stroked="t" strokeweight=".289pt" strokecolor="#010101">
                <v:path arrowok="t"/>
              </v:shape>
            </v:group>
            <v:group style="position:absolute;left:2452;top:3893;width:26;height:2" coordorigin="2452,3893" coordsize="26,2">
              <v:shape style="position:absolute;left:2452;top:3893;width:26;height:2" coordorigin="2452,3893" coordsize="26,0" path="m2452,3893l2478,3893e" filled="f" stroked="t" strokeweight=".1248pt" strokecolor="#010101">
                <v:path arrowok="t"/>
              </v:shape>
            </v:group>
            <v:group style="position:absolute;left:2440;top:3894;width:14;height:24" coordorigin="2440,3894" coordsize="14,24">
              <v:shape style="position:absolute;left:2440;top:3894;width:14;height:24" coordorigin="2440,3894" coordsize="14,24" path="m2440,3917l2441,3917,2442,3914,2444,3911,2447,3907,2449,3904,2451,3900,2453,3897,2454,3894,2455,3894e" filled="f" stroked="t" strokeweight=".289pt" strokecolor="#010101">
                <v:path arrowok="t"/>
              </v:shape>
            </v:group>
            <v:group style="position:absolute;left:2385;top:3720;width:4;height:8" coordorigin="2385,3720" coordsize="4,8">
              <v:shape style="position:absolute;left:2385;top:3720;width:4;height:8" coordorigin="2385,3720" coordsize="4,8" path="m2385,3728l2385,3727,2386,3725,2387,3723,2388,3722,2389,3720,2389,3720e" filled="f" stroked="t" strokeweight=".289pt" strokecolor="#010101">
                <v:path arrowok="t"/>
              </v:shape>
            </v:group>
            <v:group style="position:absolute;left:2358;top:3716;width:6;height:10" coordorigin="2358,3716" coordsize="6,10">
              <v:shape style="position:absolute;left:2358;top:3716;width:6;height:10" coordorigin="2358,3716" coordsize="6,10" path="m2358,3726l2358,3725,2359,3724,2360,3722,2362,3720,2362,3718,2363,3717,2363,3716e" filled="f" stroked="t" strokeweight=".289pt" strokecolor="#010101">
                <v:path arrowok="t"/>
              </v:shape>
            </v:group>
            <v:group style="position:absolute;left:2361;top:3716;width:6;height:2" coordorigin="2361,3716" coordsize="6,2">
              <v:shape style="position:absolute;left:2361;top:3716;width:6;height:2" coordorigin="2361,3716" coordsize="6,0" path="m2361,3716l2366,3716e" filled="f" stroked="t" strokeweight=".031pt" strokecolor="#010101">
                <v:path arrowok="t"/>
              </v:shape>
            </v:group>
            <v:group style="position:absolute;left:2281;top:3799;width:4;height:8" coordorigin="2281,3799" coordsize="4,8">
              <v:shape style="position:absolute;left:2281;top:3799;width:4;height:8" coordorigin="2281,3799" coordsize="4,8" path="m2281,3808l2281,3807,2282,3806,2283,3804,2284,3802,2285,3800,2285,3799e" filled="f" stroked="t" strokeweight=".289pt" strokecolor="#010101">
                <v:path arrowok="t"/>
              </v:shape>
            </v:group>
            <v:group style="position:absolute;left:2282;top:3800;width:6;height:2" coordorigin="2282,3800" coordsize="6,2">
              <v:shape style="position:absolute;left:2282;top:3800;width:6;height:2" coordorigin="2282,3800" coordsize="6,0" path="m2282,3800l2288,3800e" filled="f" stroked="t" strokeweight=".03pt" strokecolor="#010101">
                <v:path arrowok="t"/>
              </v:shape>
            </v:group>
            <v:group style="position:absolute;left:2263;top:2836;width:6;height:2" coordorigin="2263,2836" coordsize="6,2">
              <v:shape style="position:absolute;left:2263;top:2836;width:6;height:2" coordorigin="2263,2836" coordsize="6,0" path="m2263,2836l2269,2836e" filled="f" stroked="t" strokeweight="1.381pt" strokecolor="#010101">
                <v:path arrowok="t"/>
              </v:shape>
            </v:group>
            <v:group style="position:absolute;left:2263;top:3049;width:6;height:2" coordorigin="2263,3049" coordsize="6,2">
              <v:shape style="position:absolute;left:2263;top:3049;width:6;height:2" coordorigin="2263,3049" coordsize="6,0" path="m2263,3049l2269,3049e" filled="f" stroked="t" strokeweight="1.381pt" strokecolor="#010101">
                <v:path arrowok="t"/>
              </v:shape>
            </v:group>
            <v:group style="position:absolute;left:2248;top:3068;width:6;height:2" coordorigin="2248,3068" coordsize="6,2">
              <v:shape style="position:absolute;left:2248;top:3068;width:6;height:2" coordorigin="2248,3068" coordsize="6,0" path="m2248,3068l2253,3068e" filled="f" stroked="t" strokeweight=".534pt" strokecolor="#010101">
                <v:path arrowok="t"/>
              </v:shape>
            </v:group>
            <v:group style="position:absolute;left:2248;top:2817;width:6;height:2" coordorigin="2248,2817" coordsize="6,2">
              <v:shape style="position:absolute;left:2248;top:2817;width:6;height:2" coordorigin="2248,2817" coordsize="6,0" path="m2248,2817l2253,2817e" filled="f" stroked="t" strokeweight=".565pt" strokecolor="#010101">
                <v:path arrowok="t"/>
              </v:shape>
            </v:group>
            <v:group style="position:absolute;left:2236;top:3242;width:6;height:2" coordorigin="2236,3242" coordsize="6,2">
              <v:shape style="position:absolute;left:2236;top:3242;width:6;height:2" coordorigin="2236,3242" coordsize="6,0" path="m2236,3242l2242,3242e" filled="f" stroked="t" strokeweight="1.412pt" strokecolor="#010101">
                <v:path arrowok="t"/>
              </v:shape>
            </v:group>
            <v:group style="position:absolute;left:2221;top:3228;width:21;height:2" coordorigin="2221,3228" coordsize="21,2">
              <v:shape style="position:absolute;left:2221;top:3228;width:21;height:2" coordorigin="2221,3228" coordsize="21,0" path="m2221,3228l2242,3228e" filled="f" stroked="t" strokeweight=".031pt" strokecolor="#010101">
                <v:path arrowok="t"/>
              </v:shape>
            </v:group>
            <v:group style="position:absolute;left:2236;top:3454;width:6;height:2" coordorigin="2236,3454" coordsize="6,2">
              <v:shape style="position:absolute;left:2236;top:3454;width:6;height:2" coordorigin="2236,3454" coordsize="6,0" path="m2236,3454l2242,3454e" filled="f" stroked="t" strokeweight="1.412pt" strokecolor="#010101">
                <v:path arrowok="t"/>
              </v:shape>
            </v:group>
            <v:group style="position:absolute;left:2236;top:4605;width:6;height:2" coordorigin="2236,4605" coordsize="6,2">
              <v:shape style="position:absolute;left:2236;top:4605;width:6;height:2" coordorigin="2236,4605" coordsize="6,0" path="m2236,4605l2242,4605e" filled="f" stroked="t" strokeweight="1.41pt" strokecolor="#010101">
                <v:path arrowok="t"/>
              </v:shape>
            </v:group>
            <v:group style="position:absolute;left:2221;top:4591;width:21;height:2" coordorigin="2221,4591" coordsize="21,2">
              <v:shape style="position:absolute;left:2221;top:4591;width:21;height:2" coordorigin="2221,4591" coordsize="21,0" path="m2221,4591l2242,4591e" filled="f" stroked="t" strokeweight=".03pt" strokecolor="#010101">
                <v:path arrowok="t"/>
              </v:shape>
            </v:group>
            <v:group style="position:absolute;left:2236;top:4817;width:6;height:2" coordorigin="2236,4817" coordsize="6,2">
              <v:shape style="position:absolute;left:2236;top:4817;width:6;height:2" coordorigin="2236,4817" coordsize="6,0" path="m2236,4817l2242,4817e" filled="f" stroked="t" strokeweight="1.409pt" strokecolor="#010101">
                <v:path arrowok="t"/>
              </v:shape>
            </v:group>
            <v:group style="position:absolute;left:2236;top:4937;width:6;height:2" coordorigin="2236,4937" coordsize="6,2">
              <v:shape style="position:absolute;left:2236;top:4937;width:6;height:2" coordorigin="2236,4937" coordsize="6,0" path="m2236,4937l2242,4937e" filled="f" stroked="t" strokeweight="1.382pt" strokecolor="#010101">
                <v:path arrowok="t"/>
              </v:shape>
            </v:group>
            <v:group style="position:absolute;left:2236;top:5149;width:6;height:2" coordorigin="2236,5149" coordsize="6,2">
              <v:shape style="position:absolute;left:2236;top:5149;width:6;height:2" coordorigin="2236,5149" coordsize="6,0" path="m2236,5149l2242,5149e" filled="f" stroked="t" strokeweight="1.382pt" strokecolor="#010101">
                <v:path arrowok="t"/>
              </v:shape>
            </v:group>
            <v:group style="position:absolute;left:2230;top:2885;width:2;height:114" coordorigin="2230,2885" coordsize="2,114">
              <v:shape style="position:absolute;left:2230;top:2885;width:2;height:114" coordorigin="2230,2885" coordsize="0,114" path="m2230,2885l2230,2885,2230,2998,2230,3000e" filled="f" stroked="t" strokeweight=".289pt" strokecolor="#010101">
                <v:path arrowok="t"/>
              </v:shape>
            </v:group>
            <v:group style="position:absolute;left:2207;top:3000;width:26;height:2" coordorigin="2207,3000" coordsize="26,2">
              <v:shape style="position:absolute;left:2207;top:3000;width:26;height:2" coordorigin="2207,3000" coordsize="26,0" path="m2207,3000l2233,3000e" filled="f" stroked="t" strokeweight=".03pt" strokecolor="#010101">
                <v:path arrowok="t"/>
              </v:shape>
            </v:group>
            <v:group style="position:absolute;left:2221;top:3474;width:6;height:2" coordorigin="2221,3474" coordsize="6,2">
              <v:shape style="position:absolute;left:2221;top:3474;width:6;height:2" coordorigin="2221,3474" coordsize="6,0" path="m2221,3474l2227,3474e" filled="f" stroked="t" strokeweight=".534pt" strokecolor="#010101">
                <v:path arrowok="t"/>
              </v:shape>
            </v:group>
            <v:group style="position:absolute;left:2221;top:4836;width:6;height:2" coordorigin="2221,4836" coordsize="6,2">
              <v:shape style="position:absolute;left:2221;top:4836;width:6;height:2" coordorigin="2221,4836" coordsize="6,0" path="m2221,4836l2227,4836e" filled="f" stroked="t" strokeweight=".535pt" strokecolor="#010101">
                <v:path arrowok="t"/>
              </v:shape>
            </v:group>
            <v:group style="position:absolute;left:2221;top:5168;width:6;height:2" coordorigin="2221,5168" coordsize="6,2">
              <v:shape style="position:absolute;left:2221;top:5168;width:6;height:2" coordorigin="2221,5168" coordsize="6,0" path="m2221,5168l2227,5168e" filled="f" stroked="t" strokeweight=".533pt" strokecolor="#010101">
                <v:path arrowok="t"/>
              </v:shape>
            </v:group>
            <v:group style="position:absolute;left:2221;top:4917;width:6;height:2" coordorigin="2221,4917" coordsize="6,2">
              <v:shape style="position:absolute;left:2221;top:4917;width:6;height:2" coordorigin="2221,4917" coordsize="6,0" path="m2221,4917l2227,4917e" filled="f" stroked="t" strokeweight=".564pt" strokecolor="#010101">
                <v:path arrowok="t"/>
              </v:shape>
            </v:group>
            <v:group style="position:absolute;left:2221;top:4923;width:6;height:2" coordorigin="2221,4923" coordsize="6,2">
              <v:shape style="position:absolute;left:2221;top:4923;width:6;height:2" coordorigin="2221,4923" coordsize="6,0" path="m2221,4923l2227,4923e" filled="f" stroked="t" strokeweight=".031pt" strokecolor="#010101">
                <v:path arrowok="t"/>
              </v:shape>
            </v:group>
            <v:group style="position:absolute;left:2221;top:4585;width:6;height:2" coordorigin="2221,4585" coordsize="6,2">
              <v:shape style="position:absolute;left:2221;top:4585;width:6;height:2" coordorigin="2221,4585" coordsize="6,0" path="m2221,4585l2227,4585e" filled="f" stroked="t" strokeweight=".534pt" strokecolor="#010101">
                <v:path arrowok="t"/>
              </v:shape>
            </v:group>
            <v:group style="position:absolute;left:2221;top:3223;width:6;height:2" coordorigin="2221,3223" coordsize="6,2">
              <v:shape style="position:absolute;left:2221;top:3223;width:6;height:2" coordorigin="2221,3223" coordsize="6,0" path="m2221,3223l2227,3223e" filled="f" stroked="t" strokeweight=".534pt" strokecolor="#010101">
                <v:path arrowok="t"/>
              </v:shape>
            </v:group>
            <v:group style="position:absolute;left:2210;top:2885;width:2;height:114" coordorigin="2210,2885" coordsize="2,114">
              <v:shape style="position:absolute;left:2210;top:2885;width:2;height:114" coordorigin="2210,2885" coordsize="0,114" path="m2210,2885l2210,3000e" filled="f" stroked="t" strokeweight=".3554pt" strokecolor="#010101">
                <v:path arrowok="t"/>
              </v:shape>
            </v:group>
            <v:group style="position:absolute;left:2590;top:2830;width:56;height:55" coordorigin="2590,2830" coordsize="56,55">
              <v:shape style="position:absolute;left:2590;top:2830;width:56;height:55" coordorigin="2590,2830" coordsize="56,55" path="m2646,2885l2610,2833,2600,2831,2590,2830e" filled="f" stroked="t" strokeweight=".289pt" strokecolor="#010101">
                <v:path arrowok="t"/>
              </v:shape>
            </v:group>
            <v:group style="position:absolute;left:2590;top:3000;width:56;height:55" coordorigin="2590,3000" coordsize="56,55">
              <v:shape style="position:absolute;left:2590;top:3000;width:56;height:55" coordorigin="2590,3000" coordsize="56,55" path="m2590,3055l2643,3018,2646,3010,2646,3000e" filled="f" stroked="t" strokeweight=".289pt" strokecolor="#010101">
                <v:path arrowok="t"/>
              </v:shape>
            </v:group>
            <v:group style="position:absolute;left:2209;top:2830;width:56;height:55" coordorigin="2209,2830" coordsize="56,55">
              <v:shape style="position:absolute;left:2209;top:2830;width:56;height:55" coordorigin="2209,2830" coordsize="56,55" path="m2266,2830l2213,2866,2210,2875,2209,2885e" filled="f" stroked="t" strokeweight=".289pt" strokecolor="#010101">
                <v:path arrowok="t"/>
              </v:shape>
            </v:group>
            <v:group style="position:absolute;left:2209;top:3000;width:57;height:55" coordorigin="2209,3000" coordsize="57,55">
              <v:shape style="position:absolute;left:2209;top:3000;width:57;height:55" coordorigin="2209,3000" coordsize="57,55" path="m2209,3000l2246,3051,2256,3054,2266,3055e" filled="f" stroked="t" strokeweight=".289pt" strokecolor="#010101">
                <v:path arrowok="t"/>
              </v:shape>
            </v:group>
            <v:group style="position:absolute;left:2263;top:3055;width:330;height:2" coordorigin="2263,3055" coordsize="330,2">
              <v:shape style="position:absolute;left:2263;top:3055;width:330;height:2" coordorigin="2263,3055" coordsize="330,0" path="m2263,3055l2593,3055e" filled="f" stroked="t" strokeweight=".0789pt" strokecolor="#010101">
                <v:path arrowok="t"/>
              </v:shape>
            </v:group>
            <v:group style="position:absolute;left:2204;top:4986;width:2;height:114" coordorigin="2204,4986" coordsize="2,114">
              <v:shape style="position:absolute;left:2204;top:4986;width:2;height:114" coordorigin="2204,4986" coordsize="0,114" path="m2204,4986l2204,4986,2204,5099,2204,5100e" filled="f" stroked="t" strokeweight=".289pt" strokecolor="#010101">
                <v:path arrowok="t"/>
              </v:shape>
            </v:group>
            <v:group style="position:absolute;left:2164;top:5107;width:43;height:2" coordorigin="2164,5107" coordsize="43,2">
              <v:shape style="position:absolute;left:2164;top:5107;width:43;height:2" coordorigin="2164,5107" coordsize="43,0" path="m2164,5107l2207,5107e" filled="f" stroked="t" strokeweight="1.011200pt" strokecolor="#010101">
                <v:path arrowok="t"/>
              </v:shape>
            </v:group>
            <v:group style="position:absolute;left:2204;top:4653;width:2;height:115" coordorigin="2204,4653" coordsize="2,115">
              <v:shape style="position:absolute;left:2204;top:4653;width:2;height:115" coordorigin="2204,4653" coordsize="0,115" path="m2204,4653l2204,4653,2204,4767,2204,4768e" filled="f" stroked="t" strokeweight=".289pt" strokecolor="#010101">
                <v:path arrowok="t"/>
              </v:shape>
            </v:group>
            <v:group style="position:absolute;left:2180;top:4768;width:26;height:2" coordorigin="2180,4768" coordsize="26,2">
              <v:shape style="position:absolute;left:2180;top:4768;width:26;height:2" coordorigin="2180,4768" coordsize="26,0" path="m2180,4768l2207,4768e" filled="f" stroked="t" strokeweight=".031pt" strokecolor="#010101">
                <v:path arrowok="t"/>
              </v:shape>
            </v:group>
            <v:group style="position:absolute;left:2204;top:3291;width:2;height:115" coordorigin="2204,3291" coordsize="2,115">
              <v:shape style="position:absolute;left:2204;top:3291;width:2;height:115" coordorigin="2204,3291" coordsize="0,115" path="m2204,3291l2204,3291,2204,3405,2204,3406e" filled="f" stroked="t" strokeweight=".289pt" strokecolor="#010101">
                <v:path arrowok="t"/>
              </v:shape>
            </v:group>
            <v:group style="position:absolute;left:2180;top:3406;width:26;height:2" coordorigin="2180,3406" coordsize="26,2">
              <v:shape style="position:absolute;left:2180;top:3406;width:26;height:2" coordorigin="2180,3406" coordsize="26,0" path="m2180,3406l2207,3406e" filled="f" stroked="t" strokeweight=".031pt" strokecolor="#010101">
                <v:path arrowok="t"/>
              </v:shape>
            </v:group>
            <v:group style="position:absolute;left:2202;top:2870;width:2;height:144" coordorigin="2202,2870" coordsize="2,144">
              <v:shape style="position:absolute;left:2202;top:2870;width:2;height:144" coordorigin="2202,2870" coordsize="0,144" path="m2202,3014l2202,3014,2202,2872,2202,2870e" filled="f" stroked="t" strokeweight=".289pt" strokecolor="#010101">
                <v:path arrowok="t"/>
              </v:shape>
            </v:group>
            <v:group style="position:absolute;left:2199;top:2871;width:6;height:2" coordorigin="2199,2871" coordsize="6,2">
              <v:shape style="position:absolute;left:2199;top:2871;width:6;height:2" coordorigin="2199,2871" coordsize="6,0" path="m2199,2871l2205,2871e" filled="f" stroked="t" strokeweight=".032pt" strokecolor="#010101">
                <v:path arrowok="t"/>
              </v:shape>
            </v:group>
            <v:group style="position:absolute;left:2184;top:6244;width:6;height:2" coordorigin="2184,6244" coordsize="6,2">
              <v:shape style="position:absolute;left:2184;top:6244;width:6;height:2" coordorigin="2184,6244" coordsize="6,0" path="m2184,6244l2190,6244e" filled="f" stroked="t" strokeweight="1.726pt" strokecolor="#010101">
                <v:path arrowok="t"/>
              </v:shape>
            </v:group>
            <v:group style="position:absolute;left:2184;top:4986;width:2;height:114" coordorigin="2184,4986" coordsize="2,114">
              <v:shape style="position:absolute;left:2184;top:4986;width:2;height:114" coordorigin="2184,4986" coordsize="0,114" path="m2184,4986l2184,5100e" filled="f" stroked="t" strokeweight=".3544pt" strokecolor="#010101">
                <v:path arrowok="t"/>
              </v:shape>
            </v:group>
            <v:group style="position:absolute;left:2184;top:4653;width:2;height:115" coordorigin="2184,4653" coordsize="2,115">
              <v:shape style="position:absolute;left:2184;top:4653;width:2;height:115" coordorigin="2184,4653" coordsize="0,115" path="m2184,4653l2184,4768e" filled="f" stroked="t" strokeweight=".3544pt" strokecolor="#010101">
                <v:path arrowok="t"/>
              </v:shape>
            </v:group>
            <v:group style="position:absolute;left:2184;top:3291;width:2;height:115" coordorigin="2184,3291" coordsize="2,115">
              <v:shape style="position:absolute;left:2184;top:3291;width:2;height:115" coordorigin="2184,3291" coordsize="0,115" path="m2184,3291l2184,3406e" filled="f" stroked="t" strokeweight=".3544pt" strokecolor="#010101">
                <v:path arrowok="t"/>
              </v:shape>
            </v:group>
            <v:group style="position:absolute;left:2175;top:3277;width:2;height:144" coordorigin="2175,3277" coordsize="2,144">
              <v:shape style="position:absolute;left:2175;top:3277;width:2;height:144" coordorigin="2175,3277" coordsize="0,144" path="m2175,3420l2175,3420,2175,3278,2175,3277e" filled="f" stroked="t" strokeweight=".289pt" strokecolor="#010101">
                <v:path arrowok="t"/>
              </v:shape>
            </v:group>
            <v:group style="position:absolute;left:2172;top:3277;width:6;height:2" coordorigin="2172,3277" coordsize="6,2">
              <v:shape style="position:absolute;left:2172;top:3277;width:6;height:2" coordorigin="2172,3277" coordsize="6,0" path="m2172,3277l2178,3277e" filled="f" stroked="t" strokeweight=".032pt" strokecolor="#010101">
                <v:path arrowok="t"/>
              </v:shape>
            </v:group>
            <v:group style="position:absolute;left:2175;top:4639;width:2;height:144" coordorigin="2175,4639" coordsize="2,144">
              <v:shape style="position:absolute;left:2175;top:4639;width:2;height:144" coordorigin="2175,4639" coordsize="0,144" path="m2175,4783l2175,4783,2175,4640,2175,4639e" filled="f" stroked="t" strokeweight=".289pt" strokecolor="#010101">
                <v:path arrowok="t"/>
              </v:shape>
            </v:group>
            <v:group style="position:absolute;left:2161;top:4639;width:17;height:2" coordorigin="2161,4639" coordsize="17,2">
              <v:shape style="position:absolute;left:2161;top:4639;width:17;height:2" coordorigin="2161,4639" coordsize="17,0" path="m2161,4639l2178,4639e" filled="f" stroked="t" strokeweight=".03pt" strokecolor="#010101">
                <v:path arrowok="t"/>
              </v:shape>
            </v:group>
            <v:group style="position:absolute;left:2175;top:4971;width:2;height:144" coordorigin="2175,4971" coordsize="2,144">
              <v:shape style="position:absolute;left:2175;top:4971;width:2;height:144" coordorigin="2175,4971" coordsize="0,144" path="m2175,5115l2175,5115,2175,4972,2175,4971e" filled="f" stroked="t" strokeweight=".289pt" strokecolor="#010101">
                <v:path arrowok="t"/>
              </v:shape>
            </v:group>
            <v:group style="position:absolute;left:2161;top:4971;width:17;height:2" coordorigin="2161,4971" coordsize="17,2">
              <v:shape style="position:absolute;left:2161;top:4971;width:17;height:2" coordorigin="2161,4971" coordsize="17,0" path="m2161,4971l2178,4971e" filled="f" stroked="t" strokeweight=".031pt" strokecolor="#010101">
                <v:path arrowok="t"/>
              </v:shape>
            </v:group>
            <v:group style="position:absolute;left:2164;top:4639;width:2;height:144" coordorigin="2164,4639" coordsize="2,144">
              <v:shape style="position:absolute;left:2164;top:4639;width:2;height:144" coordorigin="2164,4639" coordsize="0,144" path="m2164,4783l2164,4783,2164,4640,2164,4639e" filled="f" stroked="t" strokeweight=".289pt" strokecolor="#010101">
                <v:path arrowok="t"/>
              </v:shape>
            </v:group>
            <v:group style="position:absolute;left:2164;top:4971;width:2;height:144" coordorigin="2164,4971" coordsize="2,144">
              <v:shape style="position:absolute;left:2164;top:4971;width:2;height:144" coordorigin="2164,4971" coordsize="0,144" path="m2164,5115l2164,5115,2164,4972,2164,4971e" filled="f" stroked="t" strokeweight=".289pt" strokecolor="#010101">
                <v:path arrowok="t"/>
              </v:shape>
            </v:group>
            <v:group style="position:absolute;left:2122;top:1599;width:2;height:877" coordorigin="2122,1599" coordsize="2,877">
              <v:shape style="position:absolute;left:2122;top:1599;width:2;height:877" coordorigin="2122,1599" coordsize="0,877" path="m2122,1599l2122,2477e" filled="f" stroked="t" strokeweight=".289pt" strokecolor="#010101">
                <v:path arrowok="t"/>
              </v:shape>
            </v:group>
            <v:group style="position:absolute;left:2119;top:2474;width:6;height:2" coordorigin="2119,2474" coordsize="6,2">
              <v:shape style="position:absolute;left:2119;top:2474;width:6;height:2" coordorigin="2119,2474" coordsize="6,0" path="m2119,2474l2125,2474e" filled="f" stroked="t" strokeweight=".031pt" strokecolor="#010101">
                <v:path arrowok="t"/>
              </v:shape>
            </v:group>
            <v:group style="position:absolute;left:2118;top:1558;width:2;height:959" coordorigin="2118,1558" coordsize="2,959">
              <v:shape style="position:absolute;left:2118;top:1558;width:2;height:959" coordorigin="2118,1558" coordsize="0,959" path="m2118,1558l2118,2517e" filled="f" stroked="t" strokeweight=".289pt" strokecolor="#010101">
                <v:path arrowok="t"/>
              </v:shape>
            </v:group>
            <v:group style="position:absolute;left:2115;top:2478;width:6;height:2" coordorigin="2115,2478" coordsize="6,2">
              <v:shape style="position:absolute;left:2115;top:2478;width:6;height:2" coordorigin="2115,2478" coordsize="6,0" path="m2115,2478l2121,2478e" filled="f" stroked="t" strokeweight=".031pt" strokecolor="#010101">
                <v:path arrowok="t"/>
              </v:shape>
            </v:group>
            <v:group style="position:absolute;left:2964;top:5109;width:14;height:2" coordorigin="2964,5109" coordsize="14,2">
              <v:shape style="position:absolute;left:2964;top:5109;width:14;height:2" coordorigin="2964,5109" coordsize="14,0" path="m2964,5109l2979,5109e" filled="f" stroked="t" strokeweight=".8667pt" strokecolor="#010101">
                <v:path arrowok="t"/>
              </v:shape>
            </v:group>
            <v:group style="position:absolute;left:2512;top:5109;width:14;height:2" coordorigin="2512,5109" coordsize="14,2">
              <v:shape style="position:absolute;left:2512;top:5109;width:14;height:2" coordorigin="2512,5109" coordsize="14,0" path="m2512,5109l2526,5109e" filled="f" stroked="t" strokeweight=".8667pt" strokecolor="#010101">
                <v:path arrowok="t"/>
              </v:shape>
            </v:group>
            <v:group style="position:absolute;left:3078;top:5115;width:6;height:2" coordorigin="3078,5115" coordsize="6,2">
              <v:shape style="position:absolute;left:3078;top:5115;width:6;height:2" coordorigin="3078,5115" coordsize="6,0" path="m3078,5115l3084,5115e" filled="f" stroked="t" strokeweight=".03pt" strokecolor="#010101">
                <v:path arrowok="t"/>
              </v:shape>
            </v:group>
            <v:group style="position:absolute;left:2625;top:5115;width:6;height:2" coordorigin="2625,5115" coordsize="6,2">
              <v:shape style="position:absolute;left:2625;top:5115;width:6;height:2" coordorigin="2625,5115" coordsize="6,0" path="m2625,5115l2631,5115e" filled="f" stroked="t" strokeweight=".03pt" strokecolor="#010101">
                <v:path arrowok="t"/>
              </v:shape>
            </v:group>
            <v:group style="position:absolute;left:2172;top:5115;width:6;height:2" coordorigin="2172,5115" coordsize="6,2">
              <v:shape style="position:absolute;left:2172;top:5115;width:6;height:2" coordorigin="2172,5115" coordsize="6,0" path="m2172,5115l2178,5115e" filled="f" stroked="t" strokeweight=".03pt" strokecolor="#010101">
                <v:path arrowok="t"/>
              </v:shape>
            </v:group>
            <v:group style="position:absolute;left:2512;top:5115;width:6;height:2" coordorigin="2512,5115" coordsize="6,2">
              <v:shape style="position:absolute;left:2512;top:5115;width:6;height:2" coordorigin="2512,5115" coordsize="6,0" path="m2512,5115l2518,5115e" filled="f" stroked="t" strokeweight=".03pt" strokecolor="#010101">
                <v:path arrowok="t"/>
              </v:shape>
            </v:group>
            <v:group style="position:absolute;left:2964;top:5115;width:6;height:2" coordorigin="2964,5115" coordsize="6,2">
              <v:shape style="position:absolute;left:2964;top:5115;width:6;height:2" coordorigin="2964,5115" coordsize="6,0" path="m2964,5115l2970,5115e" filled="f" stroked="t" strokeweight=".03pt" strokecolor="#010101">
                <v:path arrowok="t"/>
              </v:shape>
            </v:group>
            <v:group style="position:absolute;left:2674;top:5174;width:6;height:2" coordorigin="2674,5174" coordsize="6,2">
              <v:shape style="position:absolute;left:2674;top:5174;width:6;height:2" coordorigin="2674,5174" coordsize="6,0" path="m2674,5174l2680,5174e" filled="f" stroked="t" strokeweight=".03pt" strokecolor="#010101">
                <v:path arrowok="t"/>
              </v:shape>
            </v:group>
            <v:group style="position:absolute;left:3127;top:5174;width:6;height:2" coordorigin="3127,5174" coordsize="6,2">
              <v:shape style="position:absolute;left:3127;top:5174;width:6;height:2" coordorigin="3127,5174" coordsize="6,0" path="m3127,5174l3133,5174e" filled="f" stroked="t" strokeweight=".03pt" strokecolor="#010101">
                <v:path arrowok="t"/>
              </v:shape>
            </v:group>
            <v:group style="position:absolute;left:2274;top:3784;width:6;height:9" coordorigin="2274,3784" coordsize="6,9">
              <v:shape style="position:absolute;left:2274;top:3784;width:6;height:9" coordorigin="2274,3784" coordsize="6,9" path="m2274,3793l2274,3793,2275,3791,2276,3789,2277,3787,2278,3786,2279,3784,2279,3784e" filled="f" stroked="t" strokeweight=".289pt" strokecolor="#010101">
                <v:path arrowok="t"/>
              </v:shape>
            </v:group>
            <v:group style="position:absolute;left:2277;top:3784;width:6;height:2" coordorigin="2277,3784" coordsize="6,2">
              <v:shape style="position:absolute;left:2277;top:3784;width:6;height:2" coordorigin="2277,3784" coordsize="6,0" path="m2277,3784l2282,3784e" filled="f" stroked="t" strokeweight=".032pt" strokecolor="#010101">
                <v:path arrowok="t"/>
              </v:shape>
            </v:group>
            <v:group style="position:absolute;left:2083;top:1300;width:6;height:2" coordorigin="2083,1300" coordsize="6,2">
              <v:shape style="position:absolute;left:2083;top:1300;width:6;height:2" coordorigin="2083,1300" coordsize="6,0" path="m2083,1300l2089,1300e" filled="f" stroked="t" strokeweight="1.853pt" strokecolor="#010101">
                <v:path arrowok="t"/>
              </v:shape>
            </v:group>
            <v:group style="position:absolute;left:1984;top:1449;width:2;height:4053" coordorigin="1984,1449" coordsize="2,4053">
              <v:shape style="position:absolute;left:1984;top:1449;width:2;height:4053" coordorigin="1984,1449" coordsize="0,4053" path="m1984,5502l1984,5502,1984,1451,1984,1449e" filled="f" stroked="t" strokeweight=".289pt" strokecolor="#010101">
                <v:path arrowok="t"/>
              </v:shape>
            </v:group>
            <v:group style="position:absolute;left:3683;top:5991;width:2;height:2" coordorigin="3683,5991" coordsize="2,2">
              <v:shape style="position:absolute;left:3683;top:5991;width:2;height:2" coordorigin="3683,5991" coordsize="2,0" path="m3685,5991l3684,5991,3683,5991,3683,5991e" filled="f" stroked="t" strokeweight=".289pt" strokecolor="#010101">
                <v:path arrowok="t"/>
              </v:shape>
            </v:group>
            <v:group style="position:absolute;left:1911;top:5991;width:2;height:2" coordorigin="1911,5991" coordsize="2,2">
              <v:shape style="position:absolute;left:1911;top:5991;width:2;height:2" coordorigin="1911,5991" coordsize="1,0" path="m1911,5991l1912,5991,1912,5991e" filled="f" stroked="t" strokeweight=".289pt" strokecolor="#010101">
                <v:path arrowok="t"/>
              </v:shape>
            </v:group>
            <v:group style="position:absolute;left:3405;top:6261;width:6;height:2" coordorigin="3405,6261" coordsize="6,2">
              <v:shape style="position:absolute;left:3405;top:6261;width:6;height:2" coordorigin="3405,6261" coordsize="6,0" path="m3405,6261l3411,6261e" filled="f" stroked="t" strokeweight=".034pt" strokecolor="#010101">
                <v:path arrowok="t"/>
              </v:shape>
            </v:group>
            <v:group style="position:absolute;left:3103;top:2856;width:208;height:193" coordorigin="3103,2856" coordsize="208,193">
              <v:shape style="position:absolute;left:3103;top:2856;width:208;height:193" coordorigin="3103,2856" coordsize="208,193" path="m3247,2874l3249,2856,3252,2856,3300,2902,3311,2944,3311,2958,3280,3022,3225,3048,3207,3050,3190,3048,3135,3022,3104,2958,3103,2944,3105,2929,3145,2867,3163,2856,3166,2856,3168,2874,3155,2882,3123,2937,3123,2949,3124,2961,3155,3014,3207,3031,3223,3030,3277,2996,3293,2949,3292,2937,3259,2882,3247,2874e" filled="f" stroked="t" strokeweight=".289pt" strokecolor="#010101">
                <v:path arrowok="t"/>
              </v:shape>
            </v:group>
            <v:group style="position:absolute;left:3244;top:2874;width:6;height:2" coordorigin="3244,2874" coordsize="6,2">
              <v:shape style="position:absolute;left:3244;top:2874;width:6;height:2" coordorigin="3244,2874" coordsize="6,0" path="m3244,2874l3249,2874e" filled="f" stroked="t" strokeweight=".031pt" strokecolor="#010101">
                <v:path arrowok="t"/>
              </v:shape>
            </v:group>
            <v:group style="position:absolute;left:3198;top:2823;width:19;height:136" coordorigin="3198,2823" coordsize="19,136">
              <v:shape style="position:absolute;left:3198;top:2823;width:19;height:136" coordorigin="3198,2823" coordsize="19,136" path="m3217,2950l3217,2950,3217,2832,3216,2828,3216,2826,3214,2824,3211,2823,3207,2823,3204,2823,3202,2824,3200,2826,3198,2828,3198,2832,3198,2833,3198,2953,3200,2956,3202,2958,3204,2959,3207,2959,3211,2959,3214,2958,3216,2956,3216,2953,3217,2950e" filled="f" stroked="t" strokeweight=".289pt" strokecolor="#010101">
                <v:path arrowok="t"/>
              </v:shape>
            </v:group>
            <v:group style="position:absolute;left:3214;top:2950;width:6;height:2" coordorigin="3214,2950" coordsize="6,2">
              <v:shape style="position:absolute;left:3214;top:2950;width:6;height:2" coordorigin="3214,2950" coordsize="6,0" path="m3214,2950l3220,2950e" filled="f" stroked="t" strokeweight=".032pt" strokecolor="#010101">
                <v:path arrowok="t"/>
              </v:shape>
              <v:shape style="position:absolute;left:3170;top:3888;width:215;height:193" type="#_x0000_t75">
                <v:imagedata r:id="rId60" o:title=""/>
              </v:shape>
            </v:group>
            <v:group style="position:absolute;left:2891;top:3647;width:114;height:56" coordorigin="2891,3647" coordsize="114,56">
              <v:shape style="position:absolute;left:2891;top:3647;width:114;height:56" coordorigin="2891,3647" coordsize="114,56" path="m2894,3703l2892,3703,2892,3702,2891,3701,2891,3700,2892,3698,2893,3698,2896,3695,2899,3692,2904,3687,2909,3682,2915,3676,2921,3671,2926,3665,2932,3660,2937,3656,2940,3652,2942,3649,2944,3649,2945,3647,2947,3647,2949,3647,2951,3647,2952,3649,2953,3649,2955,3652,2959,3656,2964,3660,2969,3665,2975,3671,2981,3676,2987,3682,2992,3687,2996,3692,3000,3695,3002,3698,3003,3698,3004,3700,3005,3701,3004,3702,3003,3703,3001,3703,3000,3703,2896,3703,2894,3703e" filled="f" stroked="t" strokeweight=".289pt" strokecolor="#010101">
                <v:path arrowok="t"/>
              </v:shape>
            </v:group>
            <v:group style="position:absolute;left:2891;top:3703;width:6;height:2" coordorigin="2891,3703" coordsize="6,2">
              <v:shape style="position:absolute;left:2891;top:3703;width:6;height:2" coordorigin="2891,3703" coordsize="6,0" path="m2891,3703l2897,3703e" filled="f" stroked="t" strokeweight=".032pt" strokecolor="#010101">
                <v:path arrowok="t"/>
              </v:shape>
            </v:group>
            <v:group style="position:absolute;left:2891;top:4351;width:114;height:56" coordorigin="2891,4351" coordsize="114,56">
              <v:shape style="position:absolute;left:2891;top:4351;width:114;height:56" coordorigin="2891,4351" coordsize="114,56" path="m3001,4351l3003,4351,3004,4351,3005,4352,3005,4354,3003,4355,3003,4356,3000,4358,2996,4362,2992,4366,2987,4371,2981,4377,2975,4383,2969,4388,2964,4393,2959,4398,2956,4401,2953,4404,2952,4405,2951,4406,2949,4406,2947,4406,2945,4406,2944,4405,2942,4404,2940,4401,2936,4398,2932,4393,2926,4388,2921,4383,2915,4377,2909,4371,2904,4366,2899,4362,2895,4358,2894,4356,2892,4355,2892,4354,2891,4352,2892,4351,2892,4351,2894,4351,2895,4351,3000,4351,3001,4351e" filled="f" stroked="t" strokeweight=".289pt" strokecolor="#010101">
                <v:path arrowok="t"/>
              </v:shape>
            </v:group>
            <v:group style="position:absolute;left:2998;top:4351;width:6;height:2" coordorigin="2998,4351" coordsize="6,2">
              <v:shape style="position:absolute;left:2998;top:4351;width:6;height:2" coordorigin="2998,4351" coordsize="6,0" path="m2998,4351l3004,4351e" filled="f" stroked="t" strokeweight=".031pt" strokecolor="#010101">
                <v:path arrowok="t"/>
              </v:shape>
              <v:shape style="position:absolute;left:2209;top:3307;width:273;height:139" type="#_x0000_t75">
                <v:imagedata r:id="rId61" o:title=""/>
              </v:shape>
              <v:shape style="position:absolute;left:2241;top:5452;width:223;height:67" type="#_x0000_t75">
                <v:imagedata r:id="rId62" o:title=""/>
              </v:shape>
              <v:shape style="position:absolute;left:2557;top:5452;width:820;height:82" type="#_x0000_t75">
                <v:imagedata r:id="rId63" o:title=""/>
              </v:shape>
              <v:shape style="position:absolute;left:2548;top:5825;width:496;height:153" type="#_x0000_t75">
                <v:imagedata r:id="rId64" o:title=""/>
              </v:shape>
            </v:group>
            <v:group style="position:absolute;left:2663;top:3319;width:43;height:60" coordorigin="2663,3319" coordsize="43,60">
              <v:shape style="position:absolute;left:2663;top:3319;width:43;height:60" coordorigin="2663,3319" coordsize="43,60" path="m2706,3325l2706,3325,2688,3325,2688,3327,2688,3378,2688,3378,2680,3378,2680,3377,2680,3325,2679,3325,2663,3325,2663,3325,2663,3319,2664,3319,2706,3319,2706,3319,2706,3320,2706,3322,2706,3324,2706,3325,2706,3325e" filled="f" stroked="t" strokeweight=".289pt" strokecolor="#010101">
                <v:path arrowok="t"/>
              </v:shape>
            </v:group>
            <v:group style="position:absolute;left:2703;top:3326;width:6;height:2" coordorigin="2703,3326" coordsize="6,2">
              <v:shape style="position:absolute;left:2703;top:3326;width:6;height:2" coordorigin="2703,3326" coordsize="6,0" path="m2703,3326l2708,3326e" filled="f" stroked="t" strokeweight=".032pt" strokecolor="#010101">
                <v:path arrowok="t"/>
              </v:shape>
              <v:shape style="position:absolute;left:2712;top:3315;width:224;height:67" type="#_x0000_t75">
                <v:imagedata r:id="rId65" o:title=""/>
              </v:shape>
              <v:shape style="position:absolute;left:3127;top:3315;width:245;height:67" type="#_x0000_t75">
                <v:imagedata r:id="rId66" o:title=""/>
              </v:shape>
              <v:shape style="position:absolute;left:2599;top:3636;width:164;height:65" type="#_x0000_t75">
                <v:imagedata r:id="rId67" o:title=""/>
              </v:shape>
            </v:group>
            <v:group style="position:absolute;left:2776;top:3639;width:46;height:59" coordorigin="2776,3639" coordsize="46,59">
              <v:shape style="position:absolute;left:2776;top:3639;width:46;height:59" coordorigin="2776,3639" coordsize="46,59" path="m2822,3698l2822,3698,2815,3698,2815,3698,2815,3646,2813,3646,2784,3646,2784,3647,2784,3698,2783,3698,2776,3698,2776,3697,2776,3639,2777,3639,2822,3639,2822,3641,2822,3697,2822,3698e" filled="f" stroked="t" strokeweight=".289pt" strokecolor="#010101">
                <v:path arrowok="t"/>
              </v:shape>
            </v:group>
            <v:group style="position:absolute;left:2819;top:3699;width:6;height:2" coordorigin="2819,3699" coordsize="6,2">
              <v:shape style="position:absolute;left:2819;top:3699;width:6;height:2" coordorigin="2819,3699" coordsize="6,0" path="m2819,3699l2825,3699e" filled="f" stroked="t" strokeweight=".031pt" strokecolor="#010101">
                <v:path arrowok="t"/>
              </v:shape>
            </v:group>
            <v:group style="position:absolute;left:2840;top:3654;width:40;height:39" coordorigin="2840,3654" coordsize="40,39">
              <v:shape style="position:absolute;left:2840;top:3654;width:40;height:39" coordorigin="2840,3654" coordsize="40,39" path="m2879,3677l2879,3677,2863,3677,2863,3678,2863,3693,2862,3693,2861,3693,2860,3693,2858,3693,2857,3693,2857,3693,2857,3677,2856,3677,2840,3677,2840,3676,2840,3671,2841,3671,2857,3671,2857,3670,2857,3654,2858,3654,2860,3654,2861,3654,2862,3654,2863,3654,2863,3655,2863,3671,2863,3671,2879,3671,2879,3671,2879,3673,2879,3674,2879,3675,2879,3676,2879,3677e" filled="f" stroked="t" strokeweight=".289pt" strokecolor="#010101">
                <v:path arrowok="t"/>
              </v:shape>
            </v:group>
            <v:group style="position:absolute;left:2877;top:3677;width:6;height:2" coordorigin="2877,3677" coordsize="6,2">
              <v:shape style="position:absolute;left:2877;top:3677;width:6;height:2" coordorigin="2877,3677" coordsize="6,0" path="m2877,3677l2882,3677e" filled="f" stroked="t" strokeweight=".032pt" strokecolor="#010101">
                <v:path arrowok="t"/>
              </v:shape>
              <v:shape style="position:absolute;left:2612;top:4340;width:164;height:65" type="#_x0000_t75">
                <v:imagedata r:id="rId68" o:title=""/>
              </v:shape>
            </v:group>
            <v:group style="position:absolute;left:2788;top:4343;width:46;height:59" coordorigin="2788,4343" coordsize="46,59">
              <v:shape style="position:absolute;left:2788;top:4343;width:46;height:59" coordorigin="2788,4343" coordsize="46,59" path="m2835,4402l2833,4402,2831,4402,2829,4402,2827,4402,2827,4402,2827,4401,2827,4350,2826,4350,2796,4350,2796,4351,2796,4402,2795,4402,2788,4402,2788,4401,2788,4343,2790,4343,2835,4343,2835,4344,2835,4401,2835,4402e" filled="f" stroked="t" strokeweight=".289pt" strokecolor="#010101">
                <v:path arrowok="t"/>
              </v:shape>
            </v:group>
            <v:group style="position:absolute;left:2832;top:4402;width:6;height:2" coordorigin="2832,4402" coordsize="6,2">
              <v:shape style="position:absolute;left:2832;top:4402;width:6;height:2" coordorigin="2832,4402" coordsize="6,0" path="m2832,4402l2837,4402e" filled="f" stroked="t" strokeweight=".032pt" strokecolor="#010101">
                <v:path arrowok="t"/>
              </v:shape>
            </v:group>
            <v:group style="position:absolute;left:2849;top:4376;width:23;height:6" coordorigin="2849,4376" coordsize="23,6">
              <v:shape style="position:absolute;left:2849;top:4376;width:23;height:6" coordorigin="2849,4376" coordsize="23,6" path="m2872,4381l2872,4381,2849,4381,2849,4380,2849,4379,2849,4377,2849,4376,2849,4376,2849,4376,2872,4376,2872,4376,2872,4377,2872,4379,2872,4380,2872,4381e" filled="f" stroked="t" strokeweight=".289pt" strokecolor="#010101">
                <v:path arrowok="t"/>
              </v:shape>
            </v:group>
            <v:group style="position:absolute;left:2869;top:4382;width:6;height:2" coordorigin="2869,4382" coordsize="6,2">
              <v:shape style="position:absolute;left:2869;top:4382;width:6;height:2" coordorigin="2869,4382" coordsize="6,0" path="m2869,4382l2875,4382e" filled="f" stroked="t" strokeweight=".031pt" strokecolor="#010101">
                <v:path arrowok="t"/>
              </v:shape>
              <v:shape style="position:absolute;left:2210;top:4678;width:220;height:65" type="#_x0000_t75">
                <v:imagedata r:id="rId69" o:title=""/>
              </v:shape>
            </v:group>
            <v:group style="position:absolute;left:2435;top:4681;width:41;height:59" coordorigin="2435,4681" coordsize="41,59">
              <v:shape style="position:absolute;left:2435;top:4681;width:41;height:59" coordorigin="2435,4681" coordsize="41,59" path="m2476,4740l2476,4740,2469,4740,2469,4739,2469,4713,2468,4713,2442,4713,2442,4715,2442,4740,2441,4740,2439,4740,2437,4740,2435,4740,2435,4739,2435,4681,2437,4681,2439,4681,2441,4681,2442,4681,2442,4682,2442,4707,2443,4707,2469,4707,2469,4706,2469,4681,2470,4681,2476,4681,2476,4682,2476,4739,2476,4740e" filled="f" stroked="t" strokeweight=".289pt" strokecolor="#010101">
                <v:path arrowok="t"/>
              </v:shape>
            </v:group>
            <v:group style="position:absolute;left:2474;top:4740;width:6;height:2" coordorigin="2474,4740" coordsize="6,2">
              <v:shape style="position:absolute;left:2474;top:4740;width:6;height:2" coordorigin="2474,4740" coordsize="6,0" path="m2474,4740l2479,4740e" filled="f" stroked="t" strokeweight=".03pt" strokecolor="#010101">
                <v:path arrowok="t"/>
              </v:shape>
            </v:group>
            <v:group style="position:absolute;left:2711;top:4674;width:46;height:61" coordorigin="2711,4674" coordsize="46,61">
              <v:shape style="position:absolute;left:2711;top:4674;width:46;height:61" coordorigin="2711,4674" coordsize="46,61" path="m2757,4732l2753,4733,2749,4734,2745,4735,2740,4735,2735,4735,2731,4734,2726,4732,2723,4730,2711,4706,2712,4700,2742,4674,2747,4674,2750,4675,2754,4675,2757,4676,2757,4677,2757,4678,2757,4680,2757,4682,2757,4684,2757,4685,2754,4683,2750,4682,2746,4681,2743,4681,2721,4697,2720,4701,2720,4705,2720,4710,2741,4728,2745,4728,2750,4727,2753,4726,2757,4724,2757,4725,2757,4726,2757,4728,2757,4730,2757,4731,2757,4732e" filled="f" stroked="t" strokeweight=".289pt" strokecolor="#010101">
                <v:path arrowok="t"/>
              </v:shape>
            </v:group>
            <v:group style="position:absolute;left:2754;top:4732;width:6;height:2" coordorigin="2754,4732" coordsize="6,2">
              <v:shape style="position:absolute;left:2754;top:4732;width:6;height:2" coordorigin="2754,4732" coordsize="6,0" path="m2754,4732l2760,4732e" filled="f" stroked="t" strokeweight=".03pt" strokecolor="#010101">
                <v:path arrowok="t"/>
              </v:shape>
            </v:group>
            <v:group style="position:absolute;left:2765;top:4674;width:57;height:61" coordorigin="2765,4674" coordsize="57,61">
              <v:shape style="position:absolute;left:2765;top:4674;width:57;height:61" coordorigin="2765,4674" coordsize="57,61" path="m2765,4705l2765,4700,2766,4695,2768,4690,2770,4686,2773,4683,2776,4680,2780,4677,2784,4675,2789,4675,2794,4674,2799,4675,2822,4699,2822,4704,2822,4709,2821,4715,2819,4719,2799,4735,2793,4735,2788,4735,2768,4719,2766,4715,2765,4710,2765,4705e" filled="f" stroked="t" strokeweight=".289pt" strokecolor="#010101">
                <v:path arrowok="t"/>
              </v:shape>
            </v:group>
            <v:group style="position:absolute;left:2762;top:4705;width:14;height:2" coordorigin="2762,4705" coordsize="14,2">
              <v:shape style="position:absolute;left:2762;top:4705;width:14;height:2" coordorigin="2762,4705" coordsize="14,0" path="m2762,4705l2776,4705e" filled="f" stroked="t" strokeweight=".0622pt" strokecolor="#010101">
                <v:path arrowok="t"/>
              </v:shape>
            </v:group>
            <v:group style="position:absolute;left:2773;top:4681;width:41;height:48" coordorigin="2773,4681" coordsize="41,48">
              <v:shape style="position:absolute;left:2773;top:4681;width:41;height:48" coordorigin="2773,4681" coordsize="41,48" path="m2773,4705l2774,4710,2774,4714,2793,4729,2798,4728,2814,4705,2814,4700,2794,4681,2790,4681,2775,4695,2774,4700,2773,4705e" filled="f" stroked="t" strokeweight=".289pt" strokecolor="#010101">
                <v:path arrowok="t"/>
              </v:shape>
            </v:group>
            <v:group style="position:absolute;left:2834;top:4675;width:46;height:59" coordorigin="2834,4675" coordsize="46,59">
              <v:shape style="position:absolute;left:2834;top:4675;width:46;height:59" coordorigin="2834,4675" coordsize="46,59" path="m2880,4734l2880,4734,2872,4734,2872,4733,2872,4707,2871,4707,2842,4707,2842,4708,2842,4734,2841,4734,2834,4734,2834,4733,2834,4675,2834,4675,2842,4675,2842,4676,2842,4701,2843,4701,2872,4701,2872,4700,2872,4675,2873,4675,2880,4675,2880,4676,2880,4733,2880,4734e" filled="f" stroked="t" strokeweight=".289pt" strokecolor="#010101">
                <v:path arrowok="t"/>
              </v:shape>
            </v:group>
            <v:group style="position:absolute;left:2877;top:4734;width:6;height:2" coordorigin="2877,4734" coordsize="6,2">
              <v:shape style="position:absolute;left:2877;top:4734;width:6;height:2" coordorigin="2877,4734" coordsize="6,0" path="m2877,4734l2883,4734e" filled="f" stroked="t" strokeweight=".03pt" strokecolor="#010101">
                <v:path arrowok="t"/>
              </v:shape>
              <v:shape style="position:absolute;left:2665;top:4971;width:264;height:143" type="#_x0000_t75">
                <v:imagedata r:id="rId70" o:title=""/>
              </v:shape>
              <v:shape style="position:absolute;left:3119;top:4973;width:263;height:139" type="#_x0000_t75">
                <v:imagedata r:id="rId71" o:title=""/>
              </v:shape>
              <v:shape style="position:absolute;left:3118;top:4636;width:262;height:150" type="#_x0000_t75">
                <v:imagedata r:id="rId72" o:title=""/>
              </v:shape>
              <v:shape style="position:absolute;left:2733;top:3945;width:131;height:166" type="#_x0000_t75">
                <v:imagedata r:id="rId73" o:title=""/>
              </v:shape>
              <v:shape style="position:absolute;left:2238;top:2898;width:379;height:89" type="#_x0000_t75">
                <v:imagedata r:id="rId74" o:title=""/>
              </v:shape>
              <v:shape style="position:absolute;left:2215;top:3996;width:212;height:67" type="#_x0000_t75">
                <v:imagedata r:id="rId75" o:title=""/>
              </v:shape>
              <v:shape style="position:absolute;left:2211;top:4972;width:268;height:147" type="#_x0000_t75">
                <v:imagedata r:id="rId76" o:title=""/>
              </v:shape>
              <v:shape style="position:absolute;left:2113;top:1555;width:1369;height:964" type="#_x0000_t75">
                <v:imagedata r:id="rId77" o:title=""/>
              </v:shape>
            </v:group>
            <v:group style="position:absolute;left:3007;top:4552;width:2;height:202" coordorigin="3007,4552" coordsize="2,202">
              <v:shape style="position:absolute;left:3007;top:4552;width:2;height:202" coordorigin="3007,4552" coordsize="0,202" path="m3007,4754l3007,4552e" filled="f" stroked="t" strokeweight=".694pt" strokecolor="#808184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</w:rPr>
        <w:t>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</w:rPr>
        <w:t>ионного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934" w:val="left" w:leader="none"/>
        </w:tabs>
        <w:spacing w:line="88" w:lineRule="exact"/>
        <w:ind w:left="4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position w:val="1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position w:val="0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numPr>
          <w:ilvl w:val="0"/>
          <w:numId w:val="5"/>
        </w:numPr>
        <w:tabs>
          <w:tab w:pos="791" w:val="left" w:leader="none"/>
        </w:tabs>
        <w:spacing w:before="76"/>
        <w:ind w:left="791" w:right="0" w:hanging="372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br w:type="column"/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ика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ов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аботы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5"/>
        </w:numPr>
        <w:tabs>
          <w:tab w:pos="769" w:val="left" w:leader="none"/>
        </w:tabs>
        <w:ind w:left="769" w:right="0" w:hanging="327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73.893311pt;margin-top:-43.465755pt;width:130.2191pt;height:34.229pt;mso-position-horizontal-relative:page;mso-position-vertical-relative:paragraph;z-index:-8463" type="#_x0000_t75">
            <v:imagedata r:id="rId78" o:title=""/>
          </v:shape>
        </w:pic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5"/>
        </w:numPr>
        <w:tabs>
          <w:tab w:pos="769" w:val="left" w:leader="none"/>
        </w:tabs>
        <w:spacing w:line="216" w:lineRule="exact"/>
        <w:ind w:left="769" w:right="0" w:hanging="32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АЛЮЗИ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7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90"/>
          <w:sz w:val="14"/>
          <w:szCs w:val="14"/>
        </w:rPr>
        <w:t>АВТО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31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90"/>
          <w:sz w:val="14"/>
          <w:szCs w:val="14"/>
        </w:rPr>
        <w:t>ХОЛОД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9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221F1F"/>
          <w:spacing w:val="12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90"/>
          <w:sz w:val="14"/>
          <w:szCs w:val="14"/>
        </w:rPr>
        <w:t>ОСУШ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9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221F1F"/>
          <w:spacing w:val="19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90"/>
          <w:sz w:val="14"/>
          <w:szCs w:val="14"/>
        </w:rPr>
        <w:t>ТЕПЛО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6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4"/>
          <w:szCs w:val="14"/>
        </w:rPr>
        <w:t>ВЕНТ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 w:before="10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line="203" w:lineRule="exact"/>
        <w:ind w:left="5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80"/>
        </w:rPr>
        <w:t>АВТО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after="0" w:line="203" w:lineRule="exact"/>
        <w:jc w:val="left"/>
        <w:rPr>
          <w:rFonts w:ascii="Arial" w:hAnsi="Arial" w:cs="Arial" w:eastAsia="Arial"/>
        </w:rPr>
        <w:sectPr>
          <w:type w:val="continuous"/>
          <w:pgSz w:w="11909" w:h="16840"/>
          <w:pgMar w:top="1580" w:bottom="280" w:left="1060" w:right="740"/>
          <w:cols w:num="5" w:equalWidth="0">
            <w:col w:w="3028" w:space="89"/>
            <w:col w:w="3277" w:space="40"/>
            <w:col w:w="2037" w:space="40"/>
            <w:col w:w="446" w:space="40"/>
            <w:col w:w="1112"/>
          </w:cols>
        </w:sectPr>
      </w:pPr>
    </w:p>
    <w:p>
      <w:pPr>
        <w:numPr>
          <w:ilvl w:val="0"/>
          <w:numId w:val="5"/>
        </w:numPr>
        <w:tabs>
          <w:tab w:pos="3886" w:val="left" w:leader="none"/>
        </w:tabs>
        <w:spacing w:line="215" w:lineRule="exact"/>
        <w:ind w:left="3886" w:right="0" w:hanging="32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режи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б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оты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before="14"/>
        <w:ind w:left="4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62"/>
        <w:ind w:left="10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2"/>
          <w:szCs w:val="12"/>
        </w:rPr>
        <w:t>НИЗ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221F1F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2"/>
          <w:szCs w:val="12"/>
        </w:rPr>
        <w:t>СРЕД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221F1F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2"/>
          <w:szCs w:val="12"/>
        </w:rPr>
        <w:t>ВЫСОКИЙ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9" w:h="16840"/>
          <w:pgMar w:top="1580" w:bottom="280" w:left="1060" w:right="740"/>
          <w:cols w:num="2" w:equalWidth="0">
            <w:col w:w="7277" w:space="40"/>
            <w:col w:w="2792"/>
          </w:cols>
        </w:sectPr>
      </w:pP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19.869293pt;margin-top:-41.837681pt;width:122.6791pt;height:23.4425pt;mso-position-horizontal-relative:page;mso-position-vertical-relative:paragraph;z-index:-8462" coordorigin="8397,-837" coordsize="2454,469">
            <v:group style="position:absolute;left:8941;top:-700;width:52;height:98" coordorigin="8941,-700" coordsize="52,98">
              <v:shape style="position:absolute;left:8941;top:-700;width:52;height:98" coordorigin="8941,-700" coordsize="52,98" path="m8993,-700l8941,-680,8941,-601,8993,-602,8993,-700xe" filled="t" fillcolor="#221F1F" stroked="f">
                <v:path arrowok="t"/>
                <v:fill type="solid"/>
              </v:shape>
            </v:group>
            <v:group style="position:absolute;left:9020;top:-729;width:52;height:128" coordorigin="9020,-729" coordsize="52,128">
              <v:shape style="position:absolute;left:9020;top:-729;width:52;height:128" coordorigin="9020,-729" coordsize="52,128" path="m9072,-729l9020,-710,9020,-601,9072,-602,9072,-729xe" filled="t" fillcolor="#221F1F" stroked="f">
                <v:path arrowok="t"/>
                <v:fill type="solid"/>
              </v:shape>
            </v:group>
            <v:group style="position:absolute;left:8737;top:-637;width:116;height:2" coordorigin="8737,-637" coordsize="116,2">
              <v:shape style="position:absolute;left:8737;top:-637;width:116;height:2" coordorigin="8737,-637" coordsize="116,0" path="m8737,-637l8853,-637e" filled="f" stroked="t" strokeweight=".283pt" strokecolor="#221F1F">
                <v:path arrowok="t"/>
              </v:shape>
            </v:group>
            <v:group style="position:absolute;left:8841;top:-655;width:60;height:36" coordorigin="8841,-655" coordsize="60,36">
              <v:shape style="position:absolute;left:8841;top:-655;width:60;height:36" coordorigin="8841,-655" coordsize="60,36" path="m8841,-655l8841,-619,8844,-620,8858,-626,8870,-629,8882,-633,8894,-636,8901,-637,8894,-638,8882,-640,8858,-648,8850,-651,8841,-655xe" filled="t" fillcolor="#221F1F" stroked="f">
                <v:path arrowok="t"/>
                <v:fill type="solid"/>
              </v:shape>
            </v:group>
            <v:group style="position:absolute;left:8400;top:-631;width:133;height:257" coordorigin="8400,-631" coordsize="133,257">
              <v:shape style="position:absolute;left:8400;top:-631;width:133;height:257" coordorigin="8400,-631" coordsize="133,257" path="m8533,-631l8400,-631,8400,-375e" filled="f" stroked="t" strokeweight=".27pt" strokecolor="#221F1F">
                <v:path arrowok="t"/>
              </v:shape>
            </v:group>
            <v:group style="position:absolute;left:8568;top:-696;width:52;height:98" coordorigin="8568,-696" coordsize="52,98">
              <v:shape style="position:absolute;left:8568;top:-696;width:52;height:98" coordorigin="8568,-696" coordsize="52,98" path="m8620,-696l8568,-676,8568,-597,8620,-598,8620,-696xe" filled="t" fillcolor="#221F1F" stroked="f">
                <v:path arrowok="t"/>
                <v:fill type="solid"/>
              </v:shape>
            </v:group>
            <v:group style="position:absolute;left:8648;top:-725;width:52;height:128" coordorigin="8648,-725" coordsize="52,128">
              <v:shape style="position:absolute;left:8648;top:-725;width:52;height:128" coordorigin="8648,-725" coordsize="52,128" path="m8700,-725l8648,-706,8648,-597,8700,-598,8700,-725xe" filled="t" fillcolor="#221F1F" stroked="f">
                <v:path arrowok="t"/>
                <v:fill type="solid"/>
              </v:shape>
            </v:group>
            <v:group style="position:absolute;left:9096;top:-751;width:52;height:154" coordorigin="9096,-751" coordsize="52,154">
              <v:shape style="position:absolute;left:9096;top:-751;width:52;height:154" coordorigin="9096,-751" coordsize="52,154" path="m9148,-751l9096,-732,9096,-597,9148,-598,9148,-751xe" filled="t" fillcolor="#221F1F" stroked="f">
                <v:path arrowok="t"/>
                <v:fill type="solid"/>
              </v:shape>
            </v:group>
            <v:group style="position:absolute;left:9251;top:-637;width:116;height:2" coordorigin="9251,-637" coordsize="116,2">
              <v:shape style="position:absolute;left:9251;top:-637;width:116;height:2" coordorigin="9251,-637" coordsize="116,0" path="m9251,-637l9367,-637e" filled="f" stroked="t" strokeweight=".283pt" strokecolor="#221F1F">
                <v:path arrowok="t"/>
              </v:shape>
            </v:group>
            <v:group style="position:absolute;left:9355;top:-655;width:60;height:36" coordorigin="9355,-655" coordsize="60,36">
              <v:shape style="position:absolute;left:9355;top:-655;width:60;height:36" coordorigin="9355,-655" coordsize="60,36" path="m9355,-655l9355,-619,9359,-620,9372,-626,9397,-633,9408,-636,9415,-637,9408,-638,9397,-640,9372,-648,9365,-651,9355,-655xe" filled="t" fillcolor="#221F1F" stroked="f">
                <v:path arrowok="t"/>
                <v:fill type="solid"/>
              </v:shape>
            </v:group>
            <v:group style="position:absolute;left:9168;top:-778;width:52;height:180" coordorigin="9168,-778" coordsize="52,180">
              <v:shape style="position:absolute;left:9168;top:-778;width:52;height:180" coordorigin="9168,-778" coordsize="52,180" path="m9220,-778l9168,-758,9168,-597,9220,-598,9220,-778xe" filled="t" fillcolor="#221F1F" stroked="f">
                <v:path arrowok="t"/>
                <v:fill type="solid"/>
              </v:shape>
            </v:group>
            <v:group style="position:absolute;left:9419;top:-700;width:52;height:98" coordorigin="9419,-700" coordsize="52,98">
              <v:shape style="position:absolute;left:9419;top:-700;width:52;height:98" coordorigin="9419,-700" coordsize="52,98" path="m9471,-700l9419,-680,9419,-601,9471,-602,9471,-700xe" filled="t" fillcolor="#221F1F" stroked="f">
                <v:path arrowok="t"/>
                <v:fill type="solid"/>
              </v:shape>
            </v:group>
            <v:group style="position:absolute;left:9499;top:-729;width:52;height:128" coordorigin="9499,-729" coordsize="52,128">
              <v:shape style="position:absolute;left:9499;top:-729;width:52;height:128" coordorigin="9499,-729" coordsize="52,128" path="m9551,-729l9499,-710,9499,-601,9551,-602,9551,-729xe" filled="t" fillcolor="#221F1F" stroked="f">
                <v:path arrowok="t"/>
                <v:fill type="solid"/>
              </v:shape>
            </v:group>
            <v:group style="position:absolute;left:9575;top:-751;width:52;height:154" coordorigin="9575,-751" coordsize="52,154">
              <v:shape style="position:absolute;left:9575;top:-751;width:52;height:154" coordorigin="9575,-751" coordsize="52,154" path="m9627,-751l9575,-732,9575,-597,9627,-598,9627,-751xe" filled="t" fillcolor="#221F1F" stroked="f">
                <v:path arrowok="t"/>
                <v:fill type="solid"/>
              </v:shape>
            </v:group>
            <v:group style="position:absolute;left:9646;top:-778;width:52;height:180" coordorigin="9646,-778" coordsize="52,180">
              <v:shape style="position:absolute;left:9646;top:-778;width:52;height:180" coordorigin="9646,-778" coordsize="52,180" path="m9699,-778l9646,-758,9646,-597,9699,-598,9699,-778xe" filled="t" fillcolor="#221F1F" stroked="f">
                <v:path arrowok="t"/>
                <v:fill type="solid"/>
              </v:shape>
            </v:group>
            <v:group style="position:absolute;left:9723;top:-804;width:52;height:206" coordorigin="9723,-804" coordsize="52,206">
              <v:shape style="position:absolute;left:9723;top:-804;width:52;height:206" coordorigin="9723,-804" coordsize="52,206" path="m9775,-804l9723,-784,9723,-597,9775,-598,9775,-804xe" filled="t" fillcolor="#221F1F" stroked="f">
                <v:path arrowok="t"/>
                <v:fill type="solid"/>
              </v:shape>
            </v:group>
            <v:group style="position:absolute;left:9800;top:-834;width:52;height:232" coordorigin="9800,-834" coordsize="52,232">
              <v:shape style="position:absolute;left:9800;top:-834;width:52;height:232" coordorigin="9800,-834" coordsize="52,232" path="m9853,-834l9800,-814,9800,-601,9853,-602,9853,-834xe" filled="t" fillcolor="#221F1F" stroked="f">
                <v:path arrowok="t"/>
                <v:fill type="solid"/>
              </v:shape>
            </v:group>
            <v:group style="position:absolute;left:9884;top:-637;width:116;height:2" coordorigin="9884,-637" coordsize="116,2">
              <v:shape style="position:absolute;left:9884;top:-637;width:116;height:2" coordorigin="9884,-637" coordsize="116,0" path="m9884,-637l10000,-637e" filled="f" stroked="t" strokeweight=".283pt" strokecolor="#221F1F">
                <v:path arrowok="t"/>
              </v:shape>
            </v:group>
            <v:group style="position:absolute;left:9988;top:-655;width:60;height:36" coordorigin="9988,-655" coordsize="60,36">
              <v:shape style="position:absolute;left:9988;top:-655;width:60;height:36" coordorigin="9988,-655" coordsize="60,36" path="m9988,-655l9988,-619,9991,-620,10005,-626,10029,-633,10041,-636,10048,-637,10041,-638,10029,-640,10005,-648,9997,-651,9988,-655xe" filled="t" fillcolor="#221F1F" stroked="f">
                <v:path arrowok="t"/>
                <v:fill type="solid"/>
              </v:shape>
            </v:group>
            <v:group style="position:absolute;left:8502;top:-649;width:60;height:36" coordorigin="8502,-649" coordsize="60,36">
              <v:shape style="position:absolute;left:8502;top:-649;width:60;height:36" coordorigin="8502,-649" coordsize="60,36" path="m8502,-649l8502,-613,8506,-615,8519,-620,8544,-628,8555,-630,8563,-631,8555,-632,8544,-635,8519,-642,8512,-645,8502,-649xe" filled="t" fillcolor="#221F1F" stroked="f">
                <v:path arrowok="t"/>
                <v:fill type="solid"/>
              </v:shape>
            </v:group>
            <v:group style="position:absolute;left:8409;top:-635;width:2439;height:265" coordorigin="8409,-635" coordsize="2439,265">
              <v:shape style="position:absolute;left:8409;top:-635;width:2439;height:265" coordorigin="8409,-635" coordsize="2439,265" path="m8409,-371l10848,-371,10848,-635,10729,-635e" filled="f" stroked="t" strokeweight=".27pt" strokecolor="#22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4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90"/>
        <w:ind w:left="4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37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10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3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12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37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16" w:val="left" w:leader="none"/>
        </w:tabs>
        <w:spacing w:before="93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21F1F"/>
          <w:w w:val="102"/>
          <w:sz w:val="15"/>
          <w:szCs w:val="15"/>
        </w:rPr>
      </w:r>
      <w:r>
        <w:rPr>
          <w:rFonts w:ascii="Arial" w:hAnsi="Arial" w:cs="Arial" w:eastAsia="Arial"/>
          <w:b w:val="0"/>
          <w:bCs w:val="0"/>
          <w:color w:val="221F1F"/>
          <w:w w:val="102"/>
          <w:sz w:val="15"/>
          <w:szCs w:val="15"/>
          <w:u w:val="single" w:color="010101"/>
        </w:rPr>
        <w:t> </w:t>
      </w:r>
      <w:r>
        <w:rPr>
          <w:rFonts w:ascii="Arial" w:hAnsi="Arial" w:cs="Arial" w:eastAsia="Arial"/>
          <w:b w:val="0"/>
          <w:bCs w:val="0"/>
          <w:color w:val="221F1F"/>
          <w:w w:val="100"/>
          <w:sz w:val="15"/>
          <w:szCs w:val="15"/>
          <w:u w:val="single" w:color="010101"/>
        </w:rPr>
        <w:tab/>
      </w:r>
      <w:r>
        <w:rPr>
          <w:rFonts w:ascii="Arial" w:hAnsi="Arial" w:cs="Arial" w:eastAsia="Arial"/>
          <w:b w:val="0"/>
          <w:bCs w:val="0"/>
          <w:color w:val="221F1F"/>
          <w:w w:val="100"/>
          <w:sz w:val="15"/>
          <w:szCs w:val="15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w w:val="100"/>
          <w:sz w:val="15"/>
          <w:szCs w:val="15"/>
          <w:u w:val="none"/>
        </w:rPr>
      </w:r>
    </w:p>
    <w:p>
      <w:pPr>
        <w:numPr>
          <w:ilvl w:val="0"/>
          <w:numId w:val="6"/>
        </w:numPr>
        <w:tabs>
          <w:tab w:pos="1176" w:val="left" w:leader="none"/>
          <w:tab w:pos="1629" w:val="left" w:leader="none"/>
          <w:tab w:pos="1845" w:val="left" w:leader="none"/>
        </w:tabs>
        <w:spacing w:line="168" w:lineRule="exact"/>
        <w:ind w:left="1176" w:right="0" w:hanging="80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w w:val="105"/>
          <w:sz w:val="16"/>
          <w:szCs w:val="16"/>
          <w:u w:val="single" w:color="010101"/>
        </w:rPr>
        <w:t> </w:t>
      </w:r>
      <w:r>
        <w:rPr>
          <w:rFonts w:ascii="Arial" w:hAnsi="Arial" w:cs="Arial" w:eastAsia="Arial"/>
          <w:b w:val="0"/>
          <w:bCs w:val="0"/>
          <w:color w:val="221F1F"/>
          <w:w w:val="100"/>
          <w:sz w:val="16"/>
          <w:szCs w:val="16"/>
          <w:u w:val="single" w:color="010101"/>
        </w:rPr>
        <w:t>   </w:t>
      </w:r>
      <w:r>
        <w:rPr>
          <w:rFonts w:ascii="Arial" w:hAnsi="Arial" w:cs="Arial" w:eastAsia="Arial"/>
          <w:b w:val="0"/>
          <w:bCs w:val="0"/>
          <w:color w:val="221F1F"/>
          <w:spacing w:val="-8"/>
          <w:w w:val="100"/>
          <w:sz w:val="16"/>
          <w:szCs w:val="16"/>
          <w:u w:val="single" w:color="010101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-8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6"/>
          <w:szCs w:val="16"/>
          <w:u w:val="none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  <w:u w:val="single" w:color="010101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6"/>
          <w:szCs w:val="16"/>
          <w:u w:val="single" w:color="010101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6"/>
        </w:numPr>
        <w:tabs>
          <w:tab w:pos="1161" w:val="left" w:leader="none"/>
          <w:tab w:pos="1408" w:val="left" w:leader="none"/>
          <w:tab w:pos="1613" w:val="left" w:leader="none"/>
          <w:tab w:pos="1861" w:val="left" w:leader="none"/>
        </w:tabs>
        <w:ind w:left="1161" w:right="0" w:hanging="783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2.031303pt;margin-top:-.28923pt;width:9.863197pt;height:9.516265pt;mso-position-horizontal-relative:page;mso-position-vertical-relative:paragraph;z-index:-8466" coordorigin="1441,-6" coordsize="197,190">
            <v:shape style="position:absolute;left:1441;top:-6;width:197;height:190" coordorigin="1441,-6" coordsize="197,190" path="m1638,90l1616,151,1560,185,1532,183,1469,157,1441,106,1442,80,1472,21,1526,-6,1552,-4,1612,26,1638,82,1638,90xe" filled="f" stroked="t" strokeweight=".333pt" strokecolor="#221F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21F1F"/>
          <w:w w:val="105"/>
          <w:sz w:val="16"/>
          <w:szCs w:val="16"/>
          <w:u w:val="single" w:color="010101"/>
        </w:rPr>
        <w:t> </w:t>
      </w:r>
      <w:r>
        <w:rPr>
          <w:rFonts w:ascii="Arial" w:hAnsi="Arial" w:cs="Arial" w:eastAsia="Arial"/>
          <w:b w:val="0"/>
          <w:bCs w:val="0"/>
          <w:color w:val="221F1F"/>
          <w:w w:val="100"/>
          <w:sz w:val="16"/>
          <w:szCs w:val="16"/>
          <w:u w:val="single" w:color="010101"/>
        </w:rPr>
        <w:tab/>
      </w:r>
      <w:r>
        <w:rPr>
          <w:rFonts w:ascii="Arial" w:hAnsi="Arial" w:cs="Arial" w:eastAsia="Arial"/>
          <w:b w:val="0"/>
          <w:bCs w:val="0"/>
          <w:color w:val="221F1F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221F1F"/>
          <w:w w:val="100"/>
          <w:sz w:val="16"/>
          <w:szCs w:val="16"/>
          <w:u w:val="none"/>
        </w:rPr>
        <w:tab/>
      </w:r>
      <w:r>
        <w:rPr>
          <w:rFonts w:ascii="Arial" w:hAnsi="Arial" w:cs="Arial" w:eastAsia="Arial"/>
          <w:b w:val="0"/>
          <w:bCs w:val="0"/>
          <w:color w:val="221F1F"/>
          <w:w w:val="10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221F1F"/>
          <w:w w:val="105"/>
          <w:sz w:val="16"/>
          <w:szCs w:val="16"/>
          <w:u w:val="single" w:color="010101"/>
        </w:rPr>
        <w:t> </w:t>
      </w:r>
      <w:r>
        <w:rPr>
          <w:rFonts w:ascii="Arial" w:hAnsi="Arial" w:cs="Arial" w:eastAsia="Arial"/>
          <w:b w:val="0"/>
          <w:bCs w:val="0"/>
          <w:color w:val="221F1F"/>
          <w:w w:val="100"/>
          <w:sz w:val="16"/>
          <w:szCs w:val="16"/>
          <w:u w:val="single" w:color="010101"/>
        </w:rPr>
        <w:tab/>
      </w:r>
      <w:r>
        <w:rPr>
          <w:rFonts w:ascii="Arial" w:hAnsi="Arial" w:cs="Arial" w:eastAsia="Arial"/>
          <w:b w:val="0"/>
          <w:bCs w:val="0"/>
          <w:color w:val="221F1F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w w:val="100"/>
          <w:sz w:val="16"/>
          <w:szCs w:val="16"/>
          <w:u w:val="none"/>
        </w:rPr>
      </w:r>
    </w:p>
    <w:p>
      <w:pPr>
        <w:tabs>
          <w:tab w:pos="1037" w:val="left" w:leader="none"/>
        </w:tabs>
        <w:spacing w:before="4"/>
        <w:ind w:left="4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4"/>
          <w:sz w:val="16"/>
          <w:szCs w:val="16"/>
        </w:rPr>
        <w:t>7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4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5.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29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ф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position w:val="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ии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б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ки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ьта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position w:val="0"/>
          <w:sz w:val="20"/>
          <w:szCs w:val="20"/>
        </w:rPr>
        <w:t>(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0"/>
          <w:sz w:val="20"/>
          <w:szCs w:val="20"/>
        </w:rPr>
        <w:t>БЛОК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position w:val="0"/>
          <w:sz w:val="20"/>
          <w:szCs w:val="20"/>
        </w:rPr>
        <w:t>)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numPr>
          <w:ilvl w:val="0"/>
          <w:numId w:val="7"/>
        </w:numPr>
        <w:tabs>
          <w:tab w:pos="1363" w:val="left" w:leader="none"/>
        </w:tabs>
        <w:spacing w:line="221" w:lineRule="exact"/>
        <w:ind w:left="1363" w:right="0" w:hanging="32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ф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ии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та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TIMER</w:t>
      </w:r>
      <w:r>
        <w:rPr>
          <w:rFonts w:ascii="Calibri" w:hAnsi="Calibri" w:cs="Calibri" w:eastAsia="Calibri"/>
          <w:b/>
          <w:bCs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ON</w:t>
      </w:r>
      <w:r>
        <w:rPr>
          <w:rFonts w:ascii="Calibri" w:hAnsi="Calibri" w:cs="Calibri" w:eastAsia="Calibri"/>
          <w:b/>
          <w:bCs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/</w:t>
      </w:r>
      <w:r>
        <w:rPr>
          <w:rFonts w:ascii="Calibri" w:hAnsi="Calibri" w:cs="Calibri" w:eastAsia="Calibri"/>
          <w:b/>
          <w:bCs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TIMER</w:t>
      </w:r>
      <w:r>
        <w:rPr>
          <w:rFonts w:ascii="Calibri" w:hAnsi="Calibri" w:cs="Calibri" w:eastAsia="Calibri"/>
          <w:b/>
          <w:bCs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OFF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7"/>
        </w:numPr>
        <w:tabs>
          <w:tab w:pos="1364" w:val="left" w:leader="none"/>
        </w:tabs>
        <w:spacing w:line="216" w:lineRule="exact"/>
        <w:ind w:left="1364" w:right="0" w:hanging="32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ТЕМПЕРАТУРА</w:t>
      </w:r>
      <w:r>
        <w:rPr>
          <w:rFonts w:ascii="Calibri" w:hAnsi="Calibri" w:cs="Calibri" w:eastAsia="Calibri"/>
          <w:b/>
          <w:bCs/>
          <w:spacing w:val="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аче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аемой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7"/>
        </w:numPr>
        <w:tabs>
          <w:tab w:pos="1365" w:val="left" w:leader="none"/>
        </w:tabs>
        <w:spacing w:line="204" w:lineRule="exact"/>
        <w:ind w:left="1365" w:right="0" w:hanging="32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ол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фу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кц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55" w:lineRule="exact"/>
        <w:ind w:left="4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365997pt;margin-top:2.638524pt;width:215.182pt;height:37.432pt;mso-position-horizontal-relative:page;mso-position-vertical-relative:paragraph;z-index:-846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31" w:hRule="exact"/>
                    </w:trPr>
                    <w:tc>
                      <w:tcPr>
                        <w:tcW w:w="722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>
                          <w:pStyle w:val="TableParagraph"/>
                          <w:spacing w:line="202" w:lineRule="auto" w:before="1"/>
                          <w:ind w:left="111" w:right="144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0"/>
                            <w:sz w:val="14"/>
                            <w:szCs w:val="14"/>
                          </w:rPr>
                          <w:t>Р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-1"/>
                            <w:w w:val="100"/>
                            <w:sz w:val="14"/>
                            <w:szCs w:val="14"/>
                          </w:rPr>
                          <w:t>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0"/>
                            <w:sz w:val="14"/>
                            <w:szCs w:val="14"/>
                          </w:rPr>
                          <w:t>жим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0"/>
                            <w:sz w:val="14"/>
                            <w:szCs w:val="14"/>
                          </w:rPr>
                          <w:t>работы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21F1F"/>
                            <w:spacing w:val="0"/>
                            <w:w w:val="70"/>
                            <w:sz w:val="24"/>
                            <w:szCs w:val="24"/>
                          </w:rPr>
                          <w:t>ТИХИЙ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21F1F"/>
                            <w:spacing w:val="0"/>
                            <w:w w:val="70"/>
                            <w:sz w:val="25"/>
                            <w:szCs w:val="25"/>
                          </w:rPr>
                          <w:t>СОН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65"/>
                            <w:sz w:val="23"/>
                            <w:szCs w:val="23"/>
                          </w:rPr>
                          <w:t>HEALTH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21F1F"/>
                            <w:spacing w:val="0"/>
                            <w:w w:val="45"/>
                            <w:sz w:val="25"/>
                            <w:szCs w:val="25"/>
                          </w:rPr>
                          <w:t>ТУРБО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21F1F"/>
                            <w:spacing w:val="0"/>
                            <w:w w:val="75"/>
                            <w:sz w:val="24"/>
                            <w:szCs w:val="24"/>
                          </w:rPr>
                          <w:t>ВОЗДУХ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722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>
                          <w:pStyle w:val="TableParagraph"/>
                          <w:spacing w:line="170" w:lineRule="exact" w:before="13"/>
                          <w:ind w:left="67" w:right="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4"/>
                            <w:szCs w:val="14"/>
                          </w:rPr>
                          <w:t>Зн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100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4"/>
                            <w:szCs w:val="14"/>
                          </w:rPr>
                          <w:t>ч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100"/>
                            <w:sz w:val="14"/>
                            <w:szCs w:val="14"/>
                          </w:rPr>
                          <w:t>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67" w:right="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4"/>
                            <w:szCs w:val="14"/>
                          </w:rPr>
                          <w:t>на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100"/>
                            <w:sz w:val="14"/>
                            <w:szCs w:val="14"/>
                          </w:rPr>
                          <w:t>п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4"/>
                            <w:szCs w:val="14"/>
                          </w:rPr>
                          <w:t>ульте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>
                          <w:pStyle w:val="TableParagraph"/>
                          <w:spacing w:line="150" w:lineRule="exact" w:before="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31" w:val="left" w:leader="none"/>
                          </w:tabs>
                          <w:ind w:left="401" w:right="0"/>
                          <w:jc w:val="left"/>
                          <w:rPr>
                            <w:rFonts w:ascii="Calibri" w:hAnsi="Calibri" w:cs="Calibri" w:eastAsia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w w:val="222"/>
                            <w:sz w:val="14"/>
                            <w:szCs w:val="14"/>
                          </w:rPr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w w:val="222"/>
                            <w:sz w:val="14"/>
                            <w:szCs w:val="14"/>
                            <w:u w:val="single" w:color="221F1F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w w:val="100"/>
                            <w:sz w:val="14"/>
                            <w:szCs w:val="14"/>
                            <w:u w:val="single" w:color="221F1F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w w:val="100"/>
                            <w:sz w:val="14"/>
                            <w:szCs w:val="14"/>
                            <w:u w:val="none"/>
                          </w:rPr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w w:val="100"/>
                            <w:sz w:val="14"/>
                            <w:szCs w:val="14"/>
                            <w:u w:val="none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5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6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  <w:tcBorders>
                          <w:top w:val="single" w:sz="7" w:space="0" w:color="221F1F"/>
                          <w:left w:val="single" w:sz="7" w:space="0" w:color="221F1F"/>
                          <w:bottom w:val="single" w:sz="7" w:space="0" w:color="221F1F"/>
                          <w:right w:val="single" w:sz="7" w:space="0" w:color="221F1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72" w:right="69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20.711304pt;margin-top:4.618522pt;width:16.9801pt;height:10.58190pt;mso-position-horizontal-relative:page;mso-position-vertical-relative:paragraph;z-index:-8474" coordorigin="8414,92" coordsize="340,212">
            <v:group style="position:absolute;left:8634;top:148;width:6;height:29" coordorigin="8634,148" coordsize="6,29">
              <v:shape style="position:absolute;left:8634;top:148;width:6;height:29" coordorigin="8634,148" coordsize="6,29" path="m8634,177l8640,163,8634,148e" filled="f" stroked="t" strokeweight=".5pt" strokecolor="#221F1F">
                <v:path arrowok="t"/>
              </v:shape>
            </v:group>
            <v:group style="position:absolute;left:8609;top:127;width:25;height:21" coordorigin="8609,127" coordsize="25,21">
              <v:shape style="position:absolute;left:8609;top:127;width:25;height:21" coordorigin="8609,127" coordsize="25,21" path="m8609,127l8634,148e" filled="f" stroked="t" strokeweight=".5pt" strokecolor="#221F1F">
                <v:path arrowok="t"/>
              </v:shape>
            </v:group>
            <v:group style="position:absolute;left:8609;top:127;width:115;height:2" coordorigin="8609,127" coordsize="115,2">
              <v:shape style="position:absolute;left:8609;top:127;width:115;height:2" coordorigin="8609,127" coordsize="115,0" path="m8724,127l8609,127e" filled="f" stroked="t" strokeweight=".5pt" strokecolor="#221F1F">
                <v:path arrowok="t"/>
              </v:shape>
            </v:group>
            <v:group style="position:absolute;left:8724;top:127;width:2;height:110" coordorigin="8724,127" coordsize="2,110">
              <v:shape style="position:absolute;left:8724;top:127;width:2;height:110" coordorigin="8724,127" coordsize="0,110" path="m8724,237l8724,127e" filled="f" stroked="t" strokeweight=".5pt" strokecolor="#221F1F">
                <v:path arrowok="t"/>
              </v:shape>
            </v:group>
            <v:group style="position:absolute;left:8700;top:214;width:23;height:23" coordorigin="8700,214" coordsize="23,23">
              <v:shape style="position:absolute;left:8700;top:214;width:23;height:23" coordorigin="8700,214" coordsize="23,23" path="m8700,214l8724,237e" filled="f" stroked="t" strokeweight=".5pt" strokecolor="#221F1F">
                <v:path arrowok="t"/>
              </v:shape>
            </v:group>
            <v:group style="position:absolute;left:8669;top:208;width:31;height:6" coordorigin="8669,208" coordsize="31,6">
              <v:shape style="position:absolute;left:8669;top:208;width:31;height:6" coordorigin="8669,208" coordsize="31,6" path="m8700,214l8685,208,8669,214e" filled="f" stroked="t" strokeweight=".5pt" strokecolor="#221F1F">
                <v:path arrowok="t"/>
              </v:shape>
            </v:group>
            <v:group style="position:absolute;left:8609;top:214;width:60;height:64" coordorigin="8609,214" coordsize="60,64">
              <v:shape style="position:absolute;left:8609;top:214;width:60;height:64" coordorigin="8609,214" coordsize="60,64" path="m8609,278l8669,214e" filled="f" stroked="t" strokeweight=".5pt" strokecolor="#221F1F">
                <v:path arrowok="t"/>
              </v:shape>
            </v:group>
            <v:group style="position:absolute;left:8603;top:278;width:21;height:21" coordorigin="8603,278" coordsize="21,21">
              <v:shape style="position:absolute;left:8603;top:278;width:21;height:21" coordorigin="8603,278" coordsize="21,21" path="m8609,278l8603,284,8609,293,8619,299,8625,293e" filled="f" stroked="t" strokeweight=".5pt" strokecolor="#221F1F">
                <v:path arrowok="t"/>
              </v:shape>
            </v:group>
            <v:group style="position:absolute;left:8625;top:237;width:60;height:56" coordorigin="8625,237" coordsize="60,56">
              <v:shape style="position:absolute;left:8625;top:237;width:60;height:56" coordorigin="8625,237" coordsize="60,56" path="m8685,237l8625,293e" filled="f" stroked="t" strokeweight=".5pt" strokecolor="#221F1F">
                <v:path arrowok="t"/>
              </v:shape>
            </v:group>
            <v:group style="position:absolute;left:8685;top:237;width:29;height:25" coordorigin="8685,237" coordsize="29,25">
              <v:shape style="position:absolute;left:8685;top:237;width:29;height:25" coordorigin="8685,237" coordsize="29,25" path="m8714,262l8685,237e" filled="f" stroked="t" strokeweight=".5pt" strokecolor="#221F1F">
                <v:path arrowok="t"/>
              </v:shape>
            </v:group>
            <v:group style="position:absolute;left:8714;top:249;width:35;height:25" coordorigin="8714,249" coordsize="35,25">
              <v:shape style="position:absolute;left:8714;top:249;width:35;height:25" coordorigin="8714,249" coordsize="35,25" path="m8714,262l8730,274,8745,262,8749,249e" filled="f" stroked="t" strokeweight=".5pt" strokecolor="#221F1F">
                <v:path arrowok="t"/>
              </v:shape>
            </v:group>
            <v:group style="position:absolute;left:8749;top:123;width:2;height:126" coordorigin="8749,123" coordsize="2,126">
              <v:shape style="position:absolute;left:8749;top:123;width:2;height:126" coordorigin="8749,123" coordsize="0,126" path="m8749,123l8749,249e" filled="f" stroked="t" strokeweight=".5pt" strokecolor="#221F1F">
                <v:path arrowok="t"/>
              </v:shape>
            </v:group>
            <v:group style="position:absolute;left:8730;top:97;width:19;height:25" coordorigin="8730,97" coordsize="19,25">
              <v:shape style="position:absolute;left:8730;top:97;width:19;height:25" coordorigin="8730,97" coordsize="19,25" path="m8749,123l8745,107,8730,97e" filled="f" stroked="t" strokeweight=".5pt" strokecolor="#221F1F">
                <v:path arrowok="t"/>
              </v:shape>
            </v:group>
            <v:group style="position:absolute;left:8600;top:97;width:130;height:2" coordorigin="8600,97" coordsize="130,2">
              <v:shape style="position:absolute;left:8600;top:97;width:130;height:2" coordorigin="8600,97" coordsize="130,0" path="m8600,97l8730,97e" filled="f" stroked="t" strokeweight=".5pt" strokecolor="#221F1F">
                <v:path arrowok="t"/>
              </v:shape>
            </v:group>
            <v:group style="position:absolute;left:8574;top:97;width:25;height:41" coordorigin="8574,97" coordsize="25,41">
              <v:shape style="position:absolute;left:8574;top:97;width:25;height:41" coordorigin="8574,97" coordsize="25,41" path="m8600,97l8584,107,8574,123,8584,138e" filled="f" stroked="t" strokeweight=".5pt" strokecolor="#221F1F">
                <v:path arrowok="t"/>
              </v:shape>
            </v:group>
            <v:group style="position:absolute;left:8584;top:138;width:25;height:25" coordorigin="8584,138" coordsize="25,25">
              <v:shape style="position:absolute;left:8584;top:138;width:25;height:25" coordorigin="8584,138" coordsize="25,25" path="m8609,163l8584,138e" filled="f" stroked="t" strokeweight=".5pt" strokecolor="#221F1F">
                <v:path arrowok="t"/>
              </v:shape>
            </v:group>
            <v:group style="position:absolute;left:8555;top:163;width:54;height:60" coordorigin="8555,163" coordsize="54,60">
              <v:shape style="position:absolute;left:8555;top:163;width:54;height:60" coordorigin="8555,163" coordsize="54,60" path="m8555,223l8609,163e" filled="f" stroked="t" strokeweight=".5pt" strokecolor="#221F1F">
                <v:path arrowok="t"/>
              </v:shape>
            </v:group>
            <v:group style="position:absolute;left:8514;top:223;width:41;height:19" coordorigin="8514,223" coordsize="41,19">
              <v:shape style="position:absolute;left:8514;top:223;width:41;height:19" coordorigin="8514,223" coordsize="41,19" path="m8514,243l8555,223e" filled="f" stroked="t" strokeweight=".5pt" strokecolor="#221F1F">
                <v:path arrowok="t"/>
              </v:shape>
            </v:group>
            <v:group style="position:absolute;left:8435;top:243;width:79;height:2" coordorigin="8435,243" coordsize="79,2">
              <v:shape style="position:absolute;left:8435;top:243;width:79;height:2" coordorigin="8435,243" coordsize="79,0" path="m8435,243l8514,243e" filled="f" stroked="t" strokeweight=".5pt" strokecolor="#221F1F">
                <v:path arrowok="t"/>
              </v:shape>
            </v:group>
            <v:group style="position:absolute;left:8419;top:243;width:16;height:25" coordorigin="8419,243" coordsize="16,25">
              <v:shape style="position:absolute;left:8419;top:243;width:16;height:25" coordorigin="8419,243" coordsize="16,25" path="m8435,243l8425,249,8419,252,8425,262,8435,268e" filled="f" stroked="t" strokeweight=".5pt" strokecolor="#221F1F">
                <v:path arrowok="t"/>
              </v:shape>
            </v:group>
            <v:group style="position:absolute;left:8435;top:268;width:70;height:2" coordorigin="8435,268" coordsize="70,2">
              <v:shape style="position:absolute;left:8435;top:268;width:70;height:2" coordorigin="8435,268" coordsize="70,0" path="m8505,268l8435,268e" filled="f" stroked="t" strokeweight=".5pt" strokecolor="#221F1F">
                <v:path arrowok="t"/>
              </v:shape>
            </v:group>
            <v:group style="position:absolute;left:8505;top:237;width:76;height:31" coordorigin="8505,237" coordsize="76,31">
              <v:shape style="position:absolute;left:8505;top:237;width:76;height:31" coordorigin="8505,237" coordsize="76,31" path="m8505,268l8545,258,8580,237e" filled="f" stroked="t" strokeweight=".5pt" strokecolor="#221F1F">
                <v:path arrowok="t"/>
              </v:shape>
            </v:group>
            <v:group style="position:absolute;left:8580;top:177;width:54;height:60" coordorigin="8580,177" coordsize="54,60">
              <v:shape style="position:absolute;left:8580;top:177;width:54;height:60" coordorigin="8580,177" coordsize="54,60" path="m8634,177l8580,237e" filled="f" stroked="t" strokeweight=".5pt" strokecolor="#22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0.746002pt;margin-top:1.950321pt;width:15.5235pt;height:14.6604pt;mso-position-horizontal-relative:page;mso-position-vertical-relative:paragraph;z-index:-8473" coordorigin="7015,39" coordsize="310,293">
            <v:group style="position:absolute;left:7235;top:65;width:50;height:50" coordorigin="7235,65" coordsize="50,50">
              <v:shape style="position:absolute;left:7235;top:65;width:50;height:50" coordorigin="7235,65" coordsize="50,50" path="m7285,116l7285,85,7260,65,7235,69e" filled="f" stroked="t" strokeweight=".5pt" strokecolor="#221F1F">
                <v:path arrowok="t"/>
              </v:shape>
            </v:group>
            <v:group style="position:absolute;left:7285;top:116;width:10;height:19" coordorigin="7285,116" coordsize="10,19">
              <v:shape style="position:absolute;left:7285;top:116;width:10;height:19" coordorigin="7285,116" coordsize="10,19" path="m7295,135l7285,116e" filled="f" stroked="t" strokeweight=".5pt" strokecolor="#221F1F">
                <v:path arrowok="t"/>
              </v:shape>
            </v:group>
            <v:group style="position:absolute;left:7216;top:44;width:89;height:91" coordorigin="7216,44" coordsize="89,91">
              <v:shape style="position:absolute;left:7216;top:44;width:89;height:91" coordorigin="7216,44" coordsize="89,91" path="m7295,135l7305,94,7289,60,7251,44,7216,60e" filled="f" stroked="t" strokeweight=".5pt" strokecolor="#221F1F">
                <v:path arrowok="t"/>
              </v:shape>
            </v:group>
            <v:group style="position:absolute;left:7216;top:59;width:19;height:10" coordorigin="7216,59" coordsize="19,10">
              <v:shape style="position:absolute;left:7216;top:59;width:19;height:10" coordorigin="7216,59" coordsize="19,10" path="m7235,69l7216,59e" filled="f" stroked="t" strokeweight=".5pt" strokecolor="#221F1F">
                <v:path arrowok="t"/>
              </v:shape>
            </v:group>
            <v:group style="position:absolute;left:7020;top:44;width:89;height:91" coordorigin="7020,44" coordsize="89,91">
              <v:shape style="position:absolute;left:7020;top:44;width:89;height:91" coordorigin="7020,44" coordsize="89,91" path="m7109,60l7074,44,7039,60,7020,94,7035,135e" filled="f" stroked="t" strokeweight=".5pt" strokecolor="#221F1F">
                <v:path arrowok="t"/>
              </v:shape>
            </v:group>
            <v:group style="position:absolute;left:7035;top:116;width:10;height:19" coordorigin="7035,116" coordsize="10,19">
              <v:shape style="position:absolute;left:7035;top:116;width:10;height:19" coordorigin="7035,116" coordsize="10,19" path="m7045,116l7035,135e" filled="f" stroked="t" strokeweight=".5pt" strokecolor="#221F1F">
                <v:path arrowok="t"/>
              </v:shape>
            </v:group>
            <v:group style="position:absolute;left:7045;top:65;width:45;height:50" coordorigin="7045,65" coordsize="45,50">
              <v:shape style="position:absolute;left:7045;top:65;width:45;height:50" coordorigin="7045,65" coordsize="45,50" path="m7090,69l7065,65,7045,85,7045,116e" filled="f" stroked="t" strokeweight=".5pt" strokecolor="#221F1F">
                <v:path arrowok="t"/>
              </v:shape>
            </v:group>
            <v:group style="position:absolute;left:7090;top:60;width:19;height:10" coordorigin="7090,60" coordsize="19,10">
              <v:shape style="position:absolute;left:7090;top:60;width:19;height:10" coordorigin="7090,60" coordsize="19,10" path="m7109,60l7090,69e" filled="f" stroked="t" strokeweight=".5pt" strokecolor="#221F1F">
                <v:path arrowok="t"/>
              </v:shape>
            </v:group>
            <v:group style="position:absolute;left:7035;top:271;width:29;height:25" coordorigin="7035,271" coordsize="29,25">
              <v:shape style="position:absolute;left:7035;top:271;width:29;height:25" coordorigin="7035,271" coordsize="29,25" path="m7065,271l7035,296e" filled="f" stroked="t" strokeweight=".5pt" strokecolor="#221F1F">
                <v:path arrowok="t"/>
              </v:shape>
            </v:group>
            <v:group style="position:absolute;left:7039;top:65;width:246;height:205" coordorigin="7039,65" coordsize="246,205">
              <v:shape style="position:absolute;left:7039;top:65;width:246;height:205" coordorigin="7039,65" coordsize="246,205" path="m7285,226l7285,166,7255,104,7204,69,7140,65,7080,94,7045,145,7039,211,7065,271e" filled="f" stroked="t" strokeweight=".5pt" strokecolor="#221F1F">
                <v:path arrowok="t"/>
              </v:shape>
            </v:group>
            <v:group style="position:absolute;left:7264;top:226;width:21;height:2" coordorigin="7264,226" coordsize="21,2">
              <v:shape style="position:absolute;left:7264;top:226;width:21;height:2" coordorigin="7264,226" coordsize="21,0" path="m7264,226l7285,226e" filled="f" stroked="t" strokeweight=".5pt" strokecolor="#221F1F">
                <v:path arrowok="t"/>
              </v:shape>
            </v:group>
            <v:group style="position:absolute;left:7055;top:85;width:215;height:217" coordorigin="7055,85" coordsize="215,217">
              <v:shape style="position:absolute;left:7055;top:85;width:215;height:217" coordorigin="7055,85" coordsize="215,217" path="m7264,226l7270,170,7245,120,7200,91,7150,85,7096,104,7065,151,7055,205,7074,255,7121,290,7169,302,7225,281e" filled="f" stroked="t" strokeweight=".5pt" strokecolor="#221F1F">
                <v:path arrowok="t"/>
              </v:shape>
            </v:group>
            <v:group style="position:absolute;left:7225;top:281;width:2;height:25" coordorigin="7225,281" coordsize="2,25">
              <v:shape style="position:absolute;left:7225;top:281;width:2;height:25" coordorigin="7225,281" coordsize="0,25" path="m7225,306l7225,281e" filled="f" stroked="t" strokeweight=".5pt" strokecolor="#221F1F">
                <v:path arrowok="t"/>
              </v:shape>
            </v:group>
            <v:group style="position:absolute;left:7074;top:286;width:151;height:29" coordorigin="7074,286" coordsize="151,29">
              <v:shape style="position:absolute;left:7074;top:286;width:151;height:29" coordorigin="7074,286" coordsize="151,29" path="m7074,286l7144,316,7225,306e" filled="f" stroked="t" strokeweight=".5pt" strokecolor="#221F1F">
                <v:path arrowok="t"/>
              </v:shape>
            </v:group>
            <v:group style="position:absolute;left:7035;top:286;width:39;height:29" coordorigin="7035,286" coordsize="39,29">
              <v:shape style="position:absolute;left:7035;top:286;width:39;height:29" coordorigin="7035,286" coordsize="39,29" path="m7035,296l7035,312,7045,315,7049,312,7074,286e" filled="f" stroked="t" strokeweight=".5pt" strokecolor="#221F1F">
                <v:path arrowok="t"/>
              </v:shape>
            </v:group>
            <v:group style="position:absolute;left:7235;top:240;width:10;height:21" coordorigin="7235,240" coordsize="10,21">
              <v:shape style="position:absolute;left:7235;top:240;width:10;height:21" coordorigin="7235,240" coordsize="10,21" path="m7245,240l7235,246,7235,255,7245,261e" filled="f" stroked="t" strokeweight=".5pt" strokecolor="#221F1F">
                <v:path arrowok="t"/>
              </v:shape>
            </v:group>
            <v:group style="position:absolute;left:7245;top:240;width:66;height:2" coordorigin="7245,240" coordsize="66,2">
              <v:shape style="position:absolute;left:7245;top:240;width:66;height:2" coordorigin="7245,240" coordsize="66,0" path="m7311,240l7245,240e" filled="f" stroked="t" strokeweight=".5pt" strokecolor="#221F1F">
                <v:path arrowok="t"/>
              </v:shape>
            </v:group>
            <v:group style="position:absolute;left:7311;top:240;width:10;height:15" coordorigin="7311,240" coordsize="10,15">
              <v:shape style="position:absolute;left:7311;top:240;width:10;height:15" coordorigin="7311,240" coordsize="10,15" path="m7315,255l7320,252,7315,246,7311,240e" filled="f" stroked="t" strokeweight=".5pt" strokecolor="#221F1F">
                <v:path arrowok="t"/>
              </v:shape>
            </v:group>
            <v:group style="position:absolute;left:7270;top:255;width:45;height:50" coordorigin="7270,255" coordsize="45,50">
              <v:shape style="position:absolute;left:7270;top:255;width:45;height:50" coordorigin="7270,255" coordsize="45,50" path="m7270,306l7315,255e" filled="f" stroked="t" strokeweight=".5pt" strokecolor="#221F1F">
                <v:path arrowok="t"/>
              </v:shape>
            </v:group>
            <v:group style="position:absolute;left:7270;top:306;width:41;height:2" coordorigin="7270,306" coordsize="41,2">
              <v:shape style="position:absolute;left:7270;top:306;width:41;height:2" coordorigin="7270,306" coordsize="41,0" path="m7311,306l7270,306e" filled="f" stroked="t" strokeweight=".5pt" strokecolor="#221F1F">
                <v:path arrowok="t"/>
              </v:shape>
            </v:group>
            <v:group style="position:absolute;left:7311;top:306;width:10;height:21" coordorigin="7311,306" coordsize="10,21">
              <v:shape style="position:absolute;left:7311;top:306;width:10;height:21" coordorigin="7311,306" coordsize="10,21" path="m7311,327l7315,321,7320,315,7315,312,7311,306e" filled="f" stroked="t" strokeweight=".5pt" strokecolor="#221F1F">
                <v:path arrowok="t"/>
              </v:shape>
            </v:group>
            <v:group style="position:absolute;left:7245;top:327;width:66;height:2" coordorigin="7245,327" coordsize="66,2">
              <v:shape style="position:absolute;left:7245;top:327;width:66;height:2" coordorigin="7245,327" coordsize="66,0" path="m7245,327l7311,327e" filled="f" stroked="t" strokeweight=".5pt" strokecolor="#221F1F">
                <v:path arrowok="t"/>
              </v:shape>
            </v:group>
            <v:group style="position:absolute;left:7235;top:312;width:10;height:16" coordorigin="7235,312" coordsize="10,16">
              <v:shape style="position:absolute;left:7235;top:312;width:10;height:16" coordorigin="7235,312" coordsize="10,16" path="m7235,312l7235,321,7245,327e" filled="f" stroked="t" strokeweight=".5pt" strokecolor="#221F1F">
                <v:path arrowok="t"/>
              </v:shape>
            </v:group>
            <v:group style="position:absolute;left:7235;top:261;width:50;height:51" coordorigin="7235,261" coordsize="50,51">
              <v:shape style="position:absolute;left:7235;top:261;width:50;height:51" coordorigin="7235,261" coordsize="50,51" path="m7285,261l7235,312e" filled="f" stroked="t" strokeweight=".5pt" strokecolor="#221F1F">
                <v:path arrowok="t"/>
              </v:shape>
            </v:group>
            <v:group style="position:absolute;left:7245;top:261;width:41;height:2" coordorigin="7245,261" coordsize="41,2">
              <v:shape style="position:absolute;left:7245;top:261;width:41;height:2" coordorigin="7245,261" coordsize="41,0" path="m7245,261l7285,261e" filled="f" stroked="t" strokeweight=".5pt" strokecolor="#221F1F">
                <v:path arrowok="t"/>
              </v:shape>
            </v:group>
            <v:group style="position:absolute;left:7156;top:91;width:19;height:111" coordorigin="7156,91" coordsize="19,111">
              <v:shape style="position:absolute;left:7156;top:91;width:19;height:111" coordorigin="7156,91" coordsize="19,111" path="m7175,100l7169,91,7156,91,7156,201e" filled="f" stroked="t" strokeweight=".5pt" strokecolor="#221F1F">
                <v:path arrowok="t"/>
              </v:shape>
            </v:group>
            <v:group style="position:absolute;left:7175;top:100;width:2;height:85" coordorigin="7175,100" coordsize="2,85">
              <v:shape style="position:absolute;left:7175;top:100;width:2;height:85" coordorigin="7175,100" coordsize="0,85" path="m7175,186l7175,100e" filled="f" stroked="t" strokeweight=".5pt" strokecolor="#221F1F">
                <v:path arrowok="t"/>
              </v:shape>
            </v:group>
            <v:group style="position:absolute;left:7175;top:186;width:35;height:41" coordorigin="7175,186" coordsize="35,41">
              <v:shape style="position:absolute;left:7175;top:186;width:35;height:41" coordorigin="7175,186" coordsize="35,41" path="m7210,226l7175,186e" filled="f" stroked="t" strokeweight=".5pt" strokecolor="#221F1F">
                <v:path arrowok="t"/>
              </v:shape>
            </v:group>
            <v:group style="position:absolute;left:7194;top:226;width:21;height:14" coordorigin="7194,226" coordsize="21,14">
              <v:shape style="position:absolute;left:7194;top:226;width:21;height:14" coordorigin="7194,226" coordsize="21,14" path="m7194,240l7210,240,7216,230,7210,226e" filled="f" stroked="t" strokeweight=".5pt" strokecolor="#221F1F">
                <v:path arrowok="t"/>
              </v:shape>
            </v:group>
            <v:group style="position:absolute;left:7156;top:201;width:39;height:39" coordorigin="7156,201" coordsize="39,39">
              <v:shape style="position:absolute;left:7156;top:201;width:39;height:39" coordorigin="7156,201" coordsize="39,39" path="m7156,201l7194,240e" filled="f" stroked="t" strokeweight=".5pt" strokecolor="#22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8.609802pt;margin-top:1.649621pt;width:12.5267pt;height:14.3641pt;mso-position-horizontal-relative:page;mso-position-vertical-relative:paragraph;z-index:-8472" coordorigin="7772,33" coordsize="251,287">
            <v:group style="position:absolute;left:7868;top:278;width:70;height:16" coordorigin="7868,278" coordsize="70,16">
              <v:shape style="position:absolute;left:7868;top:278;width:70;height:16" coordorigin="7868,278" coordsize="70,16" path="m7868,278l7938,294e" filled="f" stroked="t" strokeweight=".5pt" strokecolor="#221F1F">
                <v:path arrowok="t"/>
              </v:shape>
            </v:group>
            <v:group style="position:absolute;left:7812;top:239;width:56;height:39" coordorigin="7812,239" coordsize="56,39">
              <v:shape style="position:absolute;left:7812;top:239;width:56;height:39" coordorigin="7812,239" coordsize="56,39" path="m7812,239l7868,278e" filled="f" stroked="t" strokeweight=".5pt" strokecolor="#221F1F">
                <v:path arrowok="t"/>
              </v:shape>
            </v:group>
            <v:group style="position:absolute;left:7799;top:189;width:13;height:50" coordorigin="7799,189" coordsize="13,50">
              <v:shape style="position:absolute;left:7799;top:189;width:13;height:50" coordorigin="7799,189" coordsize="13,50" path="m7799,189l7812,240e" filled="f" stroked="t" strokeweight=".5pt" strokecolor="#221F1F">
                <v:path arrowok="t"/>
              </v:shape>
            </v:group>
            <v:group style="position:absolute;left:7799;top:123;width:29;height:66" coordorigin="7799,123" coordsize="29,66">
              <v:shape style="position:absolute;left:7799;top:123;width:29;height:66" coordorigin="7799,123" coordsize="29,66" path="m7828,123l7799,189e" filled="f" stroked="t" strokeweight=".5pt" strokecolor="#221F1F">
                <v:path arrowok="t"/>
              </v:shape>
            </v:group>
            <v:group style="position:absolute;left:7808;top:38;width:19;height:10" coordorigin="7808,38" coordsize="19,10">
              <v:shape style="position:absolute;left:7808;top:38;width:19;height:10" coordorigin="7808,38" coordsize="19,10" path="m7828,48l7818,38,7808,42,7808,48e" filled="f" stroked="t" strokeweight=".5pt" strokecolor="#221F1F">
                <v:path arrowok="t"/>
              </v:shape>
            </v:group>
            <v:group style="position:absolute;left:7828;top:48;width:10;height:51" coordorigin="7828,48" coordsize="10,51">
              <v:shape style="position:absolute;left:7828;top:48;width:10;height:51" coordorigin="7828,48" coordsize="10,51" path="m7828,48l7837,98e" filled="f" stroked="t" strokeweight=".5pt" strokecolor="#221F1F">
                <v:path arrowok="t"/>
              </v:shape>
            </v:group>
            <v:group style="position:absolute;left:7837;top:98;width:70;height:2" coordorigin="7837,98" coordsize="70,2">
              <v:shape style="position:absolute;left:7837;top:98;width:70;height:2" coordorigin="7837,98" coordsize="70,0" path="m7907,98l7837,98e" filled="f" stroked="t" strokeweight=".5pt" strokecolor="#221F1F">
                <v:path arrowok="t"/>
              </v:shape>
            </v:group>
            <v:group style="position:absolute;left:7907;top:98;width:35;height:25" coordorigin="7907,98" coordsize="35,25">
              <v:shape style="position:absolute;left:7907;top:98;width:35;height:25" coordorigin="7907,98" coordsize="35,25" path="m7942,123l7907,98e" filled="f" stroked="t" strokeweight=".5pt" strokecolor="#221F1F">
                <v:path arrowok="t"/>
              </v:shape>
            </v:group>
            <v:group style="position:absolute;left:7942;top:123;width:21;height:25" coordorigin="7942,123" coordsize="21,25">
              <v:shape style="position:absolute;left:7942;top:123;width:21;height:25" coordorigin="7942,123" coordsize="21,25" path="m7963,148l7942,123e" filled="f" stroked="t" strokeweight=".5pt" strokecolor="#221F1F">
                <v:path arrowok="t"/>
              </v:shape>
            </v:group>
            <v:group style="position:absolute;left:7963;top:148;width:14;height:35" coordorigin="7963,148" coordsize="14,35">
              <v:shape style="position:absolute;left:7963;top:148;width:14;height:35" coordorigin="7963,148" coordsize="14,35" path="m7977,183l7963,148e" filled="f" stroked="t" strokeweight=".5pt" strokecolor="#221F1F">
                <v:path arrowok="t"/>
              </v:shape>
            </v:group>
            <v:group style="position:absolute;left:7977;top:183;width:12;height:19" coordorigin="7977,183" coordsize="12,19">
              <v:shape style="position:absolute;left:7977;top:183;width:12;height:19" coordorigin="7977,183" coordsize="12,19" path="m7989,203l7977,183e" filled="f" stroked="t" strokeweight=".5pt" strokecolor="#221F1F">
                <v:path arrowok="t"/>
              </v:shape>
            </v:group>
            <v:group style="position:absolute;left:7989;top:203;width:13;height:50" coordorigin="7989,203" coordsize="13,50">
              <v:shape style="position:absolute;left:7989;top:203;width:13;height:50" coordorigin="7989,203" coordsize="13,50" path="m7989,203l8002,253e" filled="f" stroked="t" strokeweight=".5pt" strokecolor="#221F1F">
                <v:path arrowok="t"/>
              </v:shape>
            </v:group>
            <v:group style="position:absolute;left:8002;top:253;width:6;height:2" coordorigin="8002,253" coordsize="6,2">
              <v:shape style="position:absolute;left:8002;top:253;width:6;height:2" coordorigin="8002,253" coordsize="6,0" path="m8002,253l8008,253e" filled="f" stroked="t" strokeweight=".5pt" strokecolor="#221F1F">
                <v:path arrowok="t"/>
              </v:shape>
            </v:group>
            <v:group style="position:absolute;left:8002;top:253;width:16;height:41" coordorigin="8002,253" coordsize="16,41">
              <v:shape style="position:absolute;left:8002;top:253;width:16;height:41" coordorigin="8002,253" coordsize="16,41" path="m8002,253l8018,294e" filled="f" stroked="t" strokeweight=".5pt" strokecolor="#221F1F">
                <v:path arrowok="t"/>
              </v:shape>
            </v:group>
            <v:group style="position:absolute;left:8008;top:294;width:10;height:16" coordorigin="8008,294" coordsize="10,16">
              <v:shape style="position:absolute;left:8008;top:294;width:10;height:16" coordorigin="8008,294" coordsize="10,16" path="m8008,309l8018,304,8018,294e" filled="f" stroked="t" strokeweight=".5pt" strokecolor="#221F1F">
                <v:path arrowok="t"/>
              </v:shape>
            </v:group>
            <v:group style="position:absolute;left:7938;top:309;width:70;height:6" coordorigin="7938,309" coordsize="70,6">
              <v:shape style="position:absolute;left:7938;top:309;width:70;height:6" coordorigin="7938,309" coordsize="70,6" path="m7938,315l8008,309e" filled="f" stroked="t" strokeweight=".5pt" strokecolor="#221F1F">
                <v:path arrowok="t"/>
              </v:shape>
            </v:group>
            <v:group style="position:absolute;left:7863;top:300;width:76;height:16" coordorigin="7863,300" coordsize="76,16">
              <v:shape style="position:absolute;left:7863;top:300;width:76;height:16" coordorigin="7863,300" coordsize="76,16" path="m7863,300l7938,315e" filled="f" stroked="t" strokeweight=".5pt" strokecolor="#221F1F">
                <v:path arrowok="t"/>
              </v:shape>
            </v:group>
            <v:group style="position:absolute;left:7799;top:249;width:64;height:50" coordorigin="7799,249" coordsize="64,50">
              <v:shape style="position:absolute;left:7799;top:249;width:64;height:50" coordorigin="7799,249" coordsize="64,50" path="m7799,249l7862,300e" filled="f" stroked="t" strokeweight=".5pt" strokecolor="#221F1F">
                <v:path arrowok="t"/>
              </v:shape>
            </v:group>
            <v:group style="position:absolute;left:7777;top:189;width:21;height:60" coordorigin="7777,189" coordsize="21,60">
              <v:shape style="position:absolute;left:7777;top:189;width:21;height:60" coordorigin="7777,189" coordsize="21,60" path="m7777,189l7799,249e" filled="f" stroked="t" strokeweight=".5pt" strokecolor="#221F1F">
                <v:path arrowok="t"/>
              </v:shape>
            </v:group>
            <v:group style="position:absolute;left:7777;top:108;width:45;height:81" coordorigin="7777,108" coordsize="45,81">
              <v:shape style="position:absolute;left:7777;top:108;width:45;height:81" coordorigin="7777,108" coordsize="45,81" path="m7822,108l7793,143,7777,189e" filled="f" stroked="t" strokeweight=".5pt" strokecolor="#221F1F">
                <v:path arrowok="t"/>
              </v:shape>
            </v:group>
            <v:group style="position:absolute;left:7808;top:48;width:13;height:60" coordorigin="7808,48" coordsize="13,60">
              <v:shape style="position:absolute;left:7808;top:48;width:13;height:60" coordorigin="7808,48" coordsize="13,60" path="m7808,48l7822,108e" filled="f" stroked="t" strokeweight=".5pt" strokecolor="#221F1F">
                <v:path arrowok="t"/>
              </v:shape>
            </v:group>
            <v:group style="position:absolute;left:7828;top:123;width:105;height:126" coordorigin="7828,123" coordsize="105,126">
              <v:shape style="position:absolute;left:7828;top:123;width:105;height:126" coordorigin="7828,123" coordsize="105,126" path="m7828,123l7932,249e" filled="f" stroked="t" strokeweight=".5pt" strokecolor="#221F1F">
                <v:path arrowok="t"/>
              </v:shape>
            </v:group>
            <v:group style="position:absolute;left:7932;top:240;width:16;height:14" coordorigin="7932,240" coordsize="16,14">
              <v:shape style="position:absolute;left:7932;top:240;width:16;height:14" coordorigin="7932,240" coordsize="16,14" path="m7932,249l7938,253,7948,243,7942,240e" filled="f" stroked="t" strokeweight=".5pt" strokecolor="#221F1F">
                <v:path arrowok="t"/>
              </v:shape>
            </v:group>
            <v:group style="position:absolute;left:7843;top:113;width:99;height:126" coordorigin="7843,113" coordsize="99,126">
              <v:shape style="position:absolute;left:7843;top:113;width:99;height:126" coordorigin="7843,113" coordsize="99,126" path="m7843,113l7942,239e" filled="f" stroked="t" strokeweight=".5pt" strokecolor="#221F1F">
                <v:path arrowok="t"/>
              </v:shape>
            </v:group>
            <v:group style="position:absolute;left:7843;top:113;width:54;height:4" coordorigin="7843,113" coordsize="54,4">
              <v:shape style="position:absolute;left:7843;top:113;width:54;height:4" coordorigin="7843,113" coordsize="54,4" path="m7897,117l7843,113e" filled="f" stroked="t" strokeweight=".5pt" strokecolor="#221F1F">
                <v:path arrowok="t"/>
              </v:shape>
            </v:group>
            <v:group style="position:absolute;left:7897;top:117;width:31;height:21" coordorigin="7897,117" coordsize="31,21">
              <v:shape style="position:absolute;left:7897;top:117;width:31;height:21" coordorigin="7897,117" coordsize="31,21" path="m7929,139l7897,117e" filled="f" stroked="t" strokeweight=".5pt" strokecolor="#221F1F">
                <v:path arrowok="t"/>
              </v:shape>
            </v:group>
            <v:group style="position:absolute;left:7929;top:139;width:19;height:19" coordorigin="7929,139" coordsize="19,19">
              <v:shape style="position:absolute;left:7929;top:139;width:19;height:19" coordorigin="7929,139" coordsize="19,19" path="m7948,158l7929,139e" filled="f" stroked="t" strokeweight=".5pt" strokecolor="#221F1F">
                <v:path arrowok="t"/>
              </v:shape>
            </v:group>
            <v:group style="position:absolute;left:7948;top:158;width:16;height:31" coordorigin="7948,158" coordsize="16,31">
              <v:shape style="position:absolute;left:7948;top:158;width:16;height:31" coordorigin="7948,158" coordsize="16,31" path="m7963,189l7948,158e" filled="f" stroked="t" strokeweight=".5pt" strokecolor="#221F1F">
                <v:path arrowok="t"/>
              </v:shape>
            </v:group>
            <v:group style="position:absolute;left:7963;top:189;width:4;height:19" coordorigin="7963,189" coordsize="4,19">
              <v:shape style="position:absolute;left:7963;top:189;width:4;height:19" coordorigin="7963,189" coordsize="4,19" path="m7967,208l7963,189e" filled="f" stroked="t" strokeweight=".5pt" strokecolor="#221F1F">
                <v:path arrowok="t"/>
              </v:shape>
            </v:group>
            <v:group style="position:absolute;left:7967;top:208;width:16;height:50" coordorigin="7967,208" coordsize="16,50">
              <v:shape style="position:absolute;left:7967;top:208;width:16;height:50" coordorigin="7967,208" coordsize="16,50" path="m7967,208l7983,259e" filled="f" stroked="t" strokeweight=".5pt" strokecolor="#221F1F">
                <v:path arrowok="t"/>
              </v:shape>
            </v:group>
            <v:group style="position:absolute;left:7983;top:259;width:6;height:2" coordorigin="7983,259" coordsize="6,2">
              <v:shape style="position:absolute;left:7983;top:259;width:6;height:2" coordorigin="7983,259" coordsize="6,0" path="m7983,259l7989,259e" filled="f" stroked="t" strokeweight=".5pt" strokecolor="#221F1F">
                <v:path arrowok="t"/>
              </v:shape>
            </v:group>
            <v:group style="position:absolute;left:7983;top:259;width:16;height:35" coordorigin="7983,259" coordsize="16,35">
              <v:shape style="position:absolute;left:7983;top:259;width:16;height:35" coordorigin="7983,259" coordsize="16,35" path="m7983,259l7998,294e" filled="f" stroked="t" strokeweight=".5pt" strokecolor="#221F1F">
                <v:path arrowok="t"/>
              </v:shape>
            </v:group>
            <v:group style="position:absolute;left:7938;top:294;width:60;height:2" coordorigin="7938,294" coordsize="60,2">
              <v:shape style="position:absolute;left:7938;top:294;width:60;height:2" coordorigin="7938,294" coordsize="60,0" path="m7938,294l7998,294e" filled="f" stroked="t" strokeweight=".5pt" strokecolor="#22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8.473114pt;margin-top:4.056322pt;width:15.7222pt;height:10.293pt;mso-position-horizontal-relative:page;mso-position-vertical-relative:paragraph;z-index:-8471" coordorigin="6369,81" coordsize="314,206">
            <v:group style="position:absolute;left:6560;top:86;width:54;height:60" coordorigin="6560,86" coordsize="54,60">
              <v:shape style="position:absolute;left:6560;top:86;width:54;height:60" coordorigin="6560,86" coordsize="54,60" path="m6615,146l6560,86e" filled="f" stroked="t" strokeweight=".5pt" strokecolor="#221F1F">
                <v:path arrowok="t"/>
              </v:shape>
            </v:group>
            <v:group style="position:absolute;left:6615;top:117;width:29;height:29" coordorigin="6615,117" coordsize="29,29">
              <v:shape style="position:absolute;left:6615;top:117;width:29;height:29" coordorigin="6615,117" coordsize="29,29" path="m6644,117l6615,146e" filled="f" stroked="t" strokeweight=".5pt" strokecolor="#221F1F">
                <v:path arrowok="t"/>
              </v:shape>
            </v:group>
            <v:group style="position:absolute;left:6644;top:111;width:35;height:19" coordorigin="6644,111" coordsize="35,19">
              <v:shape style="position:absolute;left:6644;top:111;width:35;height:19" coordorigin="6644,111" coordsize="35,19" path="m6679,131l6675,117,6659,111,6644,117e" filled="f" stroked="t" strokeweight=".5pt" strokecolor="#221F1F">
                <v:path arrowok="t"/>
              </v:shape>
            </v:group>
            <v:group style="position:absolute;left:6679;top:131;width:2;height:132" coordorigin="6679,131" coordsize="2,132">
              <v:shape style="position:absolute;left:6679;top:131;width:2;height:132" coordorigin="6679,131" coordsize="0,132" path="m6679,263l6679,131e" filled="f" stroked="t" strokeweight=".5pt" strokecolor="#221F1F">
                <v:path arrowok="t"/>
              </v:shape>
            </v:group>
            <v:group style="position:absolute;left:6659;top:263;width:19;height:19" coordorigin="6659,263" coordsize="19,19">
              <v:shape style="position:absolute;left:6659;top:263;width:19;height:19" coordorigin="6659,263" coordsize="19,19" path="m6659,282l6675,278,6679,263e" filled="f" stroked="t" strokeweight=".5pt" strokecolor="#221F1F">
                <v:path arrowok="t"/>
              </v:shape>
            </v:group>
            <v:group style="position:absolute;left:6510;top:247;width:19;height:35" coordorigin="6510,247" coordsize="19,35">
              <v:shape style="position:absolute;left:6510;top:247;width:19;height:35" coordorigin="6510,247" coordsize="19,35" path="m6514,247l6510,263,6514,278,6530,282e" filled="f" stroked="t" strokeweight=".5pt" strokecolor="#221F1F">
                <v:path arrowok="t"/>
              </v:shape>
            </v:group>
            <v:group style="position:absolute;left:6514;top:216;width:31;height:31" coordorigin="6514,216" coordsize="31,31">
              <v:shape style="position:absolute;left:6514;top:216;width:31;height:31" coordorigin="6514,216" coordsize="31,31" path="m6545,216l6514,247e" filled="f" stroked="t" strokeweight=".5pt" strokecolor="#221F1F">
                <v:path arrowok="t"/>
              </v:shape>
            </v:group>
            <v:group style="position:absolute;left:6500;top:177;width:45;height:39" coordorigin="6500,177" coordsize="45,39">
              <v:shape style="position:absolute;left:6500;top:177;width:45;height:39" coordorigin="6500,177" coordsize="45,39" path="m6500,177l6545,216e" filled="f" stroked="t" strokeweight=".5pt" strokecolor="#221F1F">
                <v:path arrowok="t"/>
              </v:shape>
            </v:group>
            <v:group style="position:absolute;left:6464;top:162;width:37;height:16" coordorigin="6464,162" coordsize="37,16">
              <v:shape style="position:absolute;left:6464;top:162;width:37;height:16" coordorigin="6464,162" coordsize="37,16" path="m6500,177l6464,162e" filled="f" stroked="t" strokeweight=".5pt" strokecolor="#221F1F">
                <v:path arrowok="t"/>
              </v:shape>
            </v:group>
            <v:group style="position:absolute;left:6390;top:162;width:74;height:2" coordorigin="6390,162" coordsize="74,2">
              <v:shape style="position:absolute;left:6390;top:162;width:74;height:2" coordorigin="6390,162" coordsize="74,0" path="m6390,162l6464,162e" filled="f" stroked="t" strokeweight=".5pt" strokecolor="#221F1F">
                <v:path arrowok="t"/>
              </v:shape>
            </v:group>
            <v:group style="position:absolute;left:6374;top:131;width:15;height:31" coordorigin="6374,131" coordsize="15,31">
              <v:shape style="position:absolute;left:6374;top:131;width:15;height:31" coordorigin="6374,131" coordsize="15,31" path="m6390,131l6380,137,6374,146,6380,156,6390,162e" filled="f" stroked="t" strokeweight=".5pt" strokecolor="#221F1F">
                <v:path arrowok="t"/>
              </v:shape>
            </v:group>
            <v:group style="position:absolute;left:6390;top:131;width:64;height:2" coordorigin="6390,131" coordsize="64,2">
              <v:shape style="position:absolute;left:6390;top:131;width:64;height:2" coordorigin="6390,131" coordsize="64,0" path="m6454,131l6390,131e" filled="f" stroked="t" strokeweight=".5pt" strokecolor="#221F1F">
                <v:path arrowok="t"/>
              </v:shape>
            </v:group>
            <v:group style="position:absolute;left:6454;top:131;width:76;height:37" coordorigin="6454,131" coordsize="76,37">
              <v:shape style="position:absolute;left:6454;top:131;width:76;height:37" coordorigin="6454,131" coordsize="76,37" path="m6530,168l6494,142,6454,131e" filled="f" stroked="t" strokeweight=".5pt" strokecolor="#221F1F">
                <v:path arrowok="t"/>
              </v:shape>
            </v:group>
            <v:group style="position:absolute;left:6530;top:168;width:35;height:35" coordorigin="6530,168" coordsize="35,35">
              <v:shape style="position:absolute;left:6530;top:168;width:35;height:35" coordorigin="6530,168" coordsize="35,35" path="m6564,202l6530,168e" filled="f" stroked="t" strokeweight=".5pt" strokecolor="#221F1F">
                <v:path arrowok="t"/>
              </v:shape>
            </v:group>
            <v:group style="position:absolute;left:6564;top:202;width:6;height:29" coordorigin="6564,202" coordsize="6,29">
              <v:shape style="position:absolute;left:6564;top:202;width:6;height:29" coordorigin="6564,202" coordsize="6,29" path="m6564,232l6570,216,6564,202e" filled="f" stroked="t" strokeweight=".5pt" strokecolor="#221F1F">
                <v:path arrowok="t"/>
              </v:shape>
            </v:group>
            <v:group style="position:absolute;left:6545;top:232;width:19;height:25" coordorigin="6545,232" coordsize="19,25">
              <v:shape style="position:absolute;left:6545;top:232;width:19;height:25" coordorigin="6545,232" coordsize="19,25" path="m6545,257l6564,232e" filled="f" stroked="t" strokeweight=".5pt" strokecolor="#221F1F">
                <v:path arrowok="t"/>
              </v:shape>
            </v:group>
            <v:group style="position:absolute;left:6545;top:257;width:110;height:2" coordorigin="6545,257" coordsize="110,2">
              <v:shape style="position:absolute;left:6545;top:257;width:110;height:2" coordorigin="6545,257" coordsize="110,0" path="m6655,257l6545,257e" filled="f" stroked="t" strokeweight=".5pt" strokecolor="#221F1F">
                <v:path arrowok="t"/>
              </v:shape>
            </v:group>
            <v:group style="position:absolute;left:6655;top:146;width:2;height:111" coordorigin="6655,146" coordsize="2,111">
              <v:shape style="position:absolute;left:6655;top:146;width:2;height:111" coordorigin="6655,146" coordsize="0,111" path="m6655,146l6655,257e" filled="f" stroked="t" strokeweight=".5pt" strokecolor="#221F1F">
                <v:path arrowok="t"/>
              </v:shape>
            </v:group>
            <v:group style="position:absolute;left:6630;top:146;width:25;height:25" coordorigin="6630,146" coordsize="25,25">
              <v:shape style="position:absolute;left:6630;top:146;width:25;height:25" coordorigin="6630,146" coordsize="25,25" path="m6630,171l6655,146e" filled="f" stroked="t" strokeweight=".5pt" strokecolor="#221F1F">
                <v:path arrowok="t"/>
              </v:shape>
            </v:group>
            <v:group style="position:absolute;left:6599;top:171;width:31;height:6" coordorigin="6599,171" coordsize="31,6">
              <v:shape style="position:absolute;left:6599;top:171;width:31;height:6" coordorigin="6599,171" coordsize="31,6" path="m6599,171l6615,177,6630,171e" filled="f" stroked="t" strokeweight=".5pt" strokecolor="#221F1F">
                <v:path arrowok="t"/>
              </v:shape>
            </v:group>
            <v:group style="position:absolute;left:6539;top:105;width:60;height:66" coordorigin="6539,105" coordsize="60,66">
              <v:shape style="position:absolute;left:6539;top:105;width:60;height:66" coordorigin="6539,105" coordsize="60,66" path="m6539,105l6599,171e" filled="f" stroked="t" strokeweight=".5pt" strokecolor="#221F1F">
                <v:path arrowok="t"/>
              </v:shape>
            </v:group>
            <v:group style="position:absolute;left:6535;top:86;width:25;height:19" coordorigin="6535,86" coordsize="25,19">
              <v:shape style="position:absolute;left:6535;top:86;width:25;height:19" coordorigin="6535,86" coordsize="25,19" path="m6560,86l6539,86,6535,96,6539,105e" filled="f" stroked="t" strokeweight=".5pt" strokecolor="#22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3.20459pt;margin-top:1.010821pt;width:20.843pt;height:16.3058pt;mso-position-horizontal-relative:page;mso-position-vertical-relative:paragraph;z-index:-8468" coordorigin="9064,20" coordsize="417,326">
            <v:group style="position:absolute;left:9125;top:258;width:24;height:37" coordorigin="9125,258" coordsize="24,37">
              <v:shape style="position:absolute;left:9125;top:258;width:24;height:37" coordorigin="9125,258" coordsize="24,37" path="m9125,295l9125,258,9150,265,9150,288e" filled="f" stroked="t" strokeweight=".5pt" strokecolor="#000000">
                <v:path arrowok="t"/>
              </v:shape>
            </v:group>
            <v:group style="position:absolute;left:9125;top:295;width:51;height:46" coordorigin="9125,295" coordsize="51,46">
              <v:shape style="position:absolute;left:9125;top:295;width:51;height:46" coordorigin="9125,295" coordsize="51,46" path="m9125,295l9145,325,9176,341e" filled="f" stroked="t" strokeweight=".5pt" strokecolor="#000000">
                <v:path arrowok="t"/>
              </v:shape>
            </v:group>
            <v:group style="position:absolute;left:9176;top:341;width:168;height:2" coordorigin="9176,341" coordsize="168,2">
              <v:shape style="position:absolute;left:9176;top:341;width:168;height:2" coordorigin="9176,341" coordsize="168,0" path="m9345,341l9176,341e" filled="f" stroked="t" strokeweight=".5pt" strokecolor="#211F1F">
                <v:path arrowok="t"/>
              </v:shape>
            </v:group>
            <v:group style="position:absolute;left:9345;top:295;width:51;height:46" coordorigin="9345,295" coordsize="51,46">
              <v:shape style="position:absolute;left:9345;top:295;width:51;height:46" coordorigin="9345,295" coordsize="51,46" path="m9345,341l9384,325,9396,295e" filled="f" stroked="t" strokeweight=".5pt" strokecolor="#000000">
                <v:path arrowok="t"/>
              </v:shape>
            </v:group>
            <v:group style="position:absolute;left:9150;top:281;width:246;height:30" coordorigin="9150,281" coordsize="246,30">
              <v:shape style="position:absolute;left:9150;top:281;width:246;height:30" coordorigin="9150,281" coordsize="246,30" path="m9150,288l9157,307,9176,312,9345,312,9364,307,9371,288,9371,281,9396,281,9396,295e" filled="f" stroked="t" strokeweight=".5pt" strokecolor="#000000">
                <v:path arrowok="t"/>
              </v:shape>
            </v:group>
            <v:group style="position:absolute;left:9269;top:247;width:147;height:2" coordorigin="9269,247" coordsize="147,2">
              <v:shape style="position:absolute;left:9269;top:247;width:147;height:2" coordorigin="9269,247" coordsize="147,0" path="m9269,247l9415,247e" filled="f" stroked="t" strokeweight=".5pt" strokecolor="#000000">
                <v:path arrowok="t"/>
              </v:shape>
            </v:group>
            <v:group style="position:absolute;left:9069;top:198;width:407;height:90" coordorigin="9069,198" coordsize="407,90">
              <v:shape style="position:absolute;left:9069;top:198;width:407;height:90" coordorigin="9069,198" coordsize="407,90" path="m9081,198l9074,198,9069,205,9074,210,9113,235,9181,251,9269,258,9339,265,9415,258,9415,288,9428,288,9476,258,9476,247,9428,217,9415,217,9415,247e" filled="f" stroked="t" strokeweight=".5pt" strokecolor="#000000">
                <v:path arrowok="t"/>
              </v:shape>
            </v:group>
            <v:group style="position:absolute;left:9081;top:198;width:36;height:19" coordorigin="9081,198" coordsize="36,19">
              <v:shape style="position:absolute;left:9081;top:198;width:36;height:19" coordorigin="9081,198" coordsize="36,19" path="m9081,198l9118,217e" filled="f" stroked="t" strokeweight=".5pt" strokecolor="#000000">
                <v:path arrowok="t"/>
              </v:shape>
            </v:group>
            <v:group style="position:absolute;left:9118;top:217;width:63;height:18" coordorigin="9118,217" coordsize="63,18">
              <v:shape style="position:absolute;left:9118;top:217;width:63;height:18" coordorigin="9118,217" coordsize="63,18" path="m9118,217l9181,235e" filled="f" stroked="t" strokeweight=".5pt" strokecolor="#000000">
                <v:path arrowok="t"/>
              </v:shape>
            </v:group>
            <v:group style="position:absolute;left:9181;top:235;width:88;height:11" coordorigin="9181,235" coordsize="88,11">
              <v:shape style="position:absolute;left:9181;top:235;width:88;height:11" coordorigin="9181,235" coordsize="88,11" path="m9181,235l9269,247e" filled="f" stroked="t" strokeweight=".5pt" strokecolor="#000000">
                <v:path arrowok="t"/>
              </v:shape>
            </v:group>
            <v:group style="position:absolute;left:9093;top:25;width:334;height:203" coordorigin="9093,25" coordsize="334,203">
              <v:shape style="position:absolute;left:9093;top:25;width:334;height:203" coordorigin="9093,25" coordsize="334,203" path="m9150,210l9150,134,9257,55,9371,134,9371,228,9396,228,9396,150,9408,157,9415,164,9420,157,9428,145,9420,139,9257,25,9101,139,9093,145,9093,157,9106,164,9113,157,9125,150,9125,198,9150,210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18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8"/>
        </w:numPr>
        <w:tabs>
          <w:tab w:pos="1079" w:val="left" w:leader="none"/>
        </w:tabs>
        <w:ind w:left="1409" w:right="0" w:hanging="1019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9.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3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</w:rPr>
        <w:t>ТИХИЙ/ТУРБО</w:t>
      </w:r>
      <w:r>
        <w:rPr>
          <w:rFonts w:ascii="Calibri" w:hAnsi="Calibri" w:cs="Calibri" w:eastAsia="Calibri"/>
          <w:b/>
          <w:bCs/>
          <w:color w:val="000000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Включа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тих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турбо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режимы.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8"/>
        </w:numPr>
        <w:tabs>
          <w:tab w:pos="969" w:val="left" w:leader="none"/>
        </w:tabs>
        <w:spacing w:line="241" w:lineRule="exact"/>
        <w:ind w:left="969" w:right="0" w:hanging="579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29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0"/>
          <w:sz w:val="20"/>
          <w:szCs w:val="20"/>
        </w:rPr>
        <w:t>ТЕПЛО</w:t>
      </w:r>
      <w:r>
        <w:rPr>
          <w:rFonts w:ascii="Calibri" w:hAnsi="Calibri" w:cs="Calibri" w:eastAsia="Calibri"/>
          <w:b/>
          <w:bCs/>
          <w:color w:val="000000"/>
          <w:spacing w:val="1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Ис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оль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уется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ма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б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numPr>
          <w:ilvl w:val="0"/>
          <w:numId w:val="9"/>
        </w:numPr>
        <w:tabs>
          <w:tab w:pos="1407" w:val="left" w:leader="none"/>
        </w:tabs>
        <w:spacing w:line="192" w:lineRule="exact"/>
        <w:ind w:left="1407" w:right="0" w:hanging="4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ХОЛОД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зу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ся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ма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8"/>
        </w:numPr>
        <w:tabs>
          <w:tab w:pos="971" w:val="left" w:leader="none"/>
        </w:tabs>
        <w:spacing w:line="160" w:lineRule="auto" w:before="34"/>
        <w:ind w:left="1409" w:right="690" w:hanging="1029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3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0"/>
          <w:sz w:val="20"/>
          <w:szCs w:val="20"/>
        </w:rPr>
        <w:t>АВТО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position w:val="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ома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че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ком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ме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абот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position w:val="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ие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ох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аж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об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ит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вто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ат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ск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11" w:lineRule="exact"/>
        <w:ind w:left="0" w:right="1055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соо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ветс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вии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ом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щ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8"/>
        </w:numPr>
        <w:tabs>
          <w:tab w:pos="973" w:val="left" w:leader="none"/>
        </w:tabs>
        <w:spacing w:line="238" w:lineRule="exact"/>
        <w:ind w:left="973" w:right="0" w:hanging="58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3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position w:val="0"/>
          <w:sz w:val="20"/>
          <w:szCs w:val="20"/>
        </w:rPr>
        <w:t>В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0"/>
          <w:sz w:val="20"/>
          <w:szCs w:val="20"/>
        </w:rPr>
        <w:t>ЕНТИЛЯТОР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0"/>
          <w:sz w:val="20"/>
          <w:szCs w:val="20"/>
        </w:rPr>
        <w:t>  </w:t>
      </w:r>
      <w:r>
        <w:rPr>
          <w:rFonts w:ascii="Calibri" w:hAnsi="Calibri" w:cs="Calibri" w:eastAsia="Calibri"/>
          <w:b/>
          <w:bCs/>
          <w:color w:val="000000"/>
          <w:spacing w:val="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Ис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ол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зу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ся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вы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0"/>
          <w:sz w:val="20"/>
          <w:szCs w:val="20"/>
        </w:rPr>
        <w:t>б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скорости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numPr>
          <w:ilvl w:val="0"/>
          <w:numId w:val="8"/>
        </w:numPr>
        <w:tabs>
          <w:tab w:pos="1410" w:val="left" w:leader="none"/>
        </w:tabs>
        <w:spacing w:line="212" w:lineRule="exact"/>
        <w:ind w:left="1410" w:right="0" w:hanging="10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ве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2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ти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2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2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2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2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2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position w:val="2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ая,</w:t>
      </w:r>
      <w:r>
        <w:rPr>
          <w:rFonts w:ascii="Calibri" w:hAnsi="Calibri" w:cs="Calibri" w:eastAsia="Calibri"/>
          <w:b w:val="0"/>
          <w:bCs w:val="0"/>
          <w:color w:val="000000"/>
          <w:spacing w:val="39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ср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2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2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2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position w:val="2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я,</w:t>
      </w:r>
      <w:r>
        <w:rPr>
          <w:rFonts w:ascii="Calibri" w:hAnsi="Calibri" w:cs="Calibri" w:eastAsia="Calibri"/>
          <w:b w:val="0"/>
          <w:bCs w:val="0"/>
          <w:color w:val="000000"/>
          <w:spacing w:val="35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выс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2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кая,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25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  </w:t>
      </w:r>
      <w:r>
        <w:rPr>
          <w:rFonts w:ascii="Calibri" w:hAnsi="Calibri" w:cs="Calibri" w:eastAsia="Calibri"/>
          <w:b w:val="0"/>
          <w:bCs w:val="0"/>
          <w:color w:val="000000"/>
          <w:spacing w:val="16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position w:val="2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2"/>
          <w:sz w:val="20"/>
          <w:szCs w:val="20"/>
        </w:rPr>
        <w:t>кже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92" w:lineRule="exact"/>
        <w:ind w:left="141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вы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б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ома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че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режи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боты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57" w:lineRule="exact"/>
        <w:ind w:left="3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15"/>
          <w:szCs w:val="15"/>
        </w:rPr>
        <w:t>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57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9" w:h="16840"/>
          <w:pgMar w:top="1580" w:bottom="280" w:left="1060" w:right="740"/>
          <w:cols w:num="2" w:equalWidth="0">
            <w:col w:w="2300" w:space="223"/>
            <w:col w:w="7586"/>
          </w:cols>
        </w:sectPr>
      </w:pPr>
    </w:p>
    <w:p>
      <w:pPr>
        <w:spacing w:before="74"/>
        <w:ind w:left="3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2.039650pt;margin-top:3.174851pt;width:9.860753pt;height:9.516886pt;mso-position-horizontal-relative:page;mso-position-vertical-relative:paragraph;z-index:-8465" coordorigin="1441,63" coordsize="197,190">
            <v:shape style="position:absolute;left:1441;top:63;width:197;height:190" coordorigin="1441,63" coordsize="197,190" path="m1638,159l1616,220,1560,254,1532,253,1470,226,1441,176,1443,149,1472,90,1527,63,1553,66,1612,96,1638,151,1638,159xe" filled="f" stroked="t" strokeweight=".333pt" strokecolor="#221F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909" w:val="left" w:leader="none"/>
        </w:tabs>
        <w:spacing w:before="84"/>
        <w:ind w:left="3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72.039444pt;margin-top:4.471058pt;width:9.860952pt;height:9.517990pt;mso-position-horizontal-relative:page;mso-position-vertical-relative:paragraph;z-index:-8464" coordorigin="1441,89" coordsize="197,190">
            <v:shape style="position:absolute;left:1441;top:89;width:197;height:190" coordorigin="1441,89" coordsize="197,190" path="m1638,185l1616,246,1560,280,1532,278,1470,252,1441,201,1443,175,1472,116,1527,89,1553,91,1612,122,1638,177,1638,185xe" filled="f" stroked="t" strokeweight=".333pt" strokecolor="#221F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position w:val="-1"/>
          <w:sz w:val="16"/>
          <w:szCs w:val="16"/>
        </w:rPr>
        <w:t>17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position w:val="-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0"/>
          <w:sz w:val="15"/>
          <w:szCs w:val="15"/>
        </w:rPr>
        <w:t>25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05" w:lineRule="exact"/>
        <w:ind w:left="3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spacing w:val="-1"/>
          <w:w w:val="95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spacing w:val="-1"/>
          <w:w w:val="95"/>
          <w:sz w:val="20"/>
          <w:szCs w:val="20"/>
        </w:rPr>
        <w:t>4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5.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03" w:lineRule="exact"/>
        <w:ind w:left="9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LT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/>
          <w:bCs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ьзу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ю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216" w:lineRule="exact"/>
        <w:ind w:left="9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ге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фи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ет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ам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227" w:lineRule="exact"/>
        <w:ind w:left="10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ТАЙМЕР</w:t>
      </w:r>
      <w:r>
        <w:rPr>
          <w:rFonts w:ascii="Calibri" w:hAnsi="Calibri" w:cs="Calibri" w:eastAsia="Calibri"/>
          <w:b/>
          <w:bCs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ВКЛ.,</w:t>
      </w:r>
      <w:r>
        <w:rPr>
          <w:rFonts w:ascii="Calibri" w:hAnsi="Calibri" w:cs="Calibri" w:eastAsia="Calibri"/>
          <w:b/>
          <w:bCs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ТАЙМЕРИ</w:t>
      </w:r>
      <w:r>
        <w:rPr>
          <w:rFonts w:ascii="Calibri" w:hAnsi="Calibri" w:cs="Calibri" w:eastAsia="Calibri"/>
          <w:b/>
          <w:bCs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ВЫКЛ.,</w:t>
      </w:r>
      <w:r>
        <w:rPr>
          <w:rFonts w:ascii="Calibri" w:hAnsi="Calibri" w:cs="Calibri" w:eastAsia="Calibri"/>
          <w:b/>
          <w:bCs/>
          <w:spacing w:val="2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Ис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2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2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уе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2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ся</w:t>
      </w:r>
      <w:r>
        <w:rPr>
          <w:rFonts w:ascii="Calibri" w:hAnsi="Calibri" w:cs="Calibri" w:eastAsia="Calibri"/>
          <w:b w:val="0"/>
          <w:bCs w:val="0"/>
          <w:spacing w:val="-1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2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2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уста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2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ки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line="217" w:lineRule="exact"/>
        <w:ind w:left="11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мени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6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ю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/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вык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ю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айм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217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280" w:left="1060" w:right="740"/>
          <w:cols w:num="3" w:equalWidth="0">
            <w:col w:w="3081" w:space="54"/>
            <w:col w:w="659" w:space="40"/>
            <w:col w:w="6275"/>
          </w:cols>
        </w:sectPr>
      </w:pPr>
    </w:p>
    <w:p>
      <w:pPr>
        <w:numPr>
          <w:ilvl w:val="1"/>
          <w:numId w:val="9"/>
        </w:numPr>
        <w:tabs>
          <w:tab w:pos="3937" w:val="left" w:leader="none"/>
        </w:tabs>
        <w:spacing w:line="234" w:lineRule="exact"/>
        <w:ind w:left="540" w:right="0" w:firstLine="2961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БЛОК</w:t>
      </w:r>
      <w:r>
        <w:rPr>
          <w:rFonts w:ascii="Calibri" w:hAnsi="Calibri" w:cs="Calibri" w:eastAsia="Calibri"/>
          <w:b/>
          <w:bCs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7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б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ульта.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9"/>
        </w:numPr>
        <w:tabs>
          <w:tab w:pos="594" w:val="left" w:leader="none"/>
        </w:tabs>
        <w:ind w:left="594" w:right="0" w:hanging="4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ПОДСВЕТКА</w:t>
      </w:r>
      <w:r>
        <w:rPr>
          <w:rFonts w:ascii="Calibri" w:hAnsi="Calibri" w:cs="Calibri" w:eastAsia="Calibri"/>
          <w:b/>
          <w:bCs/>
          <w:spacing w:val="3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Ис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ьзу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включения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подсв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тки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ЖК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анкли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пульта.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1"/>
          <w:numId w:val="9"/>
        </w:numPr>
        <w:tabs>
          <w:tab w:pos="588" w:val="left" w:leader="none"/>
        </w:tabs>
        <w:ind w:left="588" w:right="0" w:hanging="4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РАБОТА</w:t>
      </w:r>
      <w:r>
        <w:rPr>
          <w:rFonts w:ascii="Calibri" w:hAnsi="Calibri" w:cs="Calibri" w:eastAsia="Calibri"/>
          <w:b/>
          <w:bCs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КЛ./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ЫКЛ</w:t>
      </w:r>
      <w:r>
        <w:rPr>
          <w:rFonts w:ascii="Calibri" w:hAnsi="Calibri" w:cs="Calibri" w:eastAsia="Calibri"/>
          <w:b/>
          <w:bCs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/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9"/>
        </w:numPr>
        <w:tabs>
          <w:tab w:pos="589" w:val="left" w:leader="none"/>
        </w:tabs>
        <w:spacing w:line="216" w:lineRule="exact"/>
        <w:ind w:left="589" w:right="0" w:hanging="4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ОСУШ.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3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Ис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ьзу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ма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9"/>
        </w:numPr>
        <w:tabs>
          <w:tab w:pos="589" w:val="left" w:leader="none"/>
        </w:tabs>
        <w:spacing w:line="216" w:lineRule="exact"/>
        <w:ind w:left="589" w:right="0" w:hanging="4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ТЕМП.+</w:t>
      </w:r>
      <w:r>
        <w:rPr>
          <w:rFonts w:ascii="Calibri" w:hAnsi="Calibri" w:cs="Calibri" w:eastAsia="Calibri"/>
          <w:b/>
          <w:bCs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/</w:t>
      </w:r>
      <w:r>
        <w:rPr>
          <w:rFonts w:ascii="Calibri" w:hAnsi="Calibri" w:cs="Calibri" w:eastAsia="Calibri"/>
          <w:b/>
          <w:bCs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ТЕМП.-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1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ьз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ются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уста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ки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че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аемой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9"/>
        </w:numPr>
        <w:tabs>
          <w:tab w:pos="587" w:val="left" w:leader="none"/>
        </w:tabs>
        <w:spacing w:line="216" w:lineRule="exact"/>
        <w:ind w:left="587" w:right="0" w:hanging="4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АЛЮЗИ</w:t>
      </w:r>
      <w:r>
        <w:rPr>
          <w:rFonts w:ascii="Calibri" w:hAnsi="Calibri" w:cs="Calibri" w:eastAsia="Calibri"/>
          <w:b/>
          <w:bCs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зм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оз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9"/>
        </w:numPr>
        <w:tabs>
          <w:tab w:pos="587" w:val="left" w:leader="none"/>
        </w:tabs>
        <w:spacing w:line="216" w:lineRule="exact"/>
        <w:ind w:left="587" w:right="0" w:hanging="4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СОН.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  </w:t>
      </w:r>
      <w:r>
        <w:rPr>
          <w:rFonts w:ascii="Calibri" w:hAnsi="Calibri" w:cs="Calibri" w:eastAsia="Calibri"/>
          <w:b/>
          <w:bCs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ьз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ются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уста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ки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жима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сна.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9"/>
        </w:numPr>
        <w:tabs>
          <w:tab w:pos="587" w:val="left" w:leader="none"/>
        </w:tabs>
        <w:spacing w:line="216" w:lineRule="exact"/>
        <w:ind w:left="587" w:right="0" w:hanging="4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СПЕЦ.</w:t>
      </w:r>
      <w:r>
        <w:rPr>
          <w:rFonts w:ascii="Calibri" w:hAnsi="Calibri" w:cs="Calibri" w:eastAsia="Calibri"/>
          <w:b/>
          <w:bCs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ФУНКЦИИ</w:t>
      </w:r>
      <w:r>
        <w:rPr>
          <w:rFonts w:ascii="Calibri" w:hAnsi="Calibri" w:cs="Calibri" w:eastAsia="Calibri"/>
          <w:b/>
          <w:bCs/>
          <w:spacing w:val="3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ол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ф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кц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0"/>
        </w:numPr>
        <w:tabs>
          <w:tab w:pos="681" w:val="left" w:leader="none"/>
        </w:tabs>
        <w:spacing w:line="216" w:lineRule="exact"/>
        <w:ind w:left="681" w:right="0" w:hanging="1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го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0"/>
        </w:numPr>
        <w:tabs>
          <w:tab w:pos="681" w:val="left" w:leader="none"/>
        </w:tabs>
        <w:spacing w:line="216" w:lineRule="exact"/>
        <w:ind w:left="681" w:right="0" w:hanging="1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жим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рас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№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0"/>
        </w:numPr>
        <w:tabs>
          <w:tab w:pos="681" w:val="left" w:leader="none"/>
        </w:tabs>
        <w:spacing w:line="216" w:lineRule="exact"/>
        <w:ind w:left="681" w:right="0" w:hanging="1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жим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рас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№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0"/>
        </w:numPr>
        <w:tabs>
          <w:tab w:pos="681" w:val="left" w:leader="none"/>
        </w:tabs>
        <w:spacing w:line="216" w:lineRule="exact"/>
        <w:ind w:left="681" w:right="0" w:hanging="1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рат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ча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олож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воз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ой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0"/>
        </w:numPr>
        <w:tabs>
          <w:tab w:pos="681" w:val="left" w:leader="none"/>
        </w:tabs>
        <w:spacing w:line="216" w:lineRule="exact"/>
        <w:ind w:left="681" w:right="0" w:hanging="1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м,</w:t>
      </w:r>
      <w:r>
        <w:rPr>
          <w:rFonts w:ascii="Calibri" w:hAnsi="Calibri" w:cs="Calibri" w:eastAsia="Calibri"/>
          <w:b w:val="0"/>
          <w:bCs w:val="0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здоровье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HEALTH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0"/>
        </w:numPr>
        <w:tabs>
          <w:tab w:pos="681" w:val="left" w:leader="none"/>
        </w:tabs>
        <w:spacing w:line="207" w:lineRule="exact"/>
        <w:ind w:left="681" w:right="0" w:hanging="10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жим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одмеса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св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го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воздуха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«ВОЗДУХ».*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207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280" w:left="1060" w:right="740"/>
        </w:sectPr>
      </w:pPr>
    </w:p>
    <w:p>
      <w:pPr>
        <w:numPr>
          <w:ilvl w:val="1"/>
          <w:numId w:val="9"/>
        </w:numPr>
        <w:tabs>
          <w:tab w:pos="546" w:val="left" w:leader="none"/>
        </w:tabs>
        <w:spacing w:line="216" w:lineRule="exact"/>
        <w:ind w:left="546" w:right="0" w:hanging="43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ПОДТВ./ОТМЕНА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216" w:lineRule="exact"/>
        <w:ind w:left="8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51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2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уются</w:t>
      </w:r>
      <w:r>
        <w:rPr>
          <w:rFonts w:ascii="Calibri" w:hAnsi="Calibri" w:cs="Calibri" w:eastAsia="Calibri"/>
          <w:b w:val="0"/>
          <w:bCs w:val="0"/>
          <w:spacing w:val="-15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одтв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рж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выбранных</w:t>
      </w:r>
      <w:r>
        <w:rPr>
          <w:rFonts w:ascii="Calibri" w:hAnsi="Calibri" w:cs="Calibri" w:eastAsia="Calibri"/>
          <w:b w:val="0"/>
          <w:bCs w:val="0"/>
          <w:spacing w:val="-1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вами</w:t>
      </w:r>
      <w:r>
        <w:rPr>
          <w:rFonts w:ascii="Calibri" w:hAnsi="Calibri" w:cs="Calibri" w:eastAsia="Calibri"/>
          <w:b w:val="0"/>
          <w:bCs w:val="0"/>
          <w:spacing w:val="-1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кой</w:t>
      </w:r>
      <w:r>
        <w:rPr>
          <w:rFonts w:ascii="Calibri" w:hAnsi="Calibri" w:cs="Calibri" w:eastAsia="Calibri"/>
          <w:b w:val="0"/>
          <w:bCs w:val="0"/>
          <w:spacing w:val="-1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«СПЕЦ.ФУНКЦИИ»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216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280" w:left="1060" w:right="740"/>
          <w:cols w:num="2" w:equalWidth="0">
            <w:col w:w="2693" w:space="40"/>
            <w:col w:w="7376"/>
          </w:cols>
        </w:sectPr>
      </w:pPr>
    </w:p>
    <w:p>
      <w:pPr>
        <w:spacing w:line="203" w:lineRule="exact"/>
        <w:ind w:left="54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spacing w:val="-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мов.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1"/>
          <w:numId w:val="9"/>
        </w:numPr>
        <w:tabs>
          <w:tab w:pos="547" w:val="left" w:leader="none"/>
        </w:tabs>
        <w:spacing w:line="212" w:lineRule="auto" w:before="15"/>
        <w:ind w:left="540" w:right="110" w:hanging="43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СБРОС.</w:t>
      </w:r>
      <w:r>
        <w:rPr>
          <w:rFonts w:ascii="Calibri" w:hAnsi="Calibri" w:cs="Calibri" w:eastAsia="Calibri"/>
          <w:b/>
          <w:bCs/>
          <w:spacing w:val="3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б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оса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уста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ок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ог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ьт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ста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го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або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ает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вер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тре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ран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чтобы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ажать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э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).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1"/>
        <w:ind w:left="330" w:right="0" w:firstLine="0"/>
        <w:jc w:val="left"/>
        <w:rPr>
          <w:rFonts w:ascii="Myriad Pro" w:hAnsi="Myriad Pro" w:cs="Myriad Pro" w:eastAsia="Myriad Pro"/>
          <w:sz w:val="16"/>
          <w:szCs w:val="16"/>
        </w:rPr>
      </w:pPr>
      <w:r>
        <w:rPr/>
        <w:pict>
          <v:group style="position:absolute;margin-left:69.5pt;margin-top:1.273998pt;width:426.00002pt;height:.1pt;mso-position-horizontal-relative:page;mso-position-vertical-relative:paragraph;z-index:-8461" coordorigin="1390,25" coordsize="8520,2">
            <v:shape style="position:absolute;left:1390;top:25;width:8520;height:2" coordorigin="1390,25" coordsize="8520,0" path="m1390,25l9910,25e" filled="f" stroked="t" strokeweight=".6pt" strokecolor="#000000">
              <v:path arrowok="t"/>
            </v:shape>
            <w10:wrap type="none"/>
          </v:group>
        </w:pic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*</w:t>
      </w:r>
      <w:r>
        <w:rPr>
          <w:rFonts w:ascii="Myriad Pro" w:hAnsi="Myriad Pro" w:cs="Myriad Pro" w:eastAsia="Myriad Pro"/>
          <w:b w:val="0"/>
          <w:bCs w:val="0"/>
          <w:spacing w:val="8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1"/>
          <w:w w:val="90"/>
          <w:sz w:val="16"/>
          <w:szCs w:val="16"/>
        </w:rPr>
        <w:t>3</w:t>
      </w:r>
      <w:r>
        <w:rPr>
          <w:rFonts w:ascii="Myriad Pro" w:hAnsi="Myriad Pro" w:cs="Myriad Pro" w:eastAsia="Myriad Pro"/>
          <w:b w:val="0"/>
          <w:bCs w:val="0"/>
          <w:spacing w:val="-4"/>
          <w:w w:val="90"/>
          <w:sz w:val="16"/>
          <w:szCs w:val="16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a</w:t>
      </w:r>
      <w:r>
        <w:rPr>
          <w:rFonts w:ascii="Myriad Pro" w:hAnsi="Myriad Pro" w:cs="Myriad Pro" w:eastAsia="Myriad Pro"/>
          <w:b w:val="0"/>
          <w:bCs w:val="0"/>
          <w:spacing w:val="6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c</w:t>
      </w:r>
      <w:r>
        <w:rPr>
          <w:rFonts w:ascii="Myriad Pro" w:hAnsi="Myriad Pro" w:cs="Myriad Pro" w:eastAsia="Myriad Pro"/>
          <w:b w:val="0"/>
          <w:bCs w:val="0"/>
          <w:spacing w:val="-5"/>
          <w:w w:val="90"/>
          <w:sz w:val="16"/>
          <w:szCs w:val="16"/>
        </w:rPr>
        <w:t>p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yHKI.V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F</w:t>
      </w:r>
      <w:r>
        <w:rPr>
          <w:rFonts w:ascii="Myriad Pro" w:hAnsi="Myriad Pro" w:cs="Myriad Pro" w:eastAsia="Myriad Pro"/>
          <w:b w:val="0"/>
          <w:bCs w:val="0"/>
          <w:spacing w:val="6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-2"/>
          <w:w w:val="90"/>
          <w:sz w:val="16"/>
          <w:szCs w:val="16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O</w:t>
      </w:r>
      <w:r>
        <w:rPr>
          <w:rFonts w:ascii="Myriad Pro" w:hAnsi="Myriad Pro" w:cs="Myriad Pro" w:eastAsia="Myriad Pro"/>
          <w:b w:val="0"/>
          <w:bCs w:val="0"/>
          <w:spacing w:val="2"/>
          <w:w w:val="90"/>
          <w:sz w:val="16"/>
          <w:szCs w:val="16"/>
        </w:rPr>
        <w:t>C</w:t>
      </w:r>
      <w:r>
        <w:rPr>
          <w:rFonts w:ascii="Myriad Pro" w:hAnsi="Myriad Pro" w:cs="Myriad Pro" w:eastAsia="Myriad Pro"/>
          <w:b w:val="0"/>
          <w:bCs w:val="0"/>
          <w:spacing w:val="2"/>
          <w:w w:val="90"/>
          <w:sz w:val="16"/>
          <w:szCs w:val="16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ynHa</w:t>
      </w:r>
      <w:r>
        <w:rPr>
          <w:rFonts w:ascii="Myriad Pro" w:hAnsi="Myriad Pro" w:cs="Myriad Pro" w:eastAsia="Myriad Pro"/>
          <w:b w:val="0"/>
          <w:bCs w:val="0"/>
          <w:spacing w:val="5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He</w:t>
      </w:r>
      <w:r>
        <w:rPr>
          <w:rFonts w:ascii="Myriad Pro" w:hAnsi="Myriad Pro" w:cs="Myriad Pro" w:eastAsia="Myriad Pro"/>
          <w:b w:val="0"/>
          <w:bCs w:val="0"/>
          <w:spacing w:val="6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1"/>
          <w:w w:val="90"/>
          <w:sz w:val="16"/>
          <w:szCs w:val="16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n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F</w:t>
      </w:r>
      <w:r>
        <w:rPr>
          <w:rFonts w:ascii="Myriad Pro" w:hAnsi="Myriad Pro" w:cs="Myriad Pro" w:eastAsia="Myriad Pro"/>
          <w:b w:val="0"/>
          <w:bCs w:val="0"/>
          <w:spacing w:val="6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B</w:t>
      </w:r>
      <w:r>
        <w:rPr>
          <w:rFonts w:ascii="Myriad Pro" w:hAnsi="Myriad Pro" w:cs="Myriad Pro" w:eastAsia="Myriad Pro"/>
          <w:b w:val="0"/>
          <w:bCs w:val="0"/>
          <w:spacing w:val="-2"/>
          <w:w w:val="90"/>
          <w:sz w:val="16"/>
          <w:szCs w:val="16"/>
        </w:rPr>
        <w:t>C</w:t>
      </w:r>
      <w:r>
        <w:rPr>
          <w:rFonts w:ascii="Myriad Pro" w:hAnsi="Myriad Pro" w:cs="Myriad Pro" w:eastAsia="Myriad Pro"/>
          <w:b w:val="0"/>
          <w:bCs w:val="0"/>
          <w:spacing w:val="-1"/>
          <w:w w:val="90"/>
          <w:sz w:val="16"/>
          <w:szCs w:val="16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x</w:t>
      </w:r>
      <w:r>
        <w:rPr>
          <w:rFonts w:ascii="Myriad Pro" w:hAnsi="Myriad Pro" w:cs="Myriad Pro" w:eastAsia="Myriad Pro"/>
          <w:b w:val="0"/>
          <w:bCs w:val="0"/>
          <w:spacing w:val="6"/>
          <w:w w:val="90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M</w:t>
      </w:r>
      <w:r>
        <w:rPr>
          <w:rFonts w:ascii="Myriad Pro" w:hAnsi="Myriad Pro" w:cs="Myriad Pro" w:eastAsia="Myriad Pro"/>
          <w:b w:val="0"/>
          <w:bCs w:val="0"/>
          <w:spacing w:val="-3"/>
          <w:w w:val="90"/>
          <w:sz w:val="16"/>
          <w:szCs w:val="16"/>
        </w:rPr>
        <w:t>O</w:t>
      </w:r>
      <w:r>
        <w:rPr>
          <w:rFonts w:ascii="Myriad Pro" w:hAnsi="Myriad Pro" w:cs="Myriad Pro" w:eastAsia="Myriad Pro"/>
          <w:b w:val="0"/>
          <w:bCs w:val="0"/>
          <w:spacing w:val="-2"/>
          <w:w w:val="90"/>
          <w:sz w:val="16"/>
          <w:szCs w:val="16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16"/>
          <w:szCs w:val="16"/>
        </w:rPr>
        <w:t>neV.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16"/>
          <w:szCs w:val="16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3"/>
        <w:ind w:left="0" w:right="266" w:firstLine="0"/>
        <w:jc w:val="righ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8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right"/>
        <w:rPr>
          <w:rFonts w:ascii="Calibri" w:hAnsi="Calibri" w:cs="Calibri" w:eastAsia="Calibri"/>
          <w:sz w:val="19"/>
          <w:szCs w:val="19"/>
        </w:rPr>
        <w:sectPr>
          <w:type w:val="continuous"/>
          <w:pgSz w:w="11909" w:h="16840"/>
          <w:pgMar w:top="1580" w:bottom="280" w:left="1060" w:right="740"/>
        </w:sectPr>
      </w:pPr>
    </w:p>
    <w:p>
      <w:pPr>
        <w:pStyle w:val="Heading2"/>
        <w:spacing w:before="18"/>
        <w:ind w:right="239"/>
        <w:jc w:val="center"/>
      </w:pPr>
      <w:r>
        <w:rPr/>
        <w:pict>
          <v:group style="position:absolute;margin-left:153.872208pt;margin-top:7.102482pt;width:95.527893pt;height:15.353103pt;mso-position-horizontal-relative:page;mso-position-vertical-relative:paragraph;z-index:-8459" coordorigin="3077,142" coordsize="1911,307">
            <v:group style="position:absolute;left:3085;top:150;width:253;height:291" coordorigin="3085,150" coordsize="253,291">
              <v:shape style="position:absolute;left:3085;top:150;width:253;height:291" coordorigin="3085,150" coordsize="253,291" path="m3338,292l3331,352,3298,409,3230,440,3209,441,3187,440,3128,416,3091,349,3085,311,3086,285,3098,224,3147,166,3206,150,3230,151,3301,179,3331,238,3338,292xe" filled="f" stroked="t" strokeweight=".8pt" strokecolor="#000000">
                <v:path arrowok="t"/>
              </v:shape>
            </v:group>
            <v:group style="position:absolute;left:3125;top:182;width:173;height:227" coordorigin="3125,182" coordsize="173,227">
              <v:shape style="position:absolute;left:3125;top:182;width:173;height:227" coordorigin="3125,182" coordsize="173,227" path="m3298,295l3289,233,3236,184,3215,182,3192,184,3137,226,3125,291,3126,313,3140,372,3208,409,3230,407,3288,358,3298,295xe" filled="f" stroked="t" strokeweight=".8pt" strokecolor="#000000">
                <v:path arrowok="t"/>
              </v:shape>
            </v:group>
            <v:group style="position:absolute;left:3380;top:225;width:155;height:216" coordorigin="3380,225" coordsize="155,216">
              <v:shape style="position:absolute;left:3380;top:225;width:155;height:216" coordorigin="3380,225" coordsize="155,216" path="m3535,402l3487,439,3468,441,3453,441,3402,414,3395,405,3389,394,3386,381,3382,362,3380,342,3381,318,3401,258,3459,225,3472,225,3478,225,3531,248,3532,249,3533,251,3533,252,3534,253,3534,255,3534,257,3534,258,3534,261,3534,263,3534,269,3534,273,3532,275,3531,278,3529,279,3528,279,3525,279,3523,277,3520,275,3517,273,3471,255,3450,259,3418,328,3417,346,3419,357,3421,367,3423,376,3449,405,3456,408,3463,410,3472,410,3480,410,3488,409,3494,406,3500,403,3506,400,3510,397,3515,394,3519,391,3522,389,3525,386,3527,385,3529,385,3530,385,3535,399,3535,402xe" filled="f" stroked="t" strokeweight=".8pt" strokecolor="#000000">
                <v:path arrowok="t"/>
              </v:shape>
            </v:group>
            <v:group style="position:absolute;left:3583;top:228;width:173;height:210" coordorigin="3583,228" coordsize="173,210">
              <v:shape style="position:absolute;left:3583;top:228;width:173;height:210" coordorigin="3583,228" coordsize="173,210" path="m3756,432l3752,437,3751,437,3738,438,3734,438,3724,437,3722,436,3721,435,3721,434,3720,434,3720,433,3720,432,3720,345,3620,345,3620,432,3619,433,3616,437,3615,437,3601,438,3598,438,3587,437,3586,436,3585,435,3584,434,3584,434,3583,433,3583,432,3583,235,3583,234,3584,233,3584,232,3585,231,3601,228,3605,228,3620,235,3620,315,3720,315,3720,235,3720,234,3720,233,3721,232,3721,231,3722,230,3724,230,3725,229,3727,229,3729,228,3731,228,3734,228,3738,228,3742,228,3756,235,3756,432xe" filled="f" stroked="t" strokeweight=".8pt" strokecolor="#000000">
                <v:path arrowok="t"/>
              </v:shape>
            </v:group>
            <v:group style="position:absolute;left:3810;top:225;width:197;height:216" coordorigin="3810,225" coordsize="197,216">
              <v:shape style="position:absolute;left:3810;top:225;width:197;height:216" coordorigin="3810,225" coordsize="197,216" path="m4006,331l3993,392,3933,438,3913,441,3889,440,3823,399,3810,342,3810,318,3830,261,3881,228,3900,225,3925,226,3992,267,4006,331xe" filled="f" stroked="t" strokeweight=".8pt" strokecolor="#000000">
                <v:path arrowok="t"/>
              </v:shape>
            </v:group>
            <v:group style="position:absolute;left:3847;top:255;width:122;height:156" coordorigin="3847,255" coordsize="122,156">
              <v:shape style="position:absolute;left:3847;top:255;width:122;height:156" coordorigin="3847,255" coordsize="122,156" path="m3969,333l3951,271,3908,255,3898,255,3862,277,3857,284,3853,292,3850,301,3848,311,3847,321,3847,332,3847,343,3848,353,3850,363,3852,372,3855,381,3860,388,3864,395,3871,400,3878,404,3886,409,3896,411,3908,411,3918,411,3965,365,3969,345,3969,333xe" filled="f" stroked="t" strokeweight=".8pt" strokecolor="#000000">
                <v:path arrowok="t"/>
              </v:shape>
            </v:group>
            <v:group style="position:absolute;left:4059;top:226;width:162;height:214" coordorigin="4059,226" coordsize="162,214">
              <v:shape style="position:absolute;left:4059;top:226;width:162;height:214" coordorigin="4059,226" coordsize="162,214" path="m4221,375l4198,423,4190,428,4180,433,4169,435,4150,438,4129,440,4124,440,4119,439,4115,439,4110,439,4106,439,4101,439,4097,439,4093,438,4089,438,4085,438,4081,438,4077,437,4071,437,4066,435,4064,431,4061,428,4059,424,4059,418,4059,248,4059,242,4061,237,4064,234,4066,231,4088,227,4092,227,4097,227,4101,227,4106,227,4110,226,4115,226,4120,226,4125,226,4130,226,4192,240,4213,270,4213,279,4213,290,4178,324,4192,327,4203,333,4210,342,4218,351,4221,362,4221,375xe" filled="f" stroked="t" strokeweight=".8pt" strokecolor="#000000">
                <v:path arrowok="t"/>
              </v:shape>
            </v:group>
            <v:group style="position:absolute;left:4094;top:253;width:83;height:63" coordorigin="4094,253" coordsize="83,63">
              <v:shape style="position:absolute;left:4094;top:253;width:83;height:63" coordorigin="4094,253" coordsize="83,63" path="m4178,283l4151,255,4144,254,4137,253,4128,253,4121,253,4115,253,4109,254,4103,254,4098,254,4094,255,4094,316,4131,316,4146,316,4158,313,4166,308,4174,302,4178,294,4178,283xe" filled="f" stroked="t" strokeweight=".8pt" strokecolor="#000000">
                <v:path arrowok="t"/>
              </v:shape>
            </v:group>
            <v:group style="position:absolute;left:4094;top:340;width:90;height:72" coordorigin="4094,340" coordsize="90,72">
              <v:shape style="position:absolute;left:4094;top:340;width:90;height:72" coordorigin="4094,340" coordsize="90,72" path="m4184,375l4130,340,4094,340,4094,410,4097,411,4100,411,4103,411,4106,411,4109,412,4112,412,4115,412,4119,412,4122,412,4125,412,4128,413,4130,412,4140,413,4148,412,4155,410,4161,408,4184,381,4184,375xe" filled="f" stroked="t" strokeweight=".8pt" strokecolor="#000000">
                <v:path arrowok="t"/>
              </v:shape>
            </v:group>
            <v:group style="position:absolute;left:4274;top:228;width:173;height:210" coordorigin="4274,228" coordsize="173,210">
              <v:shape style="position:absolute;left:4274;top:228;width:173;height:210" coordorigin="4274,228" coordsize="173,210" path="m4446,432l4443,437,4441,437,4429,438,4425,438,4414,437,4413,436,4412,435,4411,434,4411,434,4410,433,4410,432,4410,345,4310,345,4310,432,4310,433,4306,437,4305,437,4292,438,4288,438,4277,437,4276,436,4275,435,4275,434,4274,434,4274,433,4274,432,4274,235,4274,234,4274,233,4275,232,4275,231,4292,228,4295,228,4310,235,4310,315,4410,315,4410,235,4410,234,4411,233,4411,232,4412,231,4413,230,4414,230,4415,229,4417,229,4420,228,4422,228,4425,228,4429,228,4432,228,4446,235,4446,432xe" filled="f" stroked="t" strokeweight=".8pt" strokecolor="#000000">
                <v:path arrowok="t"/>
              </v:shape>
            </v:group>
            <v:group style="position:absolute;left:4709;top:228;width:36;height:210" coordorigin="4709,228" coordsize="36,210">
              <v:shape style="position:absolute;left:4709;top:228;width:36;height:210" coordorigin="4709,228" coordsize="36,210" path="m4745,432l4741,437,4740,437,4727,438,4723,438,4713,437,4711,436,4710,435,4710,434,4709,434,4709,433,4709,432,4709,235,4709,234,4709,233,4710,232,4710,231,4711,230,4713,230,4714,229,4727,228,4730,228,4745,235,4745,432xe" filled="f" stroked="t" strokeweight=".8pt" strokecolor="#000000">
                <v:path arrowok="t"/>
              </v:shape>
            </v:group>
            <v:group style="position:absolute;left:4514;top:228;width:159;height:213" coordorigin="4514,228" coordsize="159,213">
              <v:shape style="position:absolute;left:4514;top:228;width:159;height:213" coordorigin="4514,228" coordsize="159,213" path="m4550,304l4555,304,4560,303,4566,303,4571,303,4577,303,4584,303,4644,315,4672,369,4672,379,4633,432,4574,441,4570,441,4566,441,4562,440,4535,439,4532,438,4525,438,4521,436,4518,432,4515,429,4514,424,4514,418,4514,235,4514,234,4514,233,4514,232,4515,231,4531,228,4538,228,4550,235,4550,304xe" filled="f" stroked="t" strokeweight=".8pt" strokecolor="#000000">
                <v:path arrowok="t"/>
              </v:shape>
            </v:group>
            <v:group style="position:absolute;left:4550;top:332;width:85;height:79" coordorigin="4550,332" coordsize="85,79">
              <v:shape style="position:absolute;left:4550;top:332;width:85;height:79" coordorigin="4550,332" coordsize="85,79" path="m4635,371l4635,365,4634,360,4591,332,4581,332,4575,332,4570,332,4565,332,4559,333,4554,333,4550,334,4550,409,4555,410,4560,410,4565,411,4570,411,4576,411,4583,411,4606,409,4622,401,4630,394,4635,384,4635,371xe" filled="f" stroked="t" strokeweight=".8pt" strokecolor="#000000">
                <v:path arrowok="t"/>
              </v:shape>
            </v:group>
            <v:group style="position:absolute;left:4799;top:225;width:181;height:216" coordorigin="4799,225" coordsize="181,216">
              <v:shape style="position:absolute;left:4799;top:225;width:181;height:216" coordorigin="4799,225" coordsize="181,216" path="m4980,325l4980,330,4979,334,4976,337,4973,339,4970,340,4966,340,4836,340,4836,351,4837,361,4840,370,4842,379,4845,386,4851,392,4856,399,4862,404,4871,407,4879,410,4889,412,4901,412,4910,412,4918,411,4926,410,4933,408,4939,406,4945,404,4950,403,4954,401,4958,399,4961,398,4964,397,4966,397,4967,397,4972,408,4972,411,4972,413,4972,414,4971,416,4971,417,4971,419,4971,420,4971,421,4970,422,4970,423,4969,423,4961,429,4957,431,4952,433,4945,434,4939,436,4897,441,4876,440,4816,405,4799,342,4800,318,4819,260,4871,227,4890,225,4913,226,4967,261,4980,318,4980,325xe" filled="f" stroked="t" strokeweight=".8pt" strokecolor="#000000">
                <v:path arrowok="t"/>
              </v:shape>
            </v:group>
            <v:group style="position:absolute;left:4836;top:253;width:107;height:61" coordorigin="4836,253" coordsize="107,61">
              <v:shape style="position:absolute;left:4836;top:253;width:107;height:61" coordorigin="4836,253" coordsize="107,61" path="m4944,314l4918,259,4883,253,4875,255,4868,258,4861,261,4855,266,4851,271,4846,277,4843,283,4840,291,4838,298,4836,306,4836,314,4944,314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5.475098pt;margin-top:10.839584pt;width:49.89pt;height:11.616pt;mso-position-horizontal-relative:page;mso-position-vertical-relative:paragraph;z-index:-8458" coordorigin="5110,217" coordsize="998,232">
            <v:group style="position:absolute;left:5118;top:228;width:162;height:210" coordorigin="5118,228" coordsize="162,210">
              <v:shape style="position:absolute;left:5118;top:228;width:162;height:210" coordorigin="5118,228" coordsize="162,210" path="m5280,432l5276,437,5275,437,5262,438,5258,438,5247,437,5246,436,5245,435,5244,434,5244,434,5244,433,5244,432,5244,352,5235,356,5227,359,5218,361,5208,363,5199,364,5188,364,5174,364,5163,362,5154,359,5145,355,5138,351,5132,344,5127,338,5123,331,5121,323,5119,314,5118,304,5118,291,5118,235,5118,234,5118,233,5118,232,5119,231,5120,230,5121,230,5123,229,5135,228,5139,228,5154,235,5154,285,5154,297,5155,306,5156,311,5158,317,5161,322,5164,325,5168,329,5172,331,5176,333,5181,334,5187,335,5194,335,5202,335,5211,334,5219,331,5227,329,5235,326,5244,322,5244,235,5244,234,5244,233,5244,232,5245,231,5246,230,5247,230,5248,229,5250,229,5253,228,5255,228,5258,228,5262,228,5265,228,5280,235,5280,432xe" filled="f" stroked="t" strokeweight=".8pt" strokecolor="#000000">
                <v:path arrowok="t"/>
              </v:shape>
            </v:group>
            <v:group style="position:absolute;left:5333;top:225;width:162;height:216" coordorigin="5333,225" coordsize="162,216">
              <v:shape style="position:absolute;left:5333;top:225;width:162;height:216" coordorigin="5333,225" coordsize="162,216" path="m5495,432l5495,434,5494,435,5493,436,5492,437,5479,438,5476,438,5465,436,5464,435,5464,434,5464,432,5464,412,5401,441,5391,441,5382,440,5373,437,5365,434,5358,431,5352,425,5346,420,5341,414,5338,407,5335,399,5333,391,5333,381,5333,370,5335,360,5340,352,5344,344,5409,317,5459,316,5459,300,5414,254,5405,254,5354,273,5352,275,5350,274,5349,275,5348,274,5347,274,5346,273,5345,272,5345,271,5344,270,5344,268,5343,266,5343,265,5343,263,5343,260,5343,257,5343,254,5344,252,5344,250,5345,248,5374,232,5380,230,5417,225,5431,225,5488,258,5495,299,5495,432xe" filled="f" stroked="t" strokeweight=".8pt" strokecolor="#000000">
                <v:path arrowok="t"/>
              </v:shape>
            </v:group>
            <v:group style="position:absolute;left:5370;top:342;width:89;height:71" coordorigin="5370,342" coordsize="89,71">
              <v:shape style="position:absolute;left:5370;top:342;width:89;height:71" coordorigin="5370,342" coordsize="89,71" path="m5459,342l5428,342,5418,342,5410,343,5374,364,5371,368,5370,374,5370,379,5370,390,5373,398,5380,404,5386,410,5395,413,5407,413,5417,413,5425,411,5434,406,5442,401,5450,394,5459,384,5459,342xe" filled="f" stroked="t" strokeweight=".8pt" strokecolor="#000000">
                <v:path arrowok="t"/>
              </v:shape>
            </v:group>
            <v:group style="position:absolute;left:5547;top:225;width:155;height:216" coordorigin="5547,225" coordsize="155,216">
              <v:shape style="position:absolute;left:5547;top:225;width:155;height:216" coordorigin="5547,225" coordsize="155,216" path="m5703,402l5655,439,5635,441,5621,441,5570,414,5562,405,5557,394,5553,381,5549,362,5547,342,5548,318,5568,258,5626,225,5639,225,5645,225,5699,248,5699,249,5700,251,5700,252,5701,253,5701,255,5701,257,5702,258,5702,261,5702,263,5702,269,5701,273,5700,275,5698,278,5697,279,5695,279,5693,279,5690,277,5687,275,5684,273,5639,255,5618,259,5585,328,5585,346,5586,357,5588,367,5591,376,5616,405,5623,408,5631,410,5640,410,5648,410,5655,409,5661,406,5668,403,5673,400,5678,397,5682,394,5686,391,5689,389,5692,386,5695,385,5697,385,5698,385,5702,399,5703,402xe" filled="f" stroked="t" strokeweight=".8pt" strokecolor="#000000">
                <v:path arrowok="t"/>
              </v:shape>
            </v:group>
            <v:group style="position:absolute;left:5720;top:229;width:169;height:209" coordorigin="5720,229" coordsize="169,209">
              <v:shape style="position:absolute;left:5720;top:229;width:169;height:209" coordorigin="5720,229" coordsize="169,209" path="m5889,245l5885,261,5884,262,5883,262,5881,262,5822,262,5822,432,5822,433,5822,434,5821,434,5821,435,5820,436,5818,437,5817,437,5804,438,5800,438,5790,437,5788,436,5787,435,5787,434,5786,434,5786,433,5786,432,5786,262,5727,262,5726,262,5725,262,5724,261,5723,260,5722,259,5722,258,5721,257,5720,255,5720,253,5720,251,5720,248,5720,245,5720,243,5720,240,5720,238,5720,236,5721,234,5727,229,5881,229,5889,243,5889,245xe" filled="f" stroked="t" strokeweight=".8pt" strokecolor="#000000">
                <v:path arrowok="t"/>
              </v:shape>
            </v:group>
            <v:group style="position:absolute;left:5924;top:228;width:175;height:210" coordorigin="5924,228" coordsize="175,210">
              <v:shape style="position:absolute;left:5924;top:228;width:175;height:210" coordorigin="5924,228" coordsize="175,210" path="m6099,432l6096,437,6094,437,6081,438,6078,438,6067,437,6065,436,6064,435,6064,435,6063,434,6063,433,6063,432,6063,318,6063,313,6063,307,6063,301,6064,295,6064,289,6065,284,6061,289,6041,318,5958,432,5957,433,5956,434,5955,435,5954,436,5947,438,5945,438,5943,438,5940,438,5937,438,5928,437,5926,436,5925,435,5925,435,5924,434,5924,433,5924,432,5924,234,5924,233,5924,233,5925,232,5925,231,5942,228,5949,228,5960,234,5960,348,5959,382,5962,377,5965,371,5969,366,5972,360,5976,355,5980,350,6065,234,6065,233,6066,232,6067,231,6068,230,6069,230,6071,229,6072,229,6083,228,6086,228,6099,235,6099,432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2.994110pt;margin-top:10.839584pt;width:138.027pt;height:15.39pt;mso-position-horizontal-relative:page;mso-position-vertical-relative:paragraph;z-index:-8457" coordorigin="6260,217" coordsize="2761,308">
            <v:group style="position:absolute;left:6268;top:228;width:161;height:210" coordorigin="6268,228" coordsize="161,210">
              <v:shape style="position:absolute;left:6268;top:228;width:161;height:210" coordorigin="6268,228" coordsize="161,210" path="m6429,433l6429,434,6428,435,6419,438,6417,438,6414,438,6411,438,6407,438,6395,437,6393,436,6392,436,6391,435,6390,434,6390,433,6390,432,6369,381,6319,344,6304,344,6304,433,6304,434,6304,434,6303,435,6302,436,6301,436,6300,437,6298,437,6296,438,6294,438,6292,438,6289,438,6286,438,6283,438,6272,437,6271,436,6270,436,6269,435,6268,434,6268,434,6268,433,6268,233,6286,228,6289,228,6304,233,6304,315,6319,315,6325,315,6330,315,6335,314,6339,312,6357,296,6360,292,6363,286,6366,280,6384,235,6404,228,6408,228,6421,232,6421,233,6421,234,6400,285,6397,293,6394,299,6391,304,6387,309,6384,313,6380,316,6377,319,6373,322,6370,324,6366,326,6362,327,6359,328,6359,328,6405,374,6426,424,6427,425,6428,430,6428,430,6428,431,6428,432,6429,432,6429,433,6429,433xe" filled="f" stroked="t" strokeweight=".8pt" strokecolor="#000000">
                <v:path arrowok="t"/>
              </v:shape>
            </v:group>
            <v:group style="position:absolute;left:6463;top:225;width:197;height:216" coordorigin="6463,225" coordsize="197,216">
              <v:shape style="position:absolute;left:6463;top:225;width:197;height:216" coordorigin="6463,225" coordsize="197,216" path="m6659,331l6646,392,6586,438,6566,441,6542,440,6476,399,6463,342,6463,318,6483,261,6534,228,6553,225,6578,226,6645,267,6659,331xe" filled="f" stroked="t" strokeweight=".8pt" strokecolor="#000000">
                <v:path arrowok="t"/>
              </v:shape>
            </v:group>
            <v:group style="position:absolute;left:6500;top:255;width:122;height:156" coordorigin="6500,255" coordsize="122,156">
              <v:shape style="position:absolute;left:6500;top:255;width:122;height:156" coordorigin="6500,255" coordsize="122,156" path="m6622,333l6605,271,6561,255,6551,255,6515,277,6510,284,6506,292,6504,301,6501,311,6500,321,6500,332,6500,343,6501,353,6503,363,6505,372,6508,381,6513,388,6517,395,6524,400,6531,404,6539,409,6549,411,6561,411,6571,411,6618,365,6622,345,6622,333xe" filled="f" stroked="t" strokeweight=".8pt" strokecolor="#000000">
                <v:path arrowok="t"/>
              </v:shape>
            </v:group>
            <v:group style="position:absolute;left:6712;top:228;width:173;height:210" coordorigin="6712,228" coordsize="173,210">
              <v:shape style="position:absolute;left:6712;top:228;width:173;height:210" coordorigin="6712,228" coordsize="173,210" path="m6885,432l6881,437,6880,437,6867,438,6863,438,6853,437,6851,436,6850,435,6850,434,6849,434,6849,433,6849,432,6849,345,6749,345,6749,432,6749,433,6745,437,6744,437,6730,438,6727,438,6716,437,6715,436,6714,435,6713,434,6713,434,6712,433,6713,432,6713,235,6712,234,6713,233,6713,232,6714,231,6730,228,6734,228,6749,235,6749,315,6849,315,6849,235,6849,234,6849,233,6850,232,6850,231,6851,230,6853,230,6854,229,6856,229,6858,228,6860,228,6863,228,6867,228,6871,228,6885,235,6885,432xe" filled="f" stroked="t" strokeweight=".8pt" strokecolor="#000000">
                <v:path arrowok="t"/>
              </v:shape>
            </v:group>
            <v:group style="position:absolute;left:6924;top:229;width:239;height:280" coordorigin="6924,229" coordsize="239,280">
              <v:shape style="position:absolute;left:6924;top:229;width:239;height:280" coordorigin="6924,229" coordsize="239,280" path="m6954,503l6954,504,6954,505,6942,509,6940,509,6936,509,6925,505,6924,505,6924,504,6924,503,6924,415,6924,412,6924,409,6925,408,6927,407,6929,406,6932,406,6946,406,6952,400,6957,392,6961,384,6966,375,6984,314,6995,240,6995,238,6996,236,6996,234,6997,233,6998,232,6999,231,7000,230,7001,230,7003,229,7004,229,7006,229,7115,229,7127,242,7127,406,7154,406,7162,415,7162,503,7150,509,7147,509,7144,509,7133,505,7132,505,7132,504,7132,503,7132,437,6954,437,6954,503xe" filled="f" stroked="t" strokeweight=".8pt" strokecolor="#000000">
                <v:path arrowok="t"/>
              </v:shape>
            </v:group>
            <v:group style="position:absolute;left:6984;top:259;width:107;height:148" coordorigin="6984,259" coordsize="107,148">
              <v:shape style="position:absolute;left:6984;top:259;width:107;height:148" coordorigin="6984,259" coordsize="107,148" path="m7090,259l7028,259,7025,281,7022,301,7004,372,6984,406,7090,406,7090,259xe" filled="f" stroked="t" strokeweight=".8pt" strokecolor="#000000">
                <v:path arrowok="t"/>
              </v:shape>
            </v:group>
            <v:group style="position:absolute;left:7202;top:228;width:175;height:210" coordorigin="7202,228" coordsize="175,210">
              <v:shape style="position:absolute;left:7202;top:228;width:175;height:210" coordorigin="7202,228" coordsize="175,210" path="m7378,432l7374,437,7373,437,7360,438,7356,438,7345,437,7344,436,7343,435,7342,435,7342,434,7341,433,7341,432,7341,318,7341,313,7341,307,7342,301,7342,295,7343,289,7343,284,7340,289,7336,295,7332,301,7328,306,7324,312,7320,318,7236,432,7235,433,7234,434,7233,435,7233,436,7226,438,7224,438,7221,438,7219,438,7215,438,7206,437,7205,436,7204,435,7203,435,7203,434,7202,433,7203,432,7203,234,7202,233,7203,233,7203,232,7204,231,7220,228,7227,228,7239,234,7239,348,7237,382,7240,377,7244,371,7247,366,7251,360,7254,355,7258,350,7343,234,7344,233,7345,232,7346,231,7347,230,7348,230,7349,229,7350,229,7362,228,7365,228,7378,235,7378,432xe" filled="f" stroked="t" strokeweight=".8pt" strokecolor="#000000">
                <v:path arrowok="t"/>
              </v:shape>
            </v:group>
            <v:group style="position:absolute;left:7445;top:228;width:203;height:281" coordorigin="7445,228" coordsize="203,281">
              <v:shape style="position:absolute;left:7445;top:228;width:203;height:281" coordorigin="7445,228" coordsize="203,281" path="m7648,504l7648,505,7646,507,7644,508,7641,508,7637,509,7633,509,7627,509,7623,508,7621,507,7618,507,7617,505,7617,504,7617,437,7456,437,7453,437,7450,436,7448,434,7446,432,7445,429,7445,424,7445,235,7445,234,7445,233,7446,232,7446,231,7447,230,7463,228,7466,228,7481,235,7481,406,7575,406,7575,235,7575,234,7575,233,7576,232,7577,231,7578,230,7579,230,7580,229,7582,229,7585,228,7587,228,7590,228,7593,228,7597,228,7612,234,7612,235,7612,406,7639,406,7642,406,7645,407,7646,408,7647,409,7648,412,7648,415,7648,504xe" filled="f" stroked="t" strokeweight=".8pt" strokecolor="#000000">
                <v:path arrowok="t"/>
              </v:shape>
            </v:group>
            <v:group style="position:absolute;left:7687;top:228;width:175;height:210" coordorigin="7687,228" coordsize="175,210">
              <v:shape style="position:absolute;left:7687;top:228;width:175;height:210" coordorigin="7687,228" coordsize="175,210" path="m7862,432l7859,437,7857,437,7845,438,7841,438,7830,437,7829,436,7828,435,7827,435,7826,434,7826,433,7826,432,7826,318,7826,313,7826,307,7827,301,7827,295,7827,289,7828,284,7824,289,7821,295,7817,301,7813,306,7809,312,7804,318,7721,432,7720,433,7719,434,7718,435,7717,436,7710,438,7708,438,7706,438,7703,438,7700,438,7691,437,7689,436,7688,435,7688,435,7687,434,7687,433,7687,432,7687,234,7687,233,7687,233,7688,232,7688,231,7705,228,7712,228,7723,234,7723,348,7722,382,7725,377,7728,371,7732,366,7735,360,7739,355,7743,350,7828,234,7829,233,7829,232,7830,231,7831,230,7832,230,7834,229,7835,229,7846,228,7849,228,7862,235,7862,432xe" filled="f" stroked="t" strokeweight=".8pt" strokecolor="#000000">
                <v:path arrowok="t"/>
              </v:shape>
            </v:group>
            <v:group style="position:absolute;left:7916;top:225;width:197;height:216" coordorigin="7916,225" coordsize="197,216">
              <v:shape style="position:absolute;left:7916;top:225;width:197;height:216" coordorigin="7916,225" coordsize="197,216" path="m8113,331l8100,392,8039,438,8019,441,7995,440,7930,399,7916,342,7917,318,7936,261,7987,228,8007,225,8032,226,8098,267,8113,331xe" filled="f" stroked="t" strokeweight=".8pt" strokecolor="#000000">
                <v:path arrowok="t"/>
              </v:shape>
            </v:group>
            <v:group style="position:absolute;left:7953;top:255;width:122;height:156" coordorigin="7953,255" coordsize="122,156">
              <v:shape style="position:absolute;left:7953;top:255;width:122;height:156" coordorigin="7953,255" coordsize="122,156" path="m8075,333l8058,271,8015,255,8004,255,7968,277,7963,284,7959,292,7957,301,7954,311,7953,321,7953,332,7953,343,7954,353,7956,363,7958,372,7961,381,7966,388,7971,395,7977,400,7985,404,7993,409,8002,411,8014,411,8024,411,8072,365,8075,345,8075,333xe" filled="f" stroked="t" strokeweight=".8pt" strokecolor="#000000">
                <v:path arrowok="t"/>
              </v:shape>
              <v:shape style="position:absolute;left:8158;top:217;width:863;height:308" type="#_x0000_t75">
                <v:imagedata r:id="rId79" o:title=""/>
              </v:shape>
            </v:group>
            <w10:wrap type="none"/>
          </v:group>
        </w:pict>
      </w:r>
      <w:r>
        <w:rPr>
          <w:b w:val="0"/>
          <w:bCs w:val="0"/>
          <w:color w:val="000001"/>
          <w:spacing w:val="0"/>
          <w:w w:val="100"/>
        </w:rPr>
        <w:t>Основные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части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</w:t>
      </w:r>
      <w:r>
        <w:rPr>
          <w:b w:val="0"/>
          <w:bCs w:val="0"/>
          <w:color w:val="000001"/>
          <w:spacing w:val="-1"/>
          <w:w w:val="100"/>
        </w:rPr>
        <w:t>ц</w:t>
      </w:r>
      <w:r>
        <w:rPr>
          <w:b w:val="0"/>
          <w:bCs w:val="0"/>
          <w:color w:val="000001"/>
          <w:spacing w:val="-1"/>
          <w:w w:val="100"/>
        </w:rPr>
        <w:t>и</w:t>
      </w:r>
      <w:r>
        <w:rPr>
          <w:b w:val="0"/>
          <w:bCs w:val="0"/>
          <w:color w:val="000001"/>
          <w:spacing w:val="0"/>
          <w:w w:val="100"/>
        </w:rPr>
        <w:t>онера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5"/>
        <w:ind w:left="0" w:right="127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/>
          <w:bCs/>
          <w:spacing w:val="-4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л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ь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ст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/>
          <w:bCs/>
          <w:spacing w:val="-3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г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/>
          <w:bCs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/>
          <w:bCs/>
          <w:spacing w:val="-4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р</w:t>
      </w:r>
      <w:r>
        <w:rPr>
          <w:rFonts w:ascii="Calibri" w:hAnsi="Calibri" w:cs="Calibri" w:eastAsia="Calibri"/>
          <w:b/>
          <w:bCs/>
          <w:spacing w:val="-1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/>
          <w:bCs/>
          <w:spacing w:val="-4"/>
          <w:w w:val="100"/>
          <w:sz w:val="24"/>
          <w:szCs w:val="24"/>
        </w:rPr>
        <w:t>в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л</w:t>
      </w:r>
      <w:r>
        <w:rPr>
          <w:rFonts w:ascii="Calibri" w:hAnsi="Calibri" w:cs="Calibri" w:eastAsia="Calibri"/>
          <w:b/>
          <w:bCs/>
          <w:spacing w:val="-4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/>
          <w:bCs/>
          <w:spacing w:val="-2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/>
          <w:bCs/>
          <w:spacing w:val="0"/>
          <w:w w:val="100"/>
          <w:sz w:val="24"/>
          <w:szCs w:val="24"/>
        </w:rPr>
        <w:t>ия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8"/>
        <w:ind w:left="378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Установка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элементов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питан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9"/>
        </w:numPr>
        <w:tabs>
          <w:tab w:pos="599" w:val="left" w:leader="none"/>
        </w:tabs>
        <w:spacing w:line="242" w:lineRule="exact"/>
        <w:ind w:left="599" w:right="0" w:hanging="22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кры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слегка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надав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exact"/>
        <w:ind w:left="378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боль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им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9"/>
        </w:numPr>
        <w:tabs>
          <w:tab w:pos="649" w:val="left" w:leader="none"/>
        </w:tabs>
        <w:spacing w:line="242" w:lineRule="exact"/>
        <w:ind w:left="649" w:right="0" w:hanging="272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Вставьте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размер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AAA,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1.5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V)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соответств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указанной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полярностью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(+)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9"/>
        </w:numPr>
        <w:tabs>
          <w:tab w:pos="599" w:val="left" w:leader="none"/>
        </w:tabs>
        <w:spacing w:line="242" w:lineRule="exact"/>
        <w:ind w:left="599" w:right="0" w:hanging="22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Закройте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кры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кой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ный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отсе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5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2.29592pt;height:195.81pt;mso-position-horizontal-relative:char;mso-position-vertical-relative:line" type="#_x0000_t75">
            <v:imagedata r:id="rId8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07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3.1591pt;margin-top:3.746746pt;width:65.573pt;height:10.593pt;mso-position-horizontal-relative:page;mso-position-vertical-relative:paragraph;z-index:-8456" coordorigin="1263,75" coordsize="1311,212">
            <v:group style="position:absolute;left:1271;top:94;width:120;height:182" coordorigin="1271,94" coordsize="120,182">
              <v:shape style="position:absolute;left:1271;top:94;width:120;height:182" coordorigin="1271,94" coordsize="120,182" path="m1391,224l1391,230,1390,235,1389,240,1387,245,1385,249,1383,253,1380,257,1346,275,1341,276,1335,276,1328,276,1280,276,1278,276,1276,275,1274,274,1272,273,1271,270,1271,266,1271,104,1271,100,1272,98,1274,96,1276,95,1278,94,1280,94,1322,94,1376,121,1380,140,1380,144,1379,149,1378,153,1377,157,1366,172,1363,175,1359,177,1355,179,1360,180,1391,218,1391,224xe" filled="f" stroked="t" strokeweight=".8pt" strokecolor="#000000">
                <v:path arrowok="t"/>
              </v:shape>
            </v:group>
            <v:group style="position:absolute;left:1295;top:114;width:60;height:59" coordorigin="1295,114" coordsize="60,59">
              <v:shape style="position:absolute;left:1295;top:114;width:60;height:59" coordorigin="1295,114" coordsize="60,59" path="m1355,143l1320,114,1295,114,1295,173,1323,173,1329,173,1347,164,1350,161,1352,158,1353,154,1354,150,1355,147,1355,143xe" filled="f" stroked="t" strokeweight=".8pt" strokecolor="#000000">
                <v:path arrowok="t"/>
              </v:shape>
            </v:group>
            <v:group style="position:absolute;left:1295;top:192;width:70;height:64" coordorigin="1295,192" coordsize="70,64">
              <v:shape style="position:absolute;left:1295;top:192;width:70;height:64" coordorigin="1295,192" coordsize="70,64" path="m1366,225l1324,192,1295,192,1295,256,1330,256,1336,256,1341,256,1345,254,1349,253,1363,239,1365,235,1366,231,1366,225xe" filled="f" stroked="t" strokeweight=".8pt" strokecolor="#000000">
                <v:path arrowok="t"/>
              </v:shape>
              <v:shape style="position:absolute;left:1417;top:132;width:616;height:155" type="#_x0000_t75">
                <v:imagedata r:id="rId81" o:title=""/>
              </v:shape>
              <v:shape style="position:absolute;left:2060;top:75;width:515;height:212" type="#_x0000_t75">
                <v:imagedata r:id="rId82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uto" w:before="3"/>
        <w:ind w:left="107" w:right="156" w:hanging="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спользован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бес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роводного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расстоян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должно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ать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7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метро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uto"/>
        <w:ind w:left="107" w:right="10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комнате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люмин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нтные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лампы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лефо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работать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равильн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сократить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между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онером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близив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рстию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емн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uto"/>
        <w:ind w:left="107" w:right="825" w:hanging="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мволы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горят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слишком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ярко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наоборот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достаточно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ярк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uto"/>
        <w:ind w:left="107" w:right="34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отображаются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настрое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извлеките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отсека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рез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секунды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обратн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uto"/>
        <w:ind w:left="107" w:right="172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отобража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нформа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Извлеките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ользоваться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долгого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443" w:firstLine="0"/>
        <w:jc w:val="right"/>
        <w:rPr>
          <w:rFonts w:ascii="Calibri" w:hAnsi="Calibri" w:cs="Calibri" w:eastAsia="Calibri"/>
          <w:sz w:val="19"/>
          <w:szCs w:val="19"/>
        </w:rPr>
      </w:pPr>
      <w:r>
        <w:rPr/>
        <w:pict>
          <v:group style="position:absolute;margin-left:533.189819pt;margin-top:2.487011pt;width:4.8pt;height:7.046pt;mso-position-horizontal-relative:page;mso-position-vertical-relative:paragraph;z-index:-8455" coordorigin="10664,50" coordsize="96,141">
            <v:group style="position:absolute;left:10672;top:58;width:80;height:125" coordorigin="10672,58" coordsize="80,125">
              <v:shape style="position:absolute;left:10672;top:58;width:80;height:125" coordorigin="10672,58" coordsize="80,125" path="m10752,115l10742,161,10739,165,10736,169,10732,172,10728,176,10700,183,10697,183,10685,181,10683,180,10681,180,10680,179,10679,179,10678,178,10677,178,10676,177,10676,176,10676,175,10675,174,10675,173,10675,171,10675,170,10675,169,10675,168,10676,167,10676,167,10676,166,10676,166,10678,165,10679,165,10680,165,10681,166,10682,166,10684,167,10686,167,10687,168,10690,168,10692,169,10695,169,10698,170,10701,170,10707,170,10712,168,10733,143,10735,138,10735,132,10736,127,10732,129,10728,130,10724,132,10719,133,10714,134,10708,134,10701,134,10695,133,10691,131,10686,129,10682,127,10680,124,10677,121,10675,117,10674,112,10672,108,10672,103,10672,98,10672,93,10673,88,10674,83,10676,78,10678,74,10713,58,10718,58,10752,110,10752,115xe" filled="f" stroked="t" strokeweight=".8pt" strokecolor="#000000">
                <v:path arrowok="t"/>
              </v:shape>
            </v:group>
            <v:group style="position:absolute;left:10688;top:71;width:47;height:51" coordorigin="10688,71" coordsize="47,51">
              <v:shape style="position:absolute;left:10688;top:71;width:47;height:51" coordorigin="10688,71" coordsize="47,51" path="m10735,114l10711,71,10707,71,10704,71,10701,73,10698,74,10695,76,10694,79,10692,81,10690,84,10690,87,10689,90,10688,94,10688,97,10688,101,10689,104,10689,107,10690,110,10691,113,10693,115,10695,117,10697,119,10700,120,10703,121,10706,121,10710,121,10715,121,10720,121,10724,119,10728,118,10732,116,10735,114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9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right"/>
        <w:rPr>
          <w:rFonts w:ascii="Calibri" w:hAnsi="Calibri" w:cs="Calibri" w:eastAsia="Calibri"/>
          <w:sz w:val="19"/>
          <w:szCs w:val="19"/>
        </w:rPr>
        <w:sectPr>
          <w:pgSz w:w="11906" w:h="16840"/>
          <w:pgMar w:top="700" w:bottom="280" w:left="1140" w:right="700"/>
        </w:sectPr>
      </w:pPr>
    </w:p>
    <w:p>
      <w:pPr>
        <w:pStyle w:val="Heading1"/>
        <w:spacing w:before="6"/>
        <w:ind w:left="3568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Режимы</w:t>
      </w:r>
      <w:r>
        <w:rPr>
          <w:rFonts w:ascii="Calibri" w:hAnsi="Calibri" w:cs="Calibri" w:eastAsia="Calibri"/>
          <w:b w:val="0"/>
          <w:bCs w:val="0"/>
          <w:color w:val="000001"/>
          <w:spacing w:val="-3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425" w:val="left" w:leader="none"/>
        </w:tabs>
        <w:spacing w:line="294" w:lineRule="exact" w:before="67"/>
        <w:ind w:left="167" w:right="0"/>
        <w:jc w:val="left"/>
        <w:rPr>
          <w:rFonts w:ascii="Calibri" w:hAnsi="Calibri" w:cs="Calibri" w:eastAsia="Calibri"/>
        </w:rPr>
      </w:pPr>
      <w:r>
        <w:rPr>
          <w:rFonts w:ascii="Arial" w:hAnsi="Arial" w:cs="Arial" w:eastAsia="Arial"/>
          <w:b w:val="0"/>
          <w:bCs w:val="0"/>
          <w:color w:val="221F1F"/>
          <w:spacing w:val="12"/>
          <w:w w:val="100"/>
          <w:position w:val="3"/>
        </w:rPr>
        <w:t>В</w:t>
      </w:r>
      <w:r>
        <w:rPr>
          <w:rFonts w:ascii="Arial" w:hAnsi="Arial" w:cs="Arial" w:eastAsia="Arial"/>
          <w:b w:val="0"/>
          <w:bCs w:val="0"/>
          <w:color w:val="221F1F"/>
          <w:spacing w:val="17"/>
          <w:w w:val="100"/>
          <w:position w:val="3"/>
        </w:rPr>
        <w:t>ы</w:t>
      </w:r>
      <w:r>
        <w:rPr>
          <w:rFonts w:ascii="Arial" w:hAnsi="Arial" w:cs="Arial" w:eastAsia="Arial"/>
          <w:b w:val="0"/>
          <w:bCs w:val="0"/>
          <w:color w:val="221F1F"/>
          <w:spacing w:val="12"/>
          <w:w w:val="100"/>
          <w:position w:val="3"/>
        </w:rPr>
        <w:t>б</w:t>
      </w:r>
      <w:r>
        <w:rPr>
          <w:rFonts w:ascii="Arial" w:hAnsi="Arial" w:cs="Arial" w:eastAsia="Arial"/>
          <w:b w:val="0"/>
          <w:bCs w:val="0"/>
          <w:color w:val="221F1F"/>
          <w:spacing w:val="16"/>
          <w:w w:val="100"/>
          <w:position w:val="3"/>
        </w:rPr>
        <w:t>о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3"/>
        </w:rPr>
        <w:t>р</w:t>
      </w:r>
      <w:r>
        <w:rPr>
          <w:rFonts w:ascii="Arial" w:hAnsi="Arial" w:cs="Arial" w:eastAsia="Arial"/>
          <w:b w:val="0"/>
          <w:bCs w:val="0"/>
          <w:color w:val="221F1F"/>
          <w:spacing w:val="8"/>
          <w:w w:val="100"/>
          <w:position w:val="3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  <w:position w:val="3"/>
        </w:rPr>
        <w:t>р</w:t>
      </w:r>
      <w:r>
        <w:rPr>
          <w:rFonts w:ascii="Arial" w:hAnsi="Arial" w:cs="Arial" w:eastAsia="Arial"/>
          <w:b w:val="0"/>
          <w:bCs w:val="0"/>
          <w:color w:val="221F1F"/>
          <w:spacing w:val="14"/>
          <w:w w:val="100"/>
          <w:position w:val="3"/>
        </w:rPr>
        <w:t>е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3"/>
        </w:rPr>
        <w:t>ж</w:t>
      </w:r>
      <w:r>
        <w:rPr>
          <w:rFonts w:ascii="Arial" w:hAnsi="Arial" w:cs="Arial" w:eastAsia="Arial"/>
          <w:b w:val="0"/>
          <w:bCs w:val="0"/>
          <w:color w:val="221F1F"/>
          <w:spacing w:val="-37"/>
          <w:w w:val="100"/>
          <w:position w:val="3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3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-42"/>
          <w:w w:val="100"/>
          <w:position w:val="3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3"/>
        </w:rPr>
        <w:t>м</w:t>
      </w:r>
      <w:r>
        <w:rPr>
          <w:rFonts w:ascii="Arial" w:hAnsi="Arial" w:cs="Arial" w:eastAsia="Arial"/>
          <w:b w:val="0"/>
          <w:bCs w:val="0"/>
          <w:color w:val="221F1F"/>
          <w:spacing w:val="-36"/>
          <w:w w:val="100"/>
          <w:position w:val="3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3"/>
        </w:rPr>
        <w:t>а</w:t>
      </w:r>
      <w:r>
        <w:rPr>
          <w:rFonts w:ascii="Arial" w:hAnsi="Arial" w:cs="Arial" w:eastAsia="Arial"/>
          <w:b w:val="0"/>
          <w:bCs w:val="0"/>
          <w:color w:val="221F1F"/>
          <w:spacing w:val="1"/>
          <w:w w:val="100"/>
          <w:position w:val="3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  <w:position w:val="3"/>
        </w:rPr>
        <w:t>р</w:t>
      </w:r>
      <w:r>
        <w:rPr>
          <w:rFonts w:ascii="Arial" w:hAnsi="Arial" w:cs="Arial" w:eastAsia="Arial"/>
          <w:b w:val="0"/>
          <w:bCs w:val="0"/>
          <w:color w:val="221F1F"/>
          <w:spacing w:val="11"/>
          <w:w w:val="100"/>
          <w:position w:val="3"/>
        </w:rPr>
        <w:t>а</w:t>
      </w:r>
      <w:r>
        <w:rPr>
          <w:rFonts w:ascii="Arial" w:hAnsi="Arial" w:cs="Arial" w:eastAsia="Arial"/>
          <w:b w:val="0"/>
          <w:bCs w:val="0"/>
          <w:color w:val="221F1F"/>
          <w:spacing w:val="12"/>
          <w:w w:val="100"/>
          <w:position w:val="3"/>
        </w:rPr>
        <w:t>б</w:t>
      </w:r>
      <w:r>
        <w:rPr>
          <w:rFonts w:ascii="Arial" w:hAnsi="Arial" w:cs="Arial" w:eastAsia="Arial"/>
          <w:b w:val="0"/>
          <w:bCs w:val="0"/>
          <w:color w:val="221F1F"/>
          <w:spacing w:val="16"/>
          <w:w w:val="100"/>
          <w:position w:val="3"/>
        </w:rPr>
        <w:t>о</w:t>
      </w:r>
      <w:r>
        <w:rPr>
          <w:rFonts w:ascii="Arial" w:hAnsi="Arial" w:cs="Arial" w:eastAsia="Arial"/>
          <w:b w:val="0"/>
          <w:bCs w:val="0"/>
          <w:color w:val="221F1F"/>
          <w:spacing w:val="12"/>
          <w:w w:val="100"/>
          <w:position w:val="3"/>
        </w:rPr>
        <w:t>т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3"/>
        </w:rPr>
        <w:t>ы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1.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ио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ера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N/OFF,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24" w:lineRule="exact"/>
        <w:ind w:left="3425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согласно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последн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right="1039"/>
        <w:jc w:val="center"/>
        <w:rPr>
          <w:rFonts w:ascii="Calibri" w:hAnsi="Calibri" w:cs="Calibri" w:eastAsia="Calibri"/>
        </w:rPr>
      </w:pPr>
      <w:r>
        <w:rPr/>
        <w:pict>
          <v:group style="position:absolute;margin-left:338.552704pt;margin-top:3.855653pt;width:183.914pt;height:30.3923pt;mso-position-horizontal-relative:page;mso-position-vertical-relative:paragraph;z-index:-8454" coordorigin="6771,77" coordsize="3678,608">
            <v:group style="position:absolute;left:8564;top:87;width:149;height:262" coordorigin="8564,87" coordsize="149,262">
              <v:shape style="position:absolute;left:8564;top:87;width:149;height:262" coordorigin="8564,87" coordsize="149,262" path="m8644,87l8609,156,8579,220,8564,289,8566,308,8574,326,8587,340,8608,349,8642,347,8701,318,8713,270,8711,254,8707,240,8699,221,8689,199,8679,175,8660,127,8644,87xe" filled="t" fillcolor="#221F1F" stroked="f">
                <v:path arrowok="t"/>
                <v:fill type="solid"/>
              </v:shape>
            </v:group>
            <v:group style="position:absolute;left:7185;top:120;width:168;height:2" coordorigin="7185,120" coordsize="168,2">
              <v:shape style="position:absolute;left:7185;top:120;width:168;height:2" coordorigin="7185,120" coordsize="168,0" path="m7185,120l7353,120e" filled="f" stroked="t" strokeweight="1.162pt" strokecolor="#221F1F">
                <v:path arrowok="t"/>
              </v:shape>
            </v:group>
            <v:group style="position:absolute;left:7358;top:91;width:48;height:56" coordorigin="7358,91" coordsize="48,56">
              <v:shape style="position:absolute;left:7358;top:91;width:48;height:56" coordorigin="7358,91" coordsize="48,56" path="m7359,91l7358,147,7406,119,7359,91xe" filled="t" fillcolor="#221F1F" stroked="f">
                <v:path arrowok="t"/>
                <v:fill type="solid"/>
              </v:shape>
            </v:group>
            <v:group style="position:absolute;left:7358;top:91;width:48;height:56" coordorigin="7358,91" coordsize="48,56">
              <v:shape style="position:absolute;left:7358;top:91;width:48;height:56" coordorigin="7358,91" coordsize="48,56" path="m7359,91l7406,119,7358,147,7359,91xe" filled="f" stroked="t" strokeweight=".879pt" strokecolor="#221F1F">
                <v:path arrowok="t"/>
              </v:shape>
            </v:group>
            <v:group style="position:absolute;left:7330;top:156;width:78;height:148" coordorigin="7330,156" coordsize="78,148">
              <v:shape style="position:absolute;left:7330;top:156;width:78;height:148" coordorigin="7330,156" coordsize="78,148" path="m7409,156l7330,304e" filled="f" stroked="t" strokeweight="1.162pt" strokecolor="#221F1F">
                <v:path arrowok="t"/>
              </v:shape>
            </v:group>
            <v:group style="position:absolute;left:7304;top:296;width:48;height:56" coordorigin="7304,296" coordsize="48,56">
              <v:shape style="position:absolute;left:7304;top:296;width:48;height:56" coordorigin="7304,296" coordsize="48,56" path="m7304,296l7305,352,7353,324,7304,296xe" filled="t" fillcolor="#221F1F" stroked="f">
                <v:path arrowok="t"/>
                <v:fill type="solid"/>
              </v:shape>
            </v:group>
            <v:group style="position:absolute;left:7304;top:296;width:48;height:56" coordorigin="7304,296" coordsize="48,56">
              <v:shape style="position:absolute;left:7304;top:296;width:48;height:56" coordorigin="7304,296" coordsize="48,56" path="m7353,324l7305,352,7304,296,7353,324xe" filled="f" stroked="t" strokeweight=".879pt" strokecolor="#221F1F">
                <v:path arrowok="t"/>
              </v:shape>
            </v:group>
            <v:group style="position:absolute;left:7185;top:204;width:84;height:145" coordorigin="7185,204" coordsize="84,145">
              <v:shape style="position:absolute;left:7185;top:204;width:84;height:145" coordorigin="7185,204" coordsize="84,145" path="m7269,349l7185,204e" filled="f" stroked="t" strokeweight="1.162pt" strokecolor="#221F1F">
                <v:path arrowok="t"/>
              </v:shape>
            </v:group>
            <v:group style="position:absolute;left:7156;top:157;width:48;height:56" coordorigin="7156,157" coordsize="48,56">
              <v:shape style="position:absolute;left:7156;top:157;width:48;height:56" coordorigin="7156,157" coordsize="48,56" path="m7157,157l7156,213,7205,186,7157,157xe" filled="t" fillcolor="#221F1F" stroked="f">
                <v:path arrowok="t"/>
                <v:fill type="solid"/>
              </v:shape>
            </v:group>
            <v:group style="position:absolute;left:7156;top:157;width:48;height:56" coordorigin="7156,157" coordsize="48,56">
              <v:shape style="position:absolute;left:7156;top:157;width:48;height:56" coordorigin="7156,157" coordsize="48,56" path="m7156,213l7157,157,7205,186,7156,213xe" filled="f" stroked="t" strokeweight=".879pt" strokecolor="#221F1F">
                <v:path arrowok="t"/>
              </v:shape>
            </v:group>
            <v:group style="position:absolute;left:7456;top:239;width:238;height:2" coordorigin="7456,239" coordsize="238,2">
              <v:shape style="position:absolute;left:7456;top:239;width:238;height:2" coordorigin="7456,239" coordsize="238,0" path="m7456,239l7693,239e" filled="f" stroked="t" strokeweight=".794pt" strokecolor="#221F1F">
                <v:path arrowok="t"/>
              </v:shape>
            </v:group>
            <v:group style="position:absolute;left:7915;top:110;width:134;height:237" coordorigin="7915,110" coordsize="134,237">
              <v:shape style="position:absolute;left:7915;top:110;width:134;height:237" coordorigin="7915,110" coordsize="134,237" path="m7915,110l8049,347e" filled="f" stroked="t" strokeweight=".539pt" strokecolor="#221F1F">
                <v:path arrowok="t"/>
              </v:shape>
            </v:group>
            <v:group style="position:absolute;left:7889;top:153;width:59;height:18" coordorigin="7889,153" coordsize="59,18">
              <v:shape style="position:absolute;left:7889;top:153;width:59;height:18" coordorigin="7889,153" coordsize="59,18" path="m7948,170l7889,153e" filled="f" stroked="t" strokeweight=".539pt" strokecolor="#221F1F">
                <v:path arrowok="t"/>
              </v:shape>
            </v:group>
            <v:group style="position:absolute;left:7949;top:107;width:13;height:68" coordorigin="7949,107" coordsize="13,68">
              <v:shape style="position:absolute;left:7949;top:107;width:13;height:68" coordorigin="7949,107" coordsize="13,68" path="m7949,175l7962,107e" filled="f" stroked="t" strokeweight=".539pt" strokecolor="#221F1F">
                <v:path arrowok="t"/>
              </v:shape>
            </v:group>
            <v:group style="position:absolute;left:8007;top:286;width:6;height:60" coordorigin="8007,286" coordsize="6,60">
              <v:shape style="position:absolute;left:8007;top:286;width:6;height:60" coordorigin="8007,286" coordsize="6,60" path="m8013,286l8012,308,8010,328,8007,346e" filled="f" stroked="t" strokeweight=".539pt" strokecolor="#221F1F">
                <v:path arrowok="t"/>
              </v:shape>
            </v:group>
            <v:group style="position:absolute;left:8014;top:286;width:61;height:19" coordorigin="8014,286" coordsize="61,19">
              <v:shape style="position:absolute;left:8014;top:286;width:61;height:19" coordorigin="8014,286" coordsize="61,19" path="m8014,286l8075,305e" filled="f" stroked="t" strokeweight=".539pt" strokecolor="#221F1F">
                <v:path arrowok="t"/>
              </v:shape>
            </v:group>
            <v:group style="position:absolute;left:7909;top:115;width:142;height:232" coordorigin="7909,115" coordsize="142,232">
              <v:shape style="position:absolute;left:7909;top:115;width:142;height:232" coordorigin="7909,115" coordsize="142,232" path="m8051,115l7909,347e" filled="f" stroked="t" strokeweight=".539pt" strokecolor="#221F1F">
                <v:path arrowok="t"/>
              </v:shape>
            </v:group>
            <v:group style="position:absolute;left:8002;top:113;width:13;height:60" coordorigin="8002,113" coordsize="13,60">
              <v:shape style="position:absolute;left:8002;top:113;width:13;height:60" coordorigin="8002,113" coordsize="13,60" path="m8015,173l8002,113e" filled="f" stroked="t" strokeweight=".539pt" strokecolor="#221F1F">
                <v:path arrowok="t"/>
              </v:shape>
            </v:group>
            <v:group style="position:absolute;left:8011;top:155;width:66;height:22" coordorigin="8011,155" coordsize="66,22">
              <v:shape style="position:absolute;left:8011;top:155;width:66;height:22" coordorigin="8011,155" coordsize="66,22" path="m8011,177l8077,155e" filled="f" stroked="t" strokeweight=".539pt" strokecolor="#221F1F">
                <v:path arrowok="t"/>
              </v:shape>
            </v:group>
            <v:group style="position:absolute;left:7889;top:286;width:56;height:24" coordorigin="7889,286" coordsize="56,24">
              <v:shape style="position:absolute;left:7889;top:286;width:56;height:24" coordorigin="7889,286" coordsize="56,24" path="m7945,286l7925,296,7907,304,7889,310e" filled="f" stroked="t" strokeweight=".539pt" strokecolor="#221F1F">
                <v:path arrowok="t"/>
              </v:shape>
            </v:group>
            <v:group style="position:absolute;left:7945;top:287;width:14;height:62" coordorigin="7945,287" coordsize="14,62">
              <v:shape style="position:absolute;left:7945;top:287;width:14;height:62" coordorigin="7945,287" coordsize="14,62" path="m7945,287l7959,350e" filled="f" stroked="t" strokeweight=".539pt" strokecolor="#221F1F">
                <v:path arrowok="t"/>
              </v:shape>
            </v:group>
            <v:group style="position:absolute;left:7847;top:231;width:272;height:2" coordorigin="7847,231" coordsize="272,2">
              <v:shape style="position:absolute;left:7847;top:231;width:272;height:2" coordorigin="7847,231" coordsize="272,2" path="m8119,233l7847,231e" filled="f" stroked="t" strokeweight=".539pt" strokecolor="#221F1F">
                <v:path arrowok="t"/>
              </v:shape>
            </v:group>
            <v:group style="position:absolute;left:8051;top:189;width:45;height:42" coordorigin="8051,189" coordsize="45,42">
              <v:shape style="position:absolute;left:8051;top:189;width:45;height:42" coordorigin="8051,189" coordsize="45,42" path="m8051,231l8096,189e" filled="f" stroked="t" strokeweight=".539pt" strokecolor="#221F1F">
                <v:path arrowok="t"/>
              </v:shape>
            </v:group>
            <v:group style="position:absolute;left:8046;top:230;width:53;height:45" coordorigin="8046,230" coordsize="53,45">
              <v:shape style="position:absolute;left:8046;top:230;width:53;height:45" coordorigin="8046,230" coordsize="53,45" path="m8046,230l8099,275e" filled="f" stroked="t" strokeweight=".539pt" strokecolor="#221F1F">
                <v:path arrowok="t"/>
              </v:shape>
            </v:group>
            <v:group style="position:absolute;left:7869;top:194;width:49;height:36" coordorigin="7869,194" coordsize="49,36">
              <v:shape style="position:absolute;left:7869;top:194;width:49;height:36" coordorigin="7869,194" coordsize="49,36" path="m7918,229l7900,218,7883,206,7869,194e" filled="f" stroked="t" strokeweight=".539pt" strokecolor="#221F1F">
                <v:path arrowok="t"/>
              </v:shape>
            </v:group>
            <v:group style="position:absolute;left:7871;top:231;width:47;height:43" coordorigin="7871,231" coordsize="47,43">
              <v:shape style="position:absolute;left:7871;top:231;width:47;height:43" coordorigin="7871,231" coordsize="47,43" path="m7918,231l7871,274e" filled="f" stroked="t" strokeweight=".539pt" strokecolor="#221F1F">
                <v:path arrowok="t"/>
              </v:shape>
            </v:group>
            <v:group style="position:absolute;left:7684;top:187;width:129;height:103" coordorigin="7684,187" coordsize="129,103">
              <v:shape style="position:absolute;left:7684;top:187;width:129;height:103" coordorigin="7684,187" coordsize="129,103" path="m7684,187l7684,290,7813,239,7684,187xe" filled="t" fillcolor="#221F1F" stroked="f">
                <v:path arrowok="t"/>
                <v:fill type="solid"/>
              </v:shape>
            </v:group>
            <v:group style="position:absolute;left:8179;top:239;width:238;height:2" coordorigin="8179,239" coordsize="238,2">
              <v:shape style="position:absolute;left:8179;top:239;width:238;height:2" coordorigin="8179,239" coordsize="238,0" path="m8179,239l8416,239e" filled="f" stroked="t" strokeweight=".794pt" strokecolor="#221F1F">
                <v:path arrowok="t"/>
              </v:shape>
            </v:group>
            <v:group style="position:absolute;left:8407;top:187;width:129;height:103" coordorigin="8407,187" coordsize="129,103">
              <v:shape style="position:absolute;left:8407;top:187;width:129;height:103" coordorigin="8407,187" coordsize="129,103" path="m8407,187l8407,290,8536,239,8407,187xe" filled="t" fillcolor="#221F1F" stroked="f">
                <v:path arrowok="t"/>
                <v:fill type="solid"/>
              </v:shape>
            </v:group>
            <v:group style="position:absolute;left:8768;top:239;width:237;height:2" coordorigin="8768,239" coordsize="237,2">
              <v:shape style="position:absolute;left:8768;top:239;width:237;height:2" coordorigin="8768,239" coordsize="237,0" path="m8768,239l9005,239e" filled="f" stroked="t" strokeweight=".794pt" strokecolor="#221F1F">
                <v:path arrowok="t"/>
              </v:shape>
            </v:group>
            <v:group style="position:absolute;left:9293;top:90;width:2;height:48" coordorigin="9293,90" coordsize="2,48">
              <v:shape style="position:absolute;left:9293;top:90;width:2;height:48" coordorigin="9293,90" coordsize="0,48" path="m9293,90l9293,138e" filled="t" fillcolor="#221F1F" stroked="f">
                <v:path arrowok="t"/>
                <v:fill type="solid"/>
              </v:shape>
            </v:group>
            <v:group style="position:absolute;left:9293;top:90;width:2;height:48" coordorigin="9293,90" coordsize="2,48">
              <v:shape style="position:absolute;left:9293;top:90;width:2;height:48" coordorigin="9293,90" coordsize="0,48" path="m9293,90l9293,138e" filled="f" stroked="t" strokeweight=".907pt" strokecolor="#221F1F">
                <v:path arrowok="t"/>
              </v:shape>
            </v:group>
            <v:group style="position:absolute;left:9341;top:281;width:28;height:37" coordorigin="9341,281" coordsize="28,37">
              <v:shape style="position:absolute;left:9341;top:281;width:28;height:37" coordorigin="9341,281" coordsize="28,37" path="m9369,318l9341,281e" filled="f" stroked="t" strokeweight=".907pt" strokecolor="#221F1F">
                <v:path arrowok="t"/>
              </v:shape>
            </v:group>
            <v:group style="position:absolute;left:9367;top:253;width:47;height:23" coordorigin="9367,253" coordsize="47,23">
              <v:shape style="position:absolute;left:9367;top:253;width:47;height:23" coordorigin="9367,253" coordsize="47,23" path="m9414,275l9367,253e" filled="f" stroked="t" strokeweight=".907pt" strokecolor="#221F1F">
                <v:path arrowok="t"/>
              </v:shape>
            </v:group>
            <v:group style="position:absolute;left:9372;top:220;width:60;height:2" coordorigin="9372,220" coordsize="60,2">
              <v:shape style="position:absolute;left:9372;top:220;width:60;height:2" coordorigin="9372,220" coordsize="60,0" path="m9372,220l9432,220e" filled="t" fillcolor="#221F1F" stroked="f">
                <v:path arrowok="t"/>
                <v:fill type="solid"/>
              </v:shape>
            </v:group>
            <v:group style="position:absolute;left:9372;top:220;width:60;height:2" coordorigin="9372,220" coordsize="60,2">
              <v:shape style="position:absolute;left:9372;top:220;width:60;height:2" coordorigin="9372,220" coordsize="60,0" path="m9372,220l9432,220e" filled="f" stroked="t" strokeweight=".907pt" strokecolor="#221F1F">
                <v:path arrowok="t"/>
              </v:shape>
            </v:group>
            <v:group style="position:absolute;left:9358;top:150;width:48;height:29" coordorigin="9358,150" coordsize="48,29">
              <v:shape style="position:absolute;left:9358;top:150;width:48;height:29" coordorigin="9358,150" coordsize="48,29" path="m9358,179l9406,150e" filled="f" stroked="t" strokeweight=".907pt" strokecolor="#221F1F">
                <v:path arrowok="t"/>
              </v:shape>
            </v:group>
            <v:group style="position:absolute;left:9330;top:109;width:28;height:41" coordorigin="9330,109" coordsize="28,41">
              <v:shape style="position:absolute;left:9330;top:109;width:28;height:41" coordorigin="9330,109" coordsize="28,41" path="m9358,109l9330,150e" filled="f" stroked="t" strokeweight=".907pt" strokecolor="#221F1F">
                <v:path arrowok="t"/>
              </v:shape>
            </v:group>
            <v:group style="position:absolute;left:9188;top:257;width:39;height:35" coordorigin="9188,257" coordsize="39,35">
              <v:shape style="position:absolute;left:9188;top:257;width:39;height:35" coordorigin="9188,257" coordsize="39,35" path="m9188,291l9227,257e" filled="f" stroked="t" strokeweight=".907pt" strokecolor="#221F1F">
                <v:path arrowok="t"/>
              </v:shape>
            </v:group>
            <v:group style="position:absolute;left:9238;top:288;width:22;height:46" coordorigin="9238,288" coordsize="22,46">
              <v:shape style="position:absolute;left:9238;top:288;width:22;height:46" coordorigin="9238,288" coordsize="22,46" path="m9238,334l9260,288e" filled="f" stroked="t" strokeweight=".907pt" strokecolor="#221F1F">
                <v:path arrowok="t"/>
              </v:shape>
            </v:group>
            <v:group style="position:absolute;left:9221;top:146;width:146;height:145" coordorigin="9221,146" coordsize="146,145">
              <v:shape style="position:absolute;left:9221;top:146;width:146;height:145" coordorigin="9221,146" coordsize="146,145" path="m9367,217l9339,275,9298,291,9275,287,9254,278,9238,264,9227,246,9221,225,9224,200,9233,179,9247,163,9265,151,9285,146,9310,148,9360,187,9367,217xe" filled="f" stroked="t" strokeweight=".907pt" strokecolor="#221F1F">
                <v:path arrowok="t"/>
              </v:shape>
            </v:group>
            <v:group style="position:absolute;left:9158;top:220;width:60;height:2" coordorigin="9158,220" coordsize="60,2">
              <v:shape style="position:absolute;left:9158;top:220;width:60;height:2" coordorigin="9158,220" coordsize="60,0" path="m9158,220l9218,220e" filled="t" fillcolor="#221F1F" stroked="f">
                <v:path arrowok="t"/>
                <v:fill type="solid"/>
              </v:shape>
            </v:group>
            <v:group style="position:absolute;left:9158;top:220;width:60;height:2" coordorigin="9158,220" coordsize="60,2">
              <v:shape style="position:absolute;left:9158;top:220;width:60;height:2" coordorigin="9158,220" coordsize="60,0" path="m9158,220l9218,220e" filled="f" stroked="t" strokeweight=".907pt" strokecolor="#221F1F">
                <v:path arrowok="t"/>
              </v:shape>
            </v:group>
            <v:group style="position:absolute;left:9299;top:298;width:2;height:50" coordorigin="9299,298" coordsize="2,50">
              <v:shape style="position:absolute;left:9299;top:298;width:2;height:50" coordorigin="9299,298" coordsize="0,50" path="m9299,298l9299,349e" filled="t" fillcolor="#221F1F" stroked="f">
                <v:path arrowok="t"/>
                <v:fill type="solid"/>
              </v:shape>
            </v:group>
            <v:group style="position:absolute;left:9299;top:298;width:2;height:50" coordorigin="9299,298" coordsize="2,50">
              <v:shape style="position:absolute;left:9299;top:298;width:2;height:50" coordorigin="9299,298" coordsize="0,50" path="m9299,298l9299,349e" filled="f" stroked="t" strokeweight=".907pt" strokecolor="#221F1F">
                <v:path arrowok="t"/>
              </v:shape>
            </v:group>
            <v:group style="position:absolute;left:9176;top:157;width:47;height:22" coordorigin="9176,157" coordsize="47,22">
              <v:shape style="position:absolute;left:9176;top:157;width:47;height:22" coordorigin="9176,157" coordsize="47,22" path="m9223,180l9176,157e" filled="f" stroked="t" strokeweight=".907pt" strokecolor="#221F1F">
                <v:path arrowok="t"/>
              </v:shape>
            </v:group>
            <v:group style="position:absolute;left:9225;top:113;width:28;height:37" coordorigin="9225,113" coordsize="28,37">
              <v:shape style="position:absolute;left:9225;top:113;width:28;height:37" coordorigin="9225,113" coordsize="28,37" path="m9253,150l9225,113e" filled="f" stroked="t" strokeweight=".907pt" strokecolor="#221F1F">
                <v:path arrowok="t"/>
              </v:shape>
            </v:group>
            <v:group style="position:absolute;left:8996;top:187;width:129;height:103" coordorigin="8996,187" coordsize="129,103">
              <v:shape style="position:absolute;left:8996;top:187;width:129;height:103" coordorigin="8996,187" coordsize="129,103" path="m8996,187l8996,290,9125,239,8996,187xe" filled="t" fillcolor="#221F1F" stroked="f">
                <v:path arrowok="t"/>
                <v:fill type="solid"/>
              </v:shape>
            </v:group>
            <v:group style="position:absolute;left:9916;top:91;width:241;height:244" coordorigin="9916,91" coordsize="241,244">
              <v:shape style="position:absolute;left:9916;top:91;width:241;height:244" coordorigin="9916,91" coordsize="241,244" path="m9995,98l10014,93,10034,91,10053,92,10121,124,10152,177,10157,219,10155,239,10123,303,10051,334,10030,335,10011,333,9947,299,9917,227,9916,207,9919,187,9954,124,9995,98xe" filled="f" stroked="t" strokeweight=".652pt" strokecolor="#221F1F">
                <v:path arrowok="t"/>
              </v:shape>
            </v:group>
            <v:group style="position:absolute;left:9984;top:98;width:95;height:116" coordorigin="9984,98" coordsize="95,116">
              <v:shape style="position:absolute;left:9984;top:98;width:95;height:116" coordorigin="9984,98" coordsize="95,116" path="m9995,98l9987,131,9984,143,9984,155,9989,172,10002,201,10014,211,10037,215,10027,202,10027,187,10028,171,10029,162,10032,155,10036,145,10044,126,10054,115,10078,102,9995,98xe" filled="t" fillcolor="#221F1F" stroked="f">
                <v:path arrowok="t"/>
                <v:fill type="solid"/>
              </v:shape>
            </v:group>
            <v:group style="position:absolute;left:9983;top:98;width:95;height:116" coordorigin="9983,98" coordsize="95,116">
              <v:shape style="position:absolute;left:9983;top:98;width:95;height:116" coordorigin="9983,98" coordsize="95,116" path="m10037,215l10014,211,10002,201,9989,172,9983,155,9984,142,9987,131,9995,98,10078,102,10054,115,10044,126,10036,145,10032,155,10029,162,10028,171,10027,187,10027,202,10037,215xe" filled="f" stroked="t" strokeweight=".312pt" strokecolor="#221F1F">
                <v:path arrowok="t"/>
              </v:shape>
            </v:group>
            <v:group style="position:absolute;left:10037;top:161;width:115;height:95" coordorigin="10037,161" coordsize="115,95">
              <v:shape style="position:absolute;left:10037;top:161;width:115;height:95" coordorigin="10037,161" coordsize="115,95" path="m10152,204l10049,204,10081,206,10090,207,10097,209,10107,214,10126,222,10137,232,10150,256,10152,204xe" filled="t" fillcolor="#221F1F" stroked="f">
                <v:path arrowok="t"/>
                <v:fill type="solid"/>
              </v:shape>
              <v:shape style="position:absolute;left:10037;top:161;width:115;height:95" coordorigin="10037,161" coordsize="115,95" path="m10097,161l10080,166,10051,180,10041,192,10037,215,10049,204,10152,204,10153,172,10122,165,10110,161,10097,161xe" filled="t" fillcolor="#221F1F" stroked="f">
                <v:path arrowok="t"/>
                <v:fill type="solid"/>
              </v:shape>
            </v:group>
            <v:group style="position:absolute;left:10037;top:161;width:116;height:95" coordorigin="10037,161" coordsize="116,95">
              <v:shape style="position:absolute;left:10037;top:161;width:116;height:95" coordorigin="10037,161" coordsize="116,95" path="m10037,215l10041,192,10051,180,10080,166,10097,161,10110,161,10122,165,10153,172,10150,256,10137,232,10126,222,10107,214,10097,209,10090,207,10081,206,10064,205,10049,204,10037,215xe" filled="f" stroked="t" strokeweight=".312pt" strokecolor="#221F1F">
                <v:path arrowok="t"/>
              </v:shape>
            </v:group>
            <v:group style="position:absolute;left:9995;top:215;width:95;height:116" coordorigin="9995,215" coordsize="95,116">
              <v:shape style="position:absolute;left:9995;top:215;width:95;height:116" coordorigin="9995,215" coordsize="95,116" path="m10037,215l10047,227,10046,243,10046,259,10045,267,10042,274,10038,284,10030,303,10020,315,9995,328,10079,330,10087,298,10091,287,10091,284,10091,274,10085,257,10072,228,10060,218,10037,215xe" filled="t" fillcolor="#221F1F" stroked="f">
                <v:path arrowok="t"/>
                <v:fill type="solid"/>
              </v:shape>
            </v:group>
            <v:group style="position:absolute;left:9995;top:215;width:95;height:116" coordorigin="9995,215" coordsize="95,116">
              <v:shape style="position:absolute;left:9995;top:215;width:95;height:116" coordorigin="9995,215" coordsize="95,116" path="m10037,215l10060,218,10072,228,10085,257,10091,275,10091,287,10087,298,10079,330,9995,327,10020,315,10030,303,10038,284,10042,274,10045,267,10046,259,10046,242,10047,227,10037,215xe" filled="f" stroked="t" strokeweight=".312pt" strokecolor="#221F1F">
                <v:path arrowok="t"/>
              </v:shape>
            </v:group>
            <v:group style="position:absolute;left:9921;top:173;width:116;height:95" coordorigin="9921,173" coordsize="116,95">
              <v:shape style="position:absolute;left:9921;top:173;width:116;height:95" coordorigin="9921,173" coordsize="116,95" path="m9925,173l9921,257,9953,265,9965,268,10023,250,10035,225,10025,225,9994,224,9985,222,9978,220,9968,215,9948,208,9937,198,9925,173xe" filled="t" fillcolor="#221F1F" stroked="f">
                <v:path arrowok="t"/>
                <v:fill type="solid"/>
              </v:shape>
              <v:shape style="position:absolute;left:9921;top:173;width:116;height:95" coordorigin="9921,173" coordsize="116,95" path="m10037,215l10025,225,10035,225,10037,215xe" filled="t" fillcolor="#221F1F" stroked="f">
                <v:path arrowok="t"/>
                <v:fill type="solid"/>
              </v:shape>
            </v:group>
            <v:group style="position:absolute;left:9921;top:173;width:116;height:95" coordorigin="9921,173" coordsize="116,95">
              <v:shape style="position:absolute;left:9921;top:173;width:116;height:95" coordorigin="9921,173" coordsize="116,95" path="m10037,215l10033,238,10023,250,9995,263,9977,268,9965,268,9953,265,9921,257,9925,173,9937,197,9948,208,9968,215,9978,220,9985,222,9994,224,10011,224,10025,225,10037,215xe" filled="f" stroked="t" strokeweight=".312pt" strokecolor="#221F1F">
                <v:path arrowok="t"/>
              </v:shape>
            </v:group>
            <v:group style="position:absolute;left:6780;top:212;width:3661;height:464" coordorigin="6780,212" coordsize="3661,464">
              <v:shape style="position:absolute;left:6780;top:212;width:3661;height:464" coordorigin="6780,212" coordsize="3661,464" path="m10251,212l10441,212,10441,676,6780,676,6780,212,7050,212e" filled="f" stroked="t" strokeweight=".879pt" strokecolor="#221F1F">
                <v:path arrowok="t"/>
              </v:shape>
            </v:group>
            <v:group style="position:absolute;left:9483;top:239;width:237;height:2" coordorigin="9483,239" coordsize="237,2">
              <v:shape style="position:absolute;left:9483;top:239;width:237;height:2" coordorigin="9483,239" coordsize="237,0" path="m9483,239l9720,239e" filled="f" stroked="t" strokeweight=".794pt" strokecolor="#221F1F">
                <v:path arrowok="t"/>
              </v:shape>
            </v:group>
            <v:group style="position:absolute;left:9711;top:187;width:129;height:103" coordorigin="9711,187" coordsize="129,103">
              <v:shape style="position:absolute;left:9711;top:187;width:129;height:103" coordorigin="9711,187" coordsize="129,103" path="m9711,187l9711,290,9841,239,9711,187xe" filled="t" fillcolor="#221F1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8.278450pt;margin-top:8.023428pt;width:85.68056pt;height:171.918625pt;mso-position-horizontal-relative:page;mso-position-vertical-relative:paragraph;z-index:-8435" coordorigin="1566,160" coordsize="1714,3438">
            <v:shape style="position:absolute;left:1798;top:751;width:1162;height:1204" type="#_x0000_t75">
              <v:imagedata r:id="rId83" o:title=""/>
            </v:shape>
            <v:group style="position:absolute;left:1825;top:375;width:433;height:244" coordorigin="1825,375" coordsize="433,244">
              <v:shape style="position:absolute;left:1825;top:375;width:433;height:244" coordorigin="1825,375" coordsize="433,244" path="m1880,620l1829,584,1825,565,1825,564,1825,560,1825,430,1826,420,1870,376,1880,375,1882,375,1886,375,2204,375,2214,376,2257,420,2259,430,2259,432,2259,435,2259,565,2257,575,2214,619,2204,620,2202,620,2198,620,1882,620,1880,620e" filled="f" stroked="t" strokeweight=".337pt" strokecolor="#010101">
                <v:path arrowok="t"/>
              </v:shape>
            </v:group>
            <v:group style="position:absolute;left:1877;top:613;width:327;height:2" coordorigin="1877,613" coordsize="327,2">
              <v:shape style="position:absolute;left:1877;top:613;width:327;height:2" coordorigin="1877,613" coordsize="327,0" path="m1877,613l2204,613e" filled="f" stroked="t" strokeweight=".6946pt" strokecolor="#010101">
                <v:path arrowok="t"/>
              </v:shape>
            </v:group>
            <v:group style="position:absolute;left:1571;top:166;width:2;height:3177" coordorigin="1571,166" coordsize="2,3177">
              <v:shape style="position:absolute;left:1571;top:166;width:2;height:3177" coordorigin="1571,166" coordsize="0,3177" path="m1571,166l1571,3344e" filled="f" stroked="t" strokeweight=".487249pt" strokecolor="#010101">
                <v:path arrowok="t"/>
              </v:shape>
            </v:group>
            <v:group style="position:absolute;left:1568;top:2852;width:42;height:2" coordorigin="1568,2852" coordsize="42,2">
              <v:shape style="position:absolute;left:1568;top:2852;width:42;height:2" coordorigin="1568,2852" coordsize="42,0" path="m1568,2852l1610,2852e" filled="f" stroked="t" strokeweight=".028pt" strokecolor="#010101">
                <v:path arrowok="t"/>
              </v:shape>
            </v:group>
            <v:group style="position:absolute;left:1572;top:3344;width:250;height:250" coordorigin="1572,3344" coordsize="250,250">
              <v:shape style="position:absolute;left:1572;top:3344;width:250;height:250" coordorigin="1572,3344" coordsize="250,250" path="m1823,3594l1758,3585,1746,3581,1734,3577,1678,3548,1671,3543,1665,3538,1659,3533,1652,3527,1647,3522,1641,3516,1633,3507,1625,3498,1590,3437,1583,3414,1579,3403,1577,3392,1575,3380,1573,3368,1573,3356,1572,3344e" filled="f" stroked="t" strokeweight=".337pt" strokecolor="#010101">
                <v:path arrowok="t"/>
              </v:shape>
            </v:group>
            <v:group style="position:absolute;left:1568;top:3344;width:8;height:2" coordorigin="1568,3344" coordsize="8,2">
              <v:shape style="position:absolute;left:1568;top:3344;width:8;height:2" coordorigin="1568,3344" coordsize="8,0" path="m1568,3344l1576,3344e" filled="f" stroked="t" strokeweight=".029pt" strokecolor="#010101">
                <v:path arrowok="t"/>
              </v:shape>
            </v:group>
            <v:group style="position:absolute;left:2935;top:3344;width:250;height:250" coordorigin="2935,3344" coordsize="250,250">
              <v:shape style="position:absolute;left:2935;top:3344;width:250;height:250" coordorigin="2935,3344" coordsize="250,250" path="m3185,3344l3185,3356,3184,3368,3183,3380,3181,3392,3178,3403,3175,3414,3171,3426,3167,3437,3162,3448,3158,3458,3152,3468,3146,3478,3139,3488,3132,3498,3124,3507,3116,3516,3108,3525,3058,3561,2999,3585,2948,3593,2935,3594e" filled="f" stroked="t" strokeweight=".337pt" strokecolor="#010101">
                <v:path arrowok="t"/>
              </v:shape>
            </v:group>
            <v:group style="position:absolute;left:3186;top:202;width:2;height:3142" coordorigin="3186,202" coordsize="2,3142">
              <v:shape style="position:absolute;left:3186;top:202;width:2;height:3142" coordorigin="3186,202" coordsize="0,3142" path="m3186,202l3186,3344e" filled="f" stroked="t" strokeweight=".4264pt" strokecolor="#010101">
                <v:path arrowok="t"/>
              </v:shape>
              <v:shape style="position:absolute;left:1566;top:160;width:1714;height:3438" type="#_x0000_t75">
                <v:imagedata r:id="rId84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выбран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ому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53" w:lineRule="exact"/>
        <w:ind w:left="5920" w:right="0"/>
        <w:jc w:val="left"/>
        <w:rPr>
          <w:rFonts w:ascii="Myriad Pro" w:hAnsi="Myriad Pro" w:cs="Myriad Pro" w:eastAsia="Myriad Pro"/>
        </w:rPr>
      </w:pPr>
      <w:r>
        <w:rPr>
          <w:rFonts w:ascii="Myriad Pro" w:hAnsi="Myriad Pro" w:cs="Myriad Pro" w:eastAsia="Myriad Pro"/>
          <w:b w:val="0"/>
          <w:bCs w:val="0"/>
          <w:spacing w:val="0"/>
          <w:w w:val="100"/>
        </w:rPr>
        <w:t>A</w:t>
      </w:r>
      <w:r>
        <w:rPr>
          <w:rFonts w:ascii="Myriad Pro" w:hAnsi="Myriad Pro" w:cs="Myriad Pro" w:eastAsia="Myriad Pro"/>
          <w:b w:val="0"/>
          <w:bCs w:val="0"/>
          <w:spacing w:val="-2"/>
          <w:w w:val="100"/>
        </w:rPr>
        <w:t>B</w:t>
      </w:r>
      <w:r>
        <w:rPr>
          <w:rFonts w:ascii="Myriad Pro" w:hAnsi="Myriad Pro" w:cs="Myriad Pro" w:eastAsia="Myriad Pro"/>
          <w:b w:val="0"/>
          <w:bCs w:val="0"/>
          <w:spacing w:val="-8"/>
          <w:w w:val="100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</w:rPr>
        <w:t>O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</w:rPr>
        <w:t> </w:t>
      </w:r>
      <w:r>
        <w:rPr>
          <w:rFonts w:ascii="Myriad Pro" w:hAnsi="Myriad Pro" w:cs="Myriad Pro" w:eastAsia="Myriad Pro"/>
          <w:b w:val="0"/>
          <w:bCs w:val="0"/>
          <w:spacing w:val="3"/>
          <w:w w:val="100"/>
        </w:rPr>
        <w:t> </w:t>
      </w:r>
      <w:r>
        <w:rPr>
          <w:rFonts w:ascii="Myriad Pro" w:hAnsi="Myriad Pro" w:cs="Myriad Pro" w:eastAsia="Myriad Pro"/>
          <w:b w:val="0"/>
          <w:bCs w:val="0"/>
          <w:spacing w:val="-7"/>
          <w:w w:val="100"/>
          <w:position w:val="1"/>
        </w:rPr>
        <w:t>X</w:t>
      </w:r>
      <w:r>
        <w:rPr>
          <w:rFonts w:ascii="Myriad Pro" w:hAnsi="Myriad Pro" w:cs="Myriad Pro" w:eastAsia="Myriad Pro"/>
          <w:b w:val="0"/>
          <w:bCs w:val="0"/>
          <w:spacing w:val="-1"/>
          <w:w w:val="100"/>
          <w:position w:val="1"/>
        </w:rPr>
        <w:t>O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n</w:t>
      </w:r>
      <w:r>
        <w:rPr>
          <w:rFonts w:ascii="Myriad Pro" w:hAnsi="Myriad Pro" w:cs="Myriad Pro" w:eastAsia="Myriad Pro"/>
          <w:b w:val="0"/>
          <w:bCs w:val="0"/>
          <w:spacing w:val="-5"/>
          <w:w w:val="100"/>
          <w:position w:val="1"/>
        </w:rPr>
        <w:t>O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,a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 </w:t>
      </w:r>
      <w:r>
        <w:rPr>
          <w:rFonts w:ascii="Myriad Pro" w:hAnsi="Myriad Pro" w:cs="Myriad Pro" w:eastAsia="Myriad Pro"/>
          <w:b w:val="0"/>
          <w:bCs w:val="0"/>
          <w:spacing w:val="17"/>
          <w:w w:val="100"/>
          <w:position w:val="1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O</w:t>
      </w:r>
      <w:r>
        <w:rPr>
          <w:rFonts w:ascii="Myriad Pro" w:hAnsi="Myriad Pro" w:cs="Myriad Pro" w:eastAsia="Myriad Pro"/>
          <w:b w:val="0"/>
          <w:bCs w:val="0"/>
          <w:spacing w:val="3"/>
          <w:w w:val="100"/>
          <w:position w:val="1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YW</w:t>
      </w:r>
      <w:r>
        <w:rPr>
          <w:rFonts w:ascii="Myriad Pro" w:hAnsi="Myriad Pro" w:cs="Myriad Pro" w:eastAsia="Myriad Pro"/>
          <w:b w:val="0"/>
          <w:bCs w:val="0"/>
          <w:spacing w:val="38"/>
          <w:w w:val="100"/>
          <w:position w:val="1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TE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n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nO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  </w:t>
      </w:r>
      <w:r>
        <w:rPr>
          <w:rFonts w:ascii="Myriad Pro" w:hAnsi="Myriad Pro" w:cs="Myriad Pro" w:eastAsia="Myriad Pro"/>
          <w:b w:val="0"/>
          <w:bCs w:val="0"/>
          <w:spacing w:val="4"/>
          <w:w w:val="100"/>
          <w:position w:val="1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1"/>
        </w:rPr>
        <w:t>BEHT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position w:val="0"/>
        </w:rPr>
      </w:r>
    </w:p>
    <w:p>
      <w:pPr>
        <w:spacing w:line="162" w:lineRule="exact"/>
        <w:ind w:left="198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3425" w:val="left" w:leader="none"/>
        </w:tabs>
        <w:spacing w:line="164" w:lineRule="auto"/>
        <w:ind w:left="3425" w:right="1274" w:hanging="1884"/>
        <w:jc w:val="left"/>
        <w:rPr>
          <w:rFonts w:ascii="Calibri" w:hAnsi="Calibri" w:cs="Calibri" w:eastAsia="Calibri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-7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-7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2.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выбора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необход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мого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соотв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тствующую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кнопк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2800" w:val="left" w:leader="none"/>
        </w:tabs>
        <w:spacing w:line="241" w:lineRule="exact"/>
        <w:ind w:left="217" w:right="0"/>
        <w:jc w:val="center"/>
        <w:rPr>
          <w:rFonts w:ascii="Calibri" w:hAnsi="Calibri" w:cs="Calibri" w:eastAsia="Calibri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3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3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HEAT.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Использу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обогр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839" w:val="left" w:leader="none"/>
        </w:tabs>
        <w:spacing w:line="224" w:lineRule="exact"/>
        <w:ind w:left="68" w:right="0"/>
        <w:jc w:val="center"/>
        <w:rPr>
          <w:rFonts w:ascii="Calibri" w:hAnsi="Calibri" w:cs="Calibri" w:eastAsia="Calibri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2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2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COOL.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ользуется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има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00" w:lineRule="exact"/>
        <w:ind w:right="1883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740" w:val="left" w:leader="none"/>
        </w:tabs>
        <w:spacing w:line="249" w:lineRule="exact"/>
        <w:ind w:left="158" w:right="0"/>
        <w:jc w:val="center"/>
        <w:rPr>
          <w:rFonts w:ascii="Calibri" w:hAnsi="Calibri" w:cs="Calibri" w:eastAsia="Calibri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7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position w:val="7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Y.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Используется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3"/>
          <w:numId w:val="9"/>
        </w:numPr>
        <w:tabs>
          <w:tab w:pos="3648" w:val="left" w:leader="none"/>
          <w:tab w:pos="7469" w:val="left" w:leader="none"/>
        </w:tabs>
        <w:spacing w:line="262" w:lineRule="exact"/>
        <w:ind w:left="3648" w:right="0" w:hanging="272"/>
        <w:jc w:val="left"/>
        <w:rPr>
          <w:rFonts w:ascii="Calibri" w:hAnsi="Calibri" w:cs="Calibri" w:eastAsia="Calibri"/>
        </w:rPr>
      </w:pPr>
      <w:r>
        <w:rPr/>
        <w:pict>
          <v:group style="position:absolute;margin-left:267.25pt;margin-top:11.872507pt;width:42.137pt;height:12.66pt;mso-position-horizontal-relative:page;mso-position-vertical-relative:paragraph;z-index:-8451" coordorigin="5345,237" coordsize="843,253">
            <v:group style="position:absolute;left:5355;top:247;width:823;height:233" coordorigin="5355,247" coordsize="823,233">
              <v:shape style="position:absolute;left:5355;top:247;width:823;height:233" coordorigin="5355,247" coordsize="823,233" path="m5547,481l5617,449,5675,433,5738,425,5759,424,5782,425,5847,431,5906,445,5976,474,6178,372,6127,340,6072,311,6013,288,5950,269,5884,256,5815,249,5767,247,5744,248,5673,253,5606,264,5541,281,5481,303,5424,330,5371,362,5355,374,5547,481xe" filled="f" stroked="t" strokeweight="1pt" strokecolor="#221F1F">
                <v:path arrowok="t"/>
              </v:shape>
            </v:group>
            <v:group style="position:absolute;left:5880;top:313;width:35;height:64" coordorigin="5880,313" coordsize="35,64">
              <v:shape style="position:absolute;left:5880;top:313;width:35;height:64" coordorigin="5880,313" coordsize="35,64" path="m5915,349l5907,349,5907,377,5915,377,5915,349xe" filled="t" fillcolor="#221F1F" stroked="f">
                <v:path arrowok="t"/>
                <v:fill type="solid"/>
              </v:shape>
              <v:shape style="position:absolute;left:5880;top:313;width:35;height:64" coordorigin="5880,313" coordsize="35,64" path="m5942,341l5880,341,5880,349,5942,349,5942,341xe" filled="t" fillcolor="#221F1F" stroked="f">
                <v:path arrowok="t"/>
                <v:fill type="solid"/>
              </v:shape>
              <v:shape style="position:absolute;left:5880;top:313;width:35;height:64" coordorigin="5880,313" coordsize="35,64" path="m5915,313l5907,313,5907,341,5915,341,5915,313xe" filled="t" fillcolor="#221F1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8.582001pt;margin-top:13.079307pt;width:42.543pt;height:12.945pt;mso-position-horizontal-relative:page;mso-position-vertical-relative:paragraph;z-index:-8450" coordorigin="6372,262" coordsize="851,259">
            <v:group style="position:absolute;left:6382;top:272;width:831;height:239" coordorigin="6382,272" coordsize="831,239">
              <v:shape style="position:absolute;left:6382;top:272;width:831;height:239" coordorigin="6382,272" coordsize="831,239" path="m7023,272l6955,305,6897,322,6835,332,6813,334,6789,333,6721,327,6662,315,6593,288,6578,280,6382,385,6432,418,6488,446,6547,470,6610,489,6676,502,6746,509,6793,510,6817,510,6889,505,6958,493,7024,475,7085,452,7143,424,7196,391,7213,379,7023,272xe" filled="f" stroked="t" strokeweight="1pt" strokecolor="#221F1F">
                <v:path arrowok="t"/>
              </v:shape>
            </v:group>
            <v:group style="position:absolute;left:6921;top:422;width:30;height:8" coordorigin="6921,422" coordsize="30,8">
              <v:shape style="position:absolute;left:6921;top:422;width:30;height:8" coordorigin="6921,422" coordsize="30,8" path="m6921,426l6950,426e" filled="f" stroked="t" strokeweight=".483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ратуры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 w:line="262" w:lineRule="exact"/>
        <w:jc w:val="left"/>
        <w:rPr>
          <w:rFonts w:ascii="Calibri" w:hAnsi="Calibri" w:cs="Calibri" w:eastAsia="Calibri"/>
        </w:rPr>
        <w:sectPr>
          <w:pgSz w:w="11906" w:h="16840"/>
          <w:pgMar w:top="420" w:bottom="280" w:left="1040" w:right="900"/>
        </w:sectPr>
      </w:pPr>
    </w:p>
    <w:p>
      <w:pPr>
        <w:tabs>
          <w:tab w:pos="4516" w:val="left" w:leader="none"/>
          <w:tab w:pos="5175" w:val="left" w:leader="none"/>
        </w:tabs>
        <w:spacing w:line="227" w:lineRule="exact"/>
        <w:ind w:left="337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2"/>
          <w:szCs w:val="22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2"/>
          <w:szCs w:val="22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2"/>
          <w:szCs w:val="22"/>
        </w:rPr>
        <w:t>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2"/>
          <w:szCs w:val="22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4"/>
          <w:sz w:val="12"/>
          <w:szCs w:val="12"/>
        </w:rPr>
        <w:t>ТЕМП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4"/>
          <w:sz w:val="12"/>
          <w:szCs w:val="12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2"/>
          <w:szCs w:val="22"/>
        </w:rPr>
        <w:t>/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before="77"/>
        <w:ind w:left="2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ТЕМП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1906" w:h="16840"/>
          <w:pgMar w:top="1580" w:bottom="280" w:left="1040" w:right="900"/>
          <w:cols w:num="2" w:equalWidth="0">
            <w:col w:w="5263" w:space="40"/>
            <w:col w:w="4663"/>
          </w:cols>
        </w:sectPr>
      </w:pP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06" w:h="16840"/>
          <w:pgMar w:top="1580" w:bottom="280" w:left="1040" w:right="900"/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24" w:lineRule="exact"/>
        <w:ind w:left="3376" w:right="0" w:firstLine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357.862793pt;margin-top:-3.116113pt;width:42.137pt;height:12.661pt;mso-position-horizontal-relative:page;mso-position-vertical-relative:paragraph;z-index:-8453" coordorigin="7157,-62" coordsize="843,253">
            <v:group style="position:absolute;left:7167;top:-52;width:823;height:233" coordorigin="7167,-52" coordsize="823,233">
              <v:shape style="position:absolute;left:7167;top:-52;width:823;height:233" coordorigin="7167,-52" coordsize="823,233" path="m7359,181l7429,149,7487,133,7550,125,7571,124,7594,125,7659,131,7718,145,7788,174,7990,72,7939,40,7884,11,7825,-12,7762,-31,7696,-44,7627,-51,7580,-52,7556,-52,7486,-47,7418,-35,7354,-19,7293,4,7236,31,7184,62,7167,74,7359,181xe" filled="f" stroked="t" strokeweight="1pt" strokecolor="#221F1F">
                <v:path arrowok="t"/>
              </v:shape>
            </v:group>
            <v:group style="position:absolute;left:7692;top:13;width:35;height:64" coordorigin="7692,13" coordsize="35,64">
              <v:shape style="position:absolute;left:7692;top:13;width:35;height:64" coordorigin="7692,13" coordsize="35,64" path="m7727,49l7719,49,7719,77,7727,77,7727,49xe" filled="t" fillcolor="#221F1F" stroked="f">
                <v:path arrowok="t"/>
                <v:fill type="solid"/>
              </v:shape>
              <v:shape style="position:absolute;left:7692;top:13;width:35;height:64" coordorigin="7692,13" coordsize="35,64" path="m7754,42l7692,42,7692,49,7754,49,7754,42xe" filled="t" fillcolor="#221F1F" stroked="f">
                <v:path arrowok="t"/>
                <v:fill type="solid"/>
              </v:shape>
              <v:shape style="position:absolute;left:7692;top:13;width:35;height:64" coordorigin="7692,13" coordsize="35,64" path="m7727,13l7719,13,7719,42,7727,42,7727,13xe" filled="t" fillcolor="#221F1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8.453094pt;margin-top:22.856886pt;width:42.543pt;height:12.945pt;mso-position-horizontal-relative:page;mso-position-vertical-relative:paragraph;z-index:-8452" coordorigin="7169,457" coordsize="851,259">
            <v:group style="position:absolute;left:7179;top:467;width:831;height:239" coordorigin="7179,467" coordsize="831,239">
              <v:shape style="position:absolute;left:7179;top:467;width:831;height:239" coordorigin="7179,467" coordsize="831,239" path="m7821,467l7752,501,7694,518,7632,528,7611,529,7586,529,7519,523,7459,510,7390,484,7375,476,7179,581,7230,614,7285,642,7344,666,7408,684,7474,697,7543,705,7590,706,7615,706,7686,700,7755,688,7821,671,7883,648,7941,620,7993,587,8010,575,7821,467xe" filled="f" stroked="t" strokeweight="1pt" strokecolor="#221F1F">
                <v:path arrowok="t"/>
              </v:shape>
            </v:group>
            <v:group style="position:absolute;left:7718;top:617;width:30;height:8" coordorigin="7718,617" coordsize="30,8">
              <v:shape style="position:absolute;left:7718;top:617;width:30;height:8" coordorigin="7718,617" coordsize="30,8" path="m7718,621l7748,621e" filled="f" stroked="t" strokeweight=".483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Каждое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нажатие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ратуры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Каждое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нажатие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ратуры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before="75"/>
        <w:ind w:left="-1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ТЕМП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ТЕМП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400" w:lineRule="auto" w:before="75"/>
        <w:ind w:left="433" w:right="1102" w:hanging="51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личивать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ать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 w:line="400" w:lineRule="auto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040" w:right="900"/>
          <w:cols w:num="3" w:equalWidth="0">
            <w:col w:w="6319" w:space="40"/>
            <w:col w:w="299" w:space="40"/>
            <w:col w:w="3268"/>
          </w:cols>
        </w:sectPr>
      </w:pPr>
    </w:p>
    <w:p>
      <w:pPr>
        <w:pStyle w:val="BodyText"/>
        <w:spacing w:line="247" w:lineRule="exact"/>
        <w:ind w:left="455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ратуру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ивает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атич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9"/>
        </w:numPr>
        <w:tabs>
          <w:tab w:pos="680" w:val="left" w:leader="none"/>
        </w:tabs>
        <w:spacing w:line="276" w:lineRule="exact"/>
        <w:ind w:left="680" w:right="0" w:hanging="272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выбора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скорости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вращен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вент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лятора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</w:rPr>
        <w:t> </w:t>
      </w:r>
      <w:r>
        <w:rPr/>
        <w:pict>
          <v:shape style="width:13.45pt;height:13.8403pt;mso-position-horizontal-relative:char;mso-position-vertical-relative:line" type="#_x0000_t75">
            <v:imagedata r:id="rId85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position w:val="-3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76" w:lineRule="exact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040" w:right="900"/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92" w:lineRule="exact"/>
        <w:ind w:left="3131" w:right="968" w:firstLine="0"/>
        <w:jc w:val="both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9"/>
          <w:szCs w:val="9"/>
        </w:rPr>
        <w:t>ци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5"/>
          <w:sz w:val="9"/>
          <w:szCs w:val="9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9"/>
          <w:szCs w:val="9"/>
        </w:rPr>
        <w:t>личное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6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5"/>
          <w:sz w:val="9"/>
          <w:szCs w:val="9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9"/>
          <w:szCs w:val="9"/>
        </w:rPr>
        <w:t>з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5"/>
          <w:sz w:val="9"/>
          <w:szCs w:val="9"/>
        </w:rPr>
        <w:t>м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9"/>
          <w:szCs w:val="9"/>
        </w:rPr>
        <w:t>енение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6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5"/>
          <w:sz w:val="9"/>
          <w:szCs w:val="9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9"/>
          <w:szCs w:val="9"/>
        </w:rPr>
        <w:t>нди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5"/>
          <w:sz w:val="9"/>
          <w:szCs w:val="9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9"/>
          <w:szCs w:val="9"/>
        </w:rPr>
        <w:t>ации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6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9"/>
          <w:szCs w:val="9"/>
        </w:rPr>
        <w:t>режи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105"/>
          <w:sz w:val="9"/>
          <w:szCs w:val="9"/>
        </w:rPr>
        <w:t>м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9"/>
          <w:szCs w:val="9"/>
        </w:rPr>
        <w:t>ов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186" w:val="left" w:leader="none"/>
        </w:tabs>
        <w:spacing w:line="183" w:lineRule="exact"/>
        <w:ind w:left="526" w:right="0" w:firstLine="0"/>
        <w:jc w:val="left"/>
        <w:rPr>
          <w:rFonts w:ascii="Myriad Pro" w:hAnsi="Myriad Pro" w:cs="Myriad Pro" w:eastAsia="Myriad Pro"/>
          <w:sz w:val="16"/>
          <w:szCs w:val="16"/>
        </w:rPr>
      </w:pP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1"/>
          <w:sz w:val="16"/>
          <w:szCs w:val="16"/>
        </w:rPr>
        <w:t>Hlt13Klt1t/1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1"/>
          <w:sz w:val="16"/>
          <w:szCs w:val="16"/>
        </w:rPr>
        <w:t>  </w:t>
      </w:r>
      <w:r>
        <w:rPr>
          <w:rFonts w:ascii="Myriad Pro" w:hAnsi="Myriad Pro" w:cs="Myriad Pro" w:eastAsia="Myriad Pro"/>
          <w:b w:val="0"/>
          <w:bCs w:val="0"/>
          <w:spacing w:val="5"/>
          <w:w w:val="85"/>
          <w:position w:val="1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1"/>
          <w:sz w:val="16"/>
          <w:szCs w:val="16"/>
        </w:rPr>
        <w:t>CP</w:t>
      </w:r>
      <w:r>
        <w:rPr>
          <w:rFonts w:ascii="Myriad Pro" w:hAnsi="Myriad Pro" w:cs="Myriad Pro" w:eastAsia="Myriad Pro"/>
          <w:b w:val="0"/>
          <w:bCs w:val="0"/>
          <w:spacing w:val="2"/>
          <w:w w:val="85"/>
          <w:position w:val="1"/>
          <w:sz w:val="16"/>
          <w:szCs w:val="16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1"/>
          <w:sz w:val="16"/>
          <w:szCs w:val="16"/>
        </w:rPr>
        <w:t>,aHlt1t/1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1"/>
          <w:sz w:val="16"/>
          <w:szCs w:val="16"/>
        </w:rPr>
        <w:t>  </w:t>
      </w:r>
      <w:r>
        <w:rPr>
          <w:rFonts w:ascii="Myriad Pro" w:hAnsi="Myriad Pro" w:cs="Myriad Pro" w:eastAsia="Myriad Pro"/>
          <w:b w:val="0"/>
          <w:bCs w:val="0"/>
          <w:spacing w:val="8"/>
          <w:w w:val="85"/>
          <w:position w:val="1"/>
          <w:sz w:val="16"/>
          <w:szCs w:val="16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0"/>
          <w:sz w:val="16"/>
          <w:szCs w:val="16"/>
        </w:rPr>
        <w:t>Bi</w:t>
      </w:r>
      <w:r>
        <w:rPr>
          <w:rFonts w:ascii="Myriad Pro" w:hAnsi="Myriad Pro" w:cs="Myriad Pro" w:eastAsia="Myriad Pro"/>
          <w:b w:val="0"/>
          <w:bCs w:val="0"/>
          <w:spacing w:val="-4"/>
          <w:w w:val="85"/>
          <w:position w:val="0"/>
          <w:sz w:val="16"/>
          <w:szCs w:val="16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0"/>
          <w:sz w:val="16"/>
          <w:szCs w:val="16"/>
        </w:rPr>
        <w:t>OKlt1t/1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0"/>
          <w:sz w:val="16"/>
          <w:szCs w:val="16"/>
        </w:rPr>
        <w:tab/>
      </w: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0"/>
          <w:sz w:val="16"/>
          <w:szCs w:val="16"/>
        </w:rPr>
        <w:t>A</w:t>
      </w:r>
      <w:r>
        <w:rPr>
          <w:rFonts w:ascii="Myriad Pro" w:hAnsi="Myriad Pro" w:cs="Myriad Pro" w:eastAsia="Myriad Pro"/>
          <w:b w:val="0"/>
          <w:bCs w:val="0"/>
          <w:spacing w:val="-1"/>
          <w:w w:val="85"/>
          <w:position w:val="0"/>
          <w:sz w:val="16"/>
          <w:szCs w:val="16"/>
        </w:rPr>
        <w:t>B</w:t>
      </w:r>
      <w:r>
        <w:rPr>
          <w:rFonts w:ascii="Myriad Pro" w:hAnsi="Myriad Pro" w:cs="Myriad Pro" w:eastAsia="Myriad Pro"/>
          <w:b w:val="0"/>
          <w:bCs w:val="0"/>
          <w:spacing w:val="-6"/>
          <w:w w:val="85"/>
          <w:position w:val="0"/>
          <w:sz w:val="16"/>
          <w:szCs w:val="16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position w:val="0"/>
          <w:sz w:val="16"/>
          <w:szCs w:val="16"/>
        </w:rPr>
        <w:t>O</w:t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24" w:lineRule="exact"/>
        <w:ind w:left="434" w:right="0" w:firstLine="253"/>
        <w:jc w:val="left"/>
        <w:rPr>
          <w:rFonts w:ascii="Calibri" w:hAnsi="Calibri" w:cs="Calibri" w:eastAsia="Calibri"/>
        </w:rPr>
      </w:pPr>
      <w:r>
        <w:rPr/>
        <w:pict>
          <v:group style="position:absolute;margin-left:72.828102pt;margin-top:-44.697807pt;width:176.145pt;height:33.3564pt;mso-position-horizontal-relative:page;mso-position-vertical-relative:paragraph;z-index:-8449" coordorigin="1457,-894" coordsize="3523,667">
            <v:group style="position:absolute;left:3204;top:-698;width:2;height:194" coordorigin="3204,-698" coordsize="2,194">
              <v:shape style="position:absolute;left:3204;top:-698;width:2;height:194" coordorigin="3204,-698" coordsize="0,194" path="m3204,-698l3204,-504e" filled="f" stroked="t" strokeweight="3.748pt" strokecolor="#221F1F">
                <v:path arrowok="t"/>
              </v:shape>
            </v:group>
            <v:group style="position:absolute;left:3090;top:-659;width:2;height:155" coordorigin="3090,-659" coordsize="2,155">
              <v:shape style="position:absolute;left:3090;top:-659;width:2;height:155" coordorigin="3090,-659" coordsize="0,155" path="m3090,-659l3090,-504e" filled="f" stroked="t" strokeweight="3.745pt" strokecolor="#221F1F">
                <v:path arrowok="t"/>
              </v:shape>
            </v:group>
            <v:group style="position:absolute;left:3318;top:-738;width:2;height:234" coordorigin="3318,-738" coordsize="2,234">
              <v:shape style="position:absolute;left:3318;top:-738;width:2;height:234" coordorigin="3318,-738" coordsize="0,234" path="m3318,-738l3318,-504e" filled="f" stroked="t" strokeweight="3.745pt" strokecolor="#221F1F">
                <v:path arrowok="t"/>
              </v:shape>
            </v:group>
            <v:group style="position:absolute;left:3660;top:-857;width:2;height:353" coordorigin="3660,-857" coordsize="2,353">
              <v:shape style="position:absolute;left:3660;top:-857;width:2;height:353" coordorigin="3660,-857" coordsize="0,353" path="m3660,-857l3660,-504e" filled="f" stroked="t" strokeweight="3.745pt" strokecolor="#221F1F">
                <v:path arrowok="t"/>
              </v:shape>
            </v:group>
            <v:group style="position:absolute;left:3546;top:-817;width:2;height:313" coordorigin="3546,-817" coordsize="2,313">
              <v:shape style="position:absolute;left:3546;top:-817;width:2;height:313" coordorigin="3546,-817" coordsize="0,313" path="m3546,-817l3546,-504e" filled="f" stroked="t" strokeweight="3.748pt" strokecolor="#221F1F">
                <v:path arrowok="t"/>
              </v:shape>
            </v:group>
            <v:group style="position:absolute;left:3432;top:-777;width:2;height:273" coordorigin="3432,-777" coordsize="2,273">
              <v:shape style="position:absolute;left:3432;top:-777;width:2;height:273" coordorigin="3432,-777" coordsize="0,273" path="m3432,-777l3432,-504e" filled="f" stroked="t" strokeweight="3.745pt" strokecolor="#221F1F">
                <v:path arrowok="t"/>
              </v:shape>
            </v:group>
            <v:group style="position:absolute;left:2495;top:-698;width:2;height:194" coordorigin="2495,-698" coordsize="2,194">
              <v:shape style="position:absolute;left:2495;top:-698;width:2;height:194" coordorigin="2495,-698" coordsize="0,194" path="m2495,-698l2495,-504e" filled="f" stroked="t" strokeweight="3.745pt" strokecolor="#221F1F">
                <v:path arrowok="t"/>
              </v:shape>
            </v:group>
            <v:group style="position:absolute;left:2381;top:-659;width:2;height:155" coordorigin="2381,-659" coordsize="2,155">
              <v:shape style="position:absolute;left:2381;top:-659;width:2;height:155" coordorigin="2381,-659" coordsize="0,155" path="m2381,-659l2381,-504e" filled="f" stroked="t" strokeweight="3.748pt" strokecolor="#221F1F">
                <v:path arrowok="t"/>
              </v:shape>
            </v:group>
            <v:group style="position:absolute;left:2609;top:-738;width:2;height:234" coordorigin="2609,-738" coordsize="2,234">
              <v:shape style="position:absolute;left:2609;top:-738;width:2;height:234" coordorigin="2609,-738" coordsize="0,234" path="m2609,-738l2609,-504e" filled="f" stroked="t" strokeweight="3.748pt" strokecolor="#221F1F">
                <v:path arrowok="t"/>
              </v:shape>
            </v:group>
            <v:group style="position:absolute;left:2723;top:-777;width:2;height:273" coordorigin="2723,-777" coordsize="2,273">
              <v:shape style="position:absolute;left:2723;top:-777;width:2;height:273" coordorigin="2723,-777" coordsize="0,273" path="m2723,-777l2723,-504e" filled="f" stroked="t" strokeweight="3.745pt" strokecolor="#221F1F">
                <v:path arrowok="t"/>
              </v:shape>
            </v:group>
            <v:group style="position:absolute;left:1905;top:-698;width:2;height:194" coordorigin="1905,-698" coordsize="2,194">
              <v:shape style="position:absolute;left:1905;top:-698;width:2;height:194" coordorigin="1905,-698" coordsize="0,194" path="m1905,-698l1905,-504e" filled="f" stroked="t" strokeweight="3.745pt" strokecolor="#221F1F">
                <v:path arrowok="t"/>
              </v:shape>
            </v:group>
            <v:group style="position:absolute;left:1791;top:-659;width:2;height:155" coordorigin="1791,-659" coordsize="2,155">
              <v:shape style="position:absolute;left:1791;top:-659;width:2;height:155" coordorigin="1791,-659" coordsize="0,155" path="m1791,-659l1791,-504e" filled="f" stroked="t" strokeweight="3.748pt" strokecolor="#221F1F">
                <v:path arrowok="t"/>
              </v:shape>
            </v:group>
            <v:group style="position:absolute;left:1467;top:-594;width:3503;height:357" coordorigin="1467,-594" coordsize="3503,357">
              <v:shape style="position:absolute;left:1467;top:-594;width:3503;height:357" coordorigin="1467,-594" coordsize="3503,357" path="m4840,-594l4969,-594,4969,-237,1467,-237,1467,-594,1672,-594e" filled="f" stroked="t" strokeweight="1pt" strokecolor="#221F1F">
                <v:path arrowok="t"/>
              </v:shape>
            </v:group>
            <v:group style="position:absolute;left:1658;top:-620;width:47;height:44" coordorigin="1658,-620" coordsize="47,44">
              <v:shape style="position:absolute;left:1658;top:-620;width:47;height:44" coordorigin="1658,-620" coordsize="47,44" path="m1658,-620l1667,-594,1668,-576,1686,-586,1705,-594,1692,-599,1674,-609,1658,-620xe" filled="t" fillcolor="#221F1F" stroked="f">
                <v:path arrowok="t"/>
                <v:fill type="solid"/>
              </v:shape>
            </v:group>
            <v:group style="position:absolute;left:3760;top:-594;width:263;height:2" coordorigin="3760,-594" coordsize="263,2">
              <v:shape style="position:absolute;left:3760;top:-594;width:263;height:2" coordorigin="3760,-594" coordsize="263,0" path="m3760,-594l4023,-594e" filled="f" stroked="t" strokeweight="1pt" strokecolor="#221F1F">
                <v:path arrowok="t"/>
              </v:shape>
            </v:group>
            <v:group style="position:absolute;left:4010;top:-620;width:47;height:44" coordorigin="4010,-620" coordsize="47,44">
              <v:shape style="position:absolute;left:4010;top:-620;width:47;height:44" coordorigin="4010,-620" coordsize="47,44" path="m4010,-620l4019,-594,4020,-576,4038,-586,4056,-594,4044,-599,4026,-609,4010,-620xe" filled="t" fillcolor="#221F1F" stroked="f">
                <v:path arrowok="t"/>
                <v:fill type="solid"/>
              </v:shape>
            </v:group>
            <v:group style="position:absolute;left:2812;top:-594;width:158;height:2" coordorigin="2812,-594" coordsize="158,2">
              <v:shape style="position:absolute;left:2812;top:-594;width:158;height:2" coordorigin="2812,-594" coordsize="158,0" path="m2812,-594l2971,-594e" filled="f" stroked="t" strokeweight="1pt" strokecolor="#221F1F">
                <v:path arrowok="t"/>
              </v:shape>
            </v:group>
            <v:group style="position:absolute;left:2957;top:-620;width:47;height:44" coordorigin="2957,-620" coordsize="47,44">
              <v:shape style="position:absolute;left:2957;top:-620;width:47;height:44" coordorigin="2957,-620" coordsize="47,44" path="m2957,-620l2966,-594,2967,-576,2985,-586,3004,-594,2991,-599,2973,-609,2957,-620xe" filled="t" fillcolor="#221F1F" stroked="f">
                <v:path arrowok="t"/>
                <v:fill type="solid"/>
              </v:shape>
            </v:group>
            <v:group style="position:absolute;left:1983;top:-594;width:277;height:2" coordorigin="1983,-594" coordsize="277,2">
              <v:shape style="position:absolute;left:1983;top:-594;width:277;height:2" coordorigin="1983,-594" coordsize="277,0" path="m1983,-594l2260,-594e" filled="f" stroked="t" strokeweight="1pt" strokecolor="#221F1F">
                <v:path arrowok="t"/>
              </v:shape>
            </v:group>
            <v:group style="position:absolute;left:2246;top:-620;width:47;height:44" coordorigin="2246,-620" coordsize="47,44">
              <v:shape style="position:absolute;left:2246;top:-620;width:47;height:44" coordorigin="2246,-620" coordsize="47,44" path="m2246,-620l2255,-594,2256,-576,2274,-586,2293,-594,2280,-599,2262,-609,2246,-620xe" filled="t" fillcolor="#221F1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работе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ользоват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сам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рает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скорость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вращен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вентилятор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34" w:right="28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ВЕНТИЛЯТОР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АВТОМАТИЧЕСКОМ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регулирует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скорость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мости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ратур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4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spacing w:line="193" w:lineRule="exact"/>
        <w:ind w:left="276" w:right="0" w:firstLine="0"/>
        <w:jc w:val="center"/>
        <w:rPr>
          <w:rFonts w:ascii="Calibri" w:hAnsi="Calibri" w:cs="Calibri" w:eastAsia="Calibri"/>
          <w:sz w:val="17"/>
          <w:szCs w:val="17"/>
        </w:rPr>
      </w:pPr>
      <w:r>
        <w:rPr/>
        <w:pict>
          <v:group style="position:absolute;margin-left:290.864197pt;margin-top:.517651pt;width:232.5841pt;height:162.632pt;mso-position-horizontal-relative:page;mso-position-vertical-relative:paragraph;z-index:-8436" coordorigin="5817,10" coordsize="4652,3253">
            <v:group style="position:absolute;left:5840;top:20;width:4613;height:3233" coordorigin="5840,20" coordsize="4613,3233">
              <v:shape style="position:absolute;left:5840;top:20;width:4613;height:3233" coordorigin="5840,20" coordsize="4613,3233" path="m10238,20l6043,21,5982,35,5929,68,5886,116,5856,177,5841,247,5840,272,5840,3015,5853,3086,5881,3149,5922,3199,5974,3234,6034,3252,6055,3253,10250,3253,10311,3238,10364,3205,10407,3157,10437,3096,10452,3026,10453,3001,10453,258,10441,187,10412,125,10371,74,10319,39,10259,22,10238,20xe" filled="t" fillcolor="#E9E8E8" stroked="f">
                <v:path arrowok="t"/>
                <v:fill type="solid"/>
              </v:shape>
            </v:group>
            <v:group style="position:absolute;left:5836;top:20;width:4614;height:3233" coordorigin="5836,20" coordsize="4614,3233">
              <v:shape style="position:absolute;left:5836;top:20;width:4614;height:3233" coordorigin="5836,20" coordsize="4614,3233" path="m10450,3001l10441,3074,10416,3138,10377,3191,10327,3229,10268,3250,6051,3253,6030,3252,5970,3234,5918,3199,5877,3149,5848,3086,5836,3015,5836,272,5837,247,5852,177,5882,117,5925,68,5978,35,6039,21,10235,20,10256,22,10316,39,10368,74,10410,125,10438,187,10450,258,10450,3001xe" filled="f" stroked="t" strokeweight=".709pt" strokecolor="#3E3B3C">
                <v:path arrowok="t"/>
              </v:shape>
            </v:group>
            <v:group style="position:absolute;left:7149;top:2088;width:418;height:299" coordorigin="7149,2088" coordsize="418,299">
              <v:shape style="position:absolute;left:7149;top:2088;width:418;height:299" coordorigin="7149,2088" coordsize="418,299" path="m7556,2088l7160,2088,7149,2099,7149,2377,7160,2387,7557,2387,7567,2377,7567,2099,7556,2088xe" filled="t" fillcolor="#221F1F" stroked="f">
                <v:path arrowok="t"/>
                <v:fill type="solid"/>
              </v:shape>
            </v:group>
            <v:group style="position:absolute;left:7149;top:2088;width:418;height:299" coordorigin="7149,2088" coordsize="418,299">
              <v:shape style="position:absolute;left:7149;top:2088;width:418;height:299" coordorigin="7149,2088" coordsize="418,299" path="m7567,2363l7567,2377,7557,2387,7543,2387,7173,2387,7160,2387,7149,2377,7149,2363,7149,2112,7149,2099,7160,2088,7173,2088,7543,2088,7556,2088,7567,2099,7567,2112,7567,2363xe" filled="f" stroked="t" strokeweight=".06pt" strokecolor="#221F1F">
                <v:path arrowok="t"/>
              </v:shape>
            </v:group>
            <v:group style="position:absolute;left:6836;top:30;width:2;height:3214" coordorigin="6836,30" coordsize="2,3214">
              <v:shape style="position:absolute;left:6836;top:30;width:2;height:3214" coordorigin="6836,30" coordsize="0,3214" path="m6836,30l6836,3244e" filled="f" stroked="t" strokeweight=".709pt" strokecolor="#3E3B3C">
                <v:path arrowok="t"/>
              </v:shape>
            </v:group>
            <v:group style="position:absolute;left:5835;top:1977;width:4624;height:11" coordorigin="5835,1977" coordsize="4624,11">
              <v:shape style="position:absolute;left:5835;top:1977;width:4624;height:11" coordorigin="5835,1977" coordsize="4624,11" path="m5835,1987l10458,1977e" filled="f" stroked="t" strokeweight=".709pt" strokecolor="#3E3B3C">
                <v:path arrowok="t"/>
              </v:shape>
            </v:group>
            <v:group style="position:absolute;left:5824;top:2467;width:4630;height:2" coordorigin="5824,2467" coordsize="4630,2">
              <v:shape style="position:absolute;left:5824;top:2467;width:4630;height:2" coordorigin="5824,2467" coordsize="4630,0" path="m5824,2467l10454,2467e" filled="f" stroked="t" strokeweight=".709pt" strokecolor="#3E3B3C">
                <v:path arrowok="t"/>
              </v:shape>
            </v:group>
            <v:group style="position:absolute;left:5847;top:397;width:4599;height:2" coordorigin="5847,397" coordsize="4599,2">
              <v:shape style="position:absolute;left:5847;top:397;width:4599;height:2" coordorigin="5847,397" coordsize="4599,0" path="m5847,397l10446,397e" filled="f" stroked="t" strokeweight=".709pt" strokecolor="#3E3B3C">
                <v:path arrowok="t"/>
              </v:shape>
            </v:group>
            <v:group style="position:absolute;left:5851;top:1037;width:4610;height:2" coordorigin="5851,1037" coordsize="4610,2">
              <v:shape style="position:absolute;left:5851;top:1037;width:4610;height:2" coordorigin="5851,1037" coordsize="4610,0" path="m5851,1037l10462,1037e" filled="f" stroked="t" strokeweight=".709pt" strokecolor="#3E3B3C">
                <v:path arrowok="t"/>
              </v:shape>
            </v:group>
            <v:group style="position:absolute;left:5851;top:1497;width:4610;height:2" coordorigin="5851,1497" coordsize="4610,2">
              <v:shape style="position:absolute;left:5851;top:1497;width:4610;height:2" coordorigin="5851,1497" coordsize="4610,0" path="m5851,1497l10462,1497e" filled="f" stroked="t" strokeweight=".709pt" strokecolor="#3E3B3C">
                <v:path arrowok="t"/>
              </v:shape>
            </v:group>
            <v:group style="position:absolute;left:7780;top:26;width:2;height:3214" coordorigin="7780,26" coordsize="2,3214">
              <v:shape style="position:absolute;left:7780;top:26;width:2;height:3214" coordorigin="7780,26" coordsize="0,3214" path="m7780,26l7780,3240e" filled="f" stroked="t" strokeweight=".709pt" strokecolor="#3E3B3C">
                <v:path arrowok="t"/>
              </v:shape>
            </v:group>
            <v:group style="position:absolute;left:7154;top:1630;width:418;height:299" coordorigin="7154,1630" coordsize="418,299">
              <v:shape style="position:absolute;left:7154;top:1630;width:418;height:299" coordorigin="7154,1630" coordsize="418,299" path="m7561,1630l7165,1630,7154,1641,7154,1919,7165,1929,7561,1929,7572,1919,7572,1641,7561,1630xe" filled="t" fillcolor="#221F1F" stroked="f">
                <v:path arrowok="t"/>
                <v:fill type="solid"/>
              </v:shape>
            </v:group>
            <v:group style="position:absolute;left:7154;top:1630;width:418;height:299" coordorigin="7154,1630" coordsize="418,299">
              <v:shape style="position:absolute;left:7154;top:1630;width:418;height:299" coordorigin="7154,1630" coordsize="418,299" path="m7572,1905l7572,1919,7561,1929,7548,1929,7178,1929,7165,1929,7154,1919,7154,1905,7154,1654,7154,1641,7165,1630,7178,1630,7548,1630,7561,1630,7572,1641,7572,1654,7572,1905xe" filled="f" stroked="t" strokeweight=".06pt" strokecolor="#221F1F">
                <v:path arrowok="t"/>
              </v:shape>
            </v:group>
            <v:group style="position:absolute;left:7296;top:1892;width:130;height:22" coordorigin="7296,1892" coordsize="130,22">
              <v:shape style="position:absolute;left:7296;top:1892;width:130;height:22" coordorigin="7296,1892" coordsize="130,22" path="m7426,1892l7296,1892,7340,1913,7386,1913,7426,1892xe" filled="t" fillcolor="#FCFCFC" stroked="f">
                <v:path arrowok="t"/>
                <v:fill type="solid"/>
              </v:shape>
            </v:group>
            <v:group style="position:absolute;left:7296;top:1892;width:130;height:22" coordorigin="7296,1892" coordsize="130,22">
              <v:shape style="position:absolute;left:7296;top:1892;width:130;height:22" coordorigin="7296,1892" coordsize="130,22" path="m7296,1892l7340,1913,7386,1913,7426,1892e" filled="f" stroked="t" strokeweight=".06pt" strokecolor="#FBFBFB">
                <v:path arrowok="t"/>
              </v:shape>
            </v:group>
            <v:group style="position:absolute;left:7356;top:1650;width:13;height:5" coordorigin="7356,1650" coordsize="13,5">
              <v:shape style="position:absolute;left:7356;top:1650;width:13;height:5" coordorigin="7356,1650" coordsize="13,5" path="m7361,1650l7356,1655,7370,1655,7361,1650xe" filled="t" fillcolor="#FCFCFC" stroked="f">
                <v:path arrowok="t"/>
                <v:fill type="solid"/>
              </v:shape>
            </v:group>
            <v:group style="position:absolute;left:7356;top:1650;width:13;height:5" coordorigin="7356,1650" coordsize="13,5">
              <v:shape style="position:absolute;left:7356;top:1650;width:13;height:5" coordorigin="7356,1650" coordsize="13,5" path="m7370,1655l7361,1650,7356,1655e" filled="f" stroked="t" strokeweight=".06pt" strokecolor="#FBFBFB">
                <v:path arrowok="t"/>
              </v:shape>
            </v:group>
            <v:group style="position:absolute;left:7370;top:1655;width:82;height:120" coordorigin="7370,1655" coordsize="82,120">
              <v:shape style="position:absolute;left:7370;top:1655;width:82;height:120" coordorigin="7370,1655" coordsize="82,120" path="m7451,1775l7370,1655e" filled="f" stroked="t" strokeweight=".06pt" strokecolor="#FBFBFB">
                <v:path arrowok="t"/>
              </v:shape>
            </v:group>
            <v:group style="position:absolute;left:7288;top:1785;width:25;height:90" coordorigin="7288,1785" coordsize="25,90">
              <v:shape style="position:absolute;left:7288;top:1785;width:25;height:90" coordorigin="7288,1785" coordsize="25,90" path="m7296,1785l7288,1832,7313,1875,7296,1785xe" filled="t" fillcolor="#221F1F" stroked="f">
                <v:path arrowok="t"/>
                <v:fill type="solid"/>
              </v:shape>
            </v:group>
            <v:group style="position:absolute;left:7288;top:1785;width:25;height:90" coordorigin="7288,1785" coordsize="25,90">
              <v:shape style="position:absolute;left:7288;top:1785;width:25;height:90" coordorigin="7288,1785" coordsize="25,90" path="m7296,1785l7288,1832,7313,1875e" filled="f" stroked="t" strokeweight=".06pt" strokecolor="#FBFBFB">
                <v:path arrowok="t"/>
              </v:shape>
            </v:group>
            <v:group style="position:absolute;left:7361;top:1652;width:95;height:239" coordorigin="7361,1652" coordsize="95,239">
              <v:shape style="position:absolute;left:7361;top:1652;width:95;height:239" coordorigin="7361,1652" coordsize="95,239" path="m7365,1652l7361,1680,7430,1785,7426,1892,7456,1837,7451,1775,7365,1652xe" filled="t" fillcolor="#FCFCFC" stroked="f">
                <v:path arrowok="t"/>
                <v:fill type="solid"/>
              </v:shape>
            </v:group>
            <v:group style="position:absolute;left:7296;top:1652;width:160;height:239" coordorigin="7296,1652" coordsize="160,239">
              <v:shape style="position:absolute;left:7296;top:1652;width:160;height:239" coordorigin="7296,1652" coordsize="160,239" path="m7426,1892l7456,1837,7451,1775,7365,1652,7361,1680,7296,1785,7361,1680,7430,1785e" filled="f" stroked="t" strokeweight=".06pt" strokecolor="#FBFBFB">
                <v:path arrowok="t"/>
              </v:shape>
            </v:group>
            <v:group style="position:absolute;left:7413;top:1785;width:22;height:90" coordorigin="7413,1785" coordsize="22,90">
              <v:shape style="position:absolute;left:7413;top:1785;width:22;height:90" coordorigin="7413,1785" coordsize="22,90" path="m7430,1785l7413,1875,7435,1832,7430,1785xe" filled="t" fillcolor="#221F1F" stroked="f">
                <v:path arrowok="t"/>
                <v:fill type="solid"/>
              </v:shape>
            </v:group>
            <v:group style="position:absolute;left:7413;top:1785;width:22;height:90" coordorigin="7413,1785" coordsize="22,90">
              <v:shape style="position:absolute;left:7413;top:1785;width:22;height:90" coordorigin="7413,1785" coordsize="22,90" path="m7413,1875l7435,1832,7430,1785e" filled="f" stroked="t" strokeweight=".05pt" strokecolor="#FCFCFC">
                <v:path arrowok="t"/>
              </v:shape>
            </v:group>
            <v:group style="position:absolute;left:7318;top:1815;width:87;height:22" coordorigin="7318,1815" coordsize="87,22">
              <v:shape style="position:absolute;left:7318;top:1815;width:87;height:22" coordorigin="7318,1815" coordsize="87,22" path="m7405,1815l7323,1815,7318,1823,7323,1832,7331,1837,7395,1837,7405,1832,7405,1815xe" filled="t" fillcolor="#FCFCFC" stroked="f">
                <v:path arrowok="t"/>
                <v:fill type="solid"/>
              </v:shape>
            </v:group>
            <v:group style="position:absolute;left:7318;top:1815;width:87;height:22" coordorigin="7318,1815" coordsize="87,22">
              <v:shape style="position:absolute;left:7318;top:1815;width:87;height:22" coordorigin="7318,1815" coordsize="87,22" path="m7395,1837l7405,1832,7405,1815,7323,1815,7318,1823,7323,1832,7331,1837e" filled="f" stroked="t" strokeweight=".06pt" strokecolor="#FBFBFB">
                <v:path arrowok="t"/>
              </v:shape>
            </v:group>
            <v:group style="position:absolute;left:7331;top:1837;width:63;height:2" coordorigin="7331,1837" coordsize="63,2">
              <v:shape style="position:absolute;left:7331;top:1837;width:63;height:2" coordorigin="7331,1837" coordsize="63,0" path="m7331,1837l7395,1837e" filled="t" fillcolor="#FCFCFC" stroked="f">
                <v:path arrowok="t"/>
                <v:fill type="solid"/>
              </v:shape>
            </v:group>
            <v:group style="position:absolute;left:7331;top:1837;width:63;height:2" coordorigin="7331,1837" coordsize="63,2">
              <v:shape style="position:absolute;left:7331;top:1837;width:63;height:2" coordorigin="7331,1837" coordsize="63,0" path="m7331,1837l7395,1837e" filled="f" stroked="t" strokeweight=".06pt" strokecolor="#FBFBFB">
                <v:path arrowok="t"/>
              </v:shape>
            </v:group>
            <v:group style="position:absolute;left:7274;top:1655;width:89;height:193" coordorigin="7274,1655" coordsize="89,193">
              <v:shape style="position:absolute;left:7274;top:1655;width:89;height:193" coordorigin="7274,1655" coordsize="89,193" path="m7363,1655l7356,1655,7274,1774,7281,1848,7296,1785,7361,1680,7363,1655xe" filled="t" fillcolor="#FCFCFC" stroked="f">
                <v:path arrowok="t"/>
                <v:fill type="solid"/>
              </v:shape>
            </v:group>
            <v:group style="position:absolute;left:7274;top:1655;width:89;height:193" coordorigin="7274,1655" coordsize="89,193">
              <v:shape style="position:absolute;left:7274;top:1655;width:89;height:193" coordorigin="7274,1655" coordsize="89,193" path="m7274,1774l7356,1655,7363,1655,7361,1680,7296,1785,7281,1848,7274,1774xe" filled="f" stroked="t" strokeweight=".06pt" strokecolor="#FBFBFB">
                <v:path arrowok="t"/>
              </v:shape>
            </v:group>
            <v:group style="position:absolute;left:7266;top:1775;width:30;height:117" coordorigin="7266,1775" coordsize="30,117">
              <v:shape style="position:absolute;left:7266;top:1775;width:30;height:117" coordorigin="7266,1775" coordsize="30,117" path="m7275,1775l7266,1837,7296,1892,7288,1832,7275,1775xe" filled="t" fillcolor="#FCFCFC" stroked="f">
                <v:path arrowok="t"/>
                <v:fill type="solid"/>
              </v:shape>
            </v:group>
            <v:group style="position:absolute;left:7266;top:1775;width:30;height:117" coordorigin="7266,1775" coordsize="30,117">
              <v:shape style="position:absolute;left:7266;top:1775;width:30;height:117" coordorigin="7266,1775" coordsize="30,117" path="m7275,1775l7266,1837,7296,1892,7288,1832e" filled="f" stroked="t" strokeweight=".06pt" strokecolor="#FBFBFB">
                <v:path arrowok="t"/>
              </v:shape>
            </v:group>
            <v:group style="position:absolute;left:7313;top:1875;width:100;height:17" coordorigin="7313,1875" coordsize="100,17">
              <v:shape style="position:absolute;left:7313;top:1875;width:100;height:17" coordorigin="7313,1875" coordsize="100,17" path="m7313,1875l7358,1892,7360,1891,7313,1875xe" filled="t" fillcolor="#221F1F" stroked="f">
                <v:path arrowok="t"/>
                <v:fill type="solid"/>
              </v:shape>
              <v:shape style="position:absolute;left:7313;top:1875;width:100;height:17" coordorigin="7313,1875" coordsize="100,17" path="m7413,1875l7360,1891,7361,1892,7413,1875xe" filled="t" fillcolor="#221F1F" stroked="f">
                <v:path arrowok="t"/>
                <v:fill type="solid"/>
              </v:shape>
            </v:group>
            <v:group style="position:absolute;left:7313;top:1875;width:100;height:17" coordorigin="7313,1875" coordsize="100,17">
              <v:shape style="position:absolute;left:7313;top:1875;width:100;height:17" coordorigin="7313,1875" coordsize="100,17" path="m7358,1892l7313,1875,7361,1892,7413,1875e" filled="f" stroked="t" strokeweight=".06pt" strokecolor="#FBFBFB">
                <v:path arrowok="t"/>
              </v:shape>
            </v:group>
            <v:group style="position:absolute;left:7288;top:1832;width:67;height:60" coordorigin="7288,1832" coordsize="67,60">
              <v:shape style="position:absolute;left:7288;top:1832;width:67;height:60" coordorigin="7288,1832" coordsize="67,60" path="m7288,1832l7296,1892,7355,1892,7313,1875,7288,1832xe" filled="t" fillcolor="#FFFFFF" stroked="f">
                <v:path arrowok="t"/>
                <v:fill type="solid"/>
              </v:shape>
            </v:group>
            <v:group style="position:absolute;left:7361;top:1832;width:73;height:60" coordorigin="7361,1832" coordsize="73,60">
              <v:shape style="position:absolute;left:7361;top:1832;width:73;height:60" coordorigin="7361,1832" coordsize="73,60" path="m7435,1832l7413,1875,7361,1892,7426,1892,7435,1832xe" filled="t" fillcolor="#FFFFFF" stroked="f">
                <v:path arrowok="t"/>
                <v:fill type="solid"/>
              </v:shape>
            </v:group>
            <v:group style="position:absolute;left:7141;top:2712;width:418;height:299" coordorigin="7141,2712" coordsize="418,299">
              <v:shape style="position:absolute;left:7141;top:2712;width:418;height:299" coordorigin="7141,2712" coordsize="418,299" path="m7548,2712l7151,2712,7141,2723,7141,3000,7152,3011,7548,3011,7559,3000,7559,2723,7548,2712xe" filled="t" fillcolor="#221F1F" stroked="f">
                <v:path arrowok="t"/>
                <v:fill type="solid"/>
              </v:shape>
            </v:group>
            <v:group style="position:absolute;left:7141;top:2712;width:418;height:299" coordorigin="7141,2712" coordsize="418,299">
              <v:shape style="position:absolute;left:7141;top:2712;width:418;height:299" coordorigin="7141,2712" coordsize="418,299" path="m7559,2987l7559,3000,7548,3011,7535,3011,7165,3011,7152,3011,7141,3000,7141,2987,7141,2736,7141,2723,7151,2712,7165,2712,7535,2712,7548,2712,7559,2723,7559,2736,7559,2987xe" filled="f" stroked="t" strokeweight=".06pt" strokecolor="#221F1F">
                <v:path arrowok="t"/>
              </v:shape>
            </v:group>
            <v:group style="position:absolute;left:7264;top:2816;width:33;height:33" coordorigin="7264,2816" coordsize="33,33">
              <v:shape style="position:absolute;left:7264;top:2816;width:33;height:33" coordorigin="7264,2816" coordsize="33,33" path="m7264,2816l7272,2841,7297,2850e" filled="f" stroked="t" strokeweight=".05pt" strokecolor="#F9F9F9">
                <v:path arrowok="t"/>
              </v:shape>
            </v:group>
            <v:group style="position:absolute;left:7297;top:2850;width:48;height:2" coordorigin="7297,2850" coordsize="48,2">
              <v:shape style="position:absolute;left:7297;top:2850;width:48;height:2" coordorigin="7297,2850" coordsize="48,0" path="m7345,2850l7297,2850e" filled="t" fillcolor="#FCFCFC" stroked="f">
                <v:path arrowok="t"/>
                <v:fill type="solid"/>
              </v:shape>
            </v:group>
            <v:group style="position:absolute;left:7297;top:2850;width:112;height:2" coordorigin="7297,2850" coordsize="112,2">
              <v:shape style="position:absolute;left:7297;top:2850;width:112;height:2" coordorigin="7297,2850" coordsize="112,0" path="m7297,2850l7409,2850e" filled="f" stroked="t" strokeweight=".06pt" strokecolor="#FBFBFB">
                <v:path arrowok="t"/>
              </v:shape>
            </v:group>
            <v:group style="position:absolute;left:7345;top:2806;width:2;height:43" coordorigin="7345,2806" coordsize="2,43">
              <v:shape style="position:absolute;left:7345;top:2806;width:2;height:43" coordorigin="7345,2806" coordsize="0,43" path="m7345,2806l7345,2850e" filled="t" fillcolor="#FCFCFC" stroked="f">
                <v:path arrowok="t"/>
                <v:fill type="solid"/>
              </v:shape>
            </v:group>
            <v:group style="position:absolute;left:7345;top:2806;width:2;height:108" coordorigin="7345,2806" coordsize="2,108">
              <v:shape style="position:absolute;left:7345;top:2806;width:2;height:108" coordorigin="7345,2806" coordsize="0,108" path="m7345,2806l7345,2915e" filled="f" stroked="t" strokeweight=".06pt" strokecolor="#FBFBFB">
                <v:path arrowok="t"/>
              </v:shape>
            </v:group>
            <v:group style="position:absolute;left:7345;top:2751;width:55;height:55" coordorigin="7345,2751" coordsize="55,55">
              <v:shape style="position:absolute;left:7345;top:2751;width:55;height:55" coordorigin="7345,2751" coordsize="55,55" path="m7400,2751l7362,2768,7345,2806e" filled="f" stroked="t" strokeweight=".06pt" strokecolor="#FBFBFB">
                <v:path arrowok="t"/>
              </v:shape>
            </v:group>
            <v:group style="position:absolute;left:7400;top:2751;width:60;height:12" coordorigin="7400,2751" coordsize="60,12">
              <v:shape style="position:absolute;left:7400;top:2751;width:60;height:12" coordorigin="7400,2751" coordsize="60,12" path="m7460,2751l7400,2751,7460,2763,7460,2751xe" filled="t" fillcolor="#FCFCFC" stroked="f">
                <v:path arrowok="t"/>
                <v:fill type="solid"/>
              </v:shape>
            </v:group>
            <v:group style="position:absolute;left:7400;top:2751;width:60;height:12" coordorigin="7400,2751" coordsize="60,12">
              <v:shape style="position:absolute;left:7400;top:2751;width:60;height:12" coordorigin="7400,2751" coordsize="60,12" path="m7460,2763l7460,2751,7400,2751e" filled="f" stroked="t" strokeweight=".06pt" strokecolor="#FBFBFB">
                <v:path arrowok="t"/>
              </v:shape>
            </v:group>
            <v:group style="position:absolute;left:7397;top:2763;width:63;height:65" coordorigin="7397,2763" coordsize="63,65">
              <v:shape style="position:absolute;left:7397;top:2763;width:63;height:65" coordorigin="7397,2763" coordsize="63,65" path="m7397,2828l7460,2763e" filled="f" stroked="t" strokeweight=".06pt" strokecolor="#FBFBFB">
                <v:path arrowok="t"/>
              </v:shape>
            </v:group>
            <v:group style="position:absolute;left:7379;top:2768;width:57;height:65" coordorigin="7379,2768" coordsize="57,65">
              <v:shape style="position:absolute;left:7379;top:2768;width:57;height:65" coordorigin="7379,2768" coordsize="57,65" path="m7435,2768l7379,2825,7384,2828,7389,2833,7397,2828,7435,2768xe" filled="t" fillcolor="#FCFCFC" stroked="f">
                <v:path arrowok="t"/>
                <v:fill type="solid"/>
              </v:shape>
            </v:group>
            <v:group style="position:absolute;left:7379;top:2768;width:57;height:65" coordorigin="7379,2768" coordsize="57,65">
              <v:shape style="position:absolute;left:7379;top:2768;width:57;height:65" coordorigin="7379,2768" coordsize="57,65" path="m7435,2768l7379,2825,7384,2828,7389,2833,7397,2828e" filled="f" stroked="t" strokeweight=".06pt" strokecolor="#FBFBFB">
                <v:path arrowok="t"/>
              </v:shape>
            </v:group>
            <v:group style="position:absolute;left:7400;top:2768;width:35;height:2" coordorigin="7400,2768" coordsize="35,2">
              <v:shape style="position:absolute;left:7400;top:2768;width:35;height:2" coordorigin="7400,2768" coordsize="35,0" path="m7400,2768l7435,2768e" filled="t" fillcolor="#FCFCFC" stroked="f">
                <v:path arrowok="t"/>
                <v:fill type="solid"/>
              </v:shape>
            </v:group>
            <v:group style="position:absolute;left:7400;top:2768;width:35;height:2" coordorigin="7400,2768" coordsize="35,2">
              <v:shape style="position:absolute;left:7400;top:2768;width:35;height:2" coordorigin="7400,2768" coordsize="35,0" path="m7400,2768l7435,2768e" filled="f" stroked="t" strokeweight=".06pt" strokecolor="#FBFBFB">
                <v:path arrowok="t"/>
              </v:shape>
            </v:group>
            <v:group style="position:absolute;left:7362;top:2768;width:38;height:38" coordorigin="7362,2768" coordsize="38,38">
              <v:shape style="position:absolute;left:7362;top:2768;width:38;height:38" coordorigin="7362,2768" coordsize="38,38" path="m7400,2768l7370,2776,7362,2806e" filled="f" stroked="t" strokeweight=".06pt" strokecolor="#FBFBFB">
                <v:path arrowok="t"/>
              </v:shape>
            </v:group>
            <v:group style="position:absolute;left:7362;top:2806;width:2;height:43" coordorigin="7362,2806" coordsize="2,43">
              <v:shape style="position:absolute;left:7362;top:2806;width:2;height:43" coordorigin="7362,2806" coordsize="0,43" path="m7362,2850l7362,2806e" filled="t" fillcolor="#FCFCFC" stroked="f">
                <v:path arrowok="t"/>
                <v:fill type="solid"/>
              </v:shape>
            </v:group>
            <v:group style="position:absolute;left:7362;top:2806;width:2;height:108" coordorigin="7362,2806" coordsize="2,108">
              <v:shape style="position:absolute;left:7362;top:2806;width:2;height:108" coordorigin="7362,2806" coordsize="0,108" path="m7362,2806l7362,2915e" filled="f" stroked="t" strokeweight=".06pt" strokecolor="#FBFBFB">
                <v:path arrowok="t"/>
              </v:shape>
            </v:group>
            <v:group style="position:absolute;left:7362;top:2850;width:47;height:2" coordorigin="7362,2850" coordsize="47,2">
              <v:shape style="position:absolute;left:7362;top:2850;width:47;height:2" coordorigin="7362,2850" coordsize="47,0" path="m7409,2850l7362,2850e" filled="t" fillcolor="#FCFCFC" stroked="f">
                <v:path arrowok="t"/>
                <v:fill type="solid"/>
              </v:shape>
            </v:group>
            <v:group style="position:absolute;left:7409;top:2850;width:52;height:57" coordorigin="7409,2850" coordsize="52,57">
              <v:shape style="position:absolute;left:7409;top:2850;width:52;height:57" coordorigin="7409,2850" coordsize="52,57" path="m7460,2907l7449,2868,7409,2850e" filled="f" stroked="t" strokeweight=".06pt" strokecolor="#FBFBFB">
                <v:path arrowok="t"/>
              </v:shape>
            </v:group>
            <v:group style="position:absolute;left:7449;top:2907;width:12;height:65" coordorigin="7449,2907" coordsize="12,65">
              <v:shape style="position:absolute;left:7449;top:2907;width:12;height:65" coordorigin="7449,2907" coordsize="12,65" path="m7460,2907l7449,2967,7457,2972,7460,2967,7460,2907xe" filled="t" fillcolor="#FCFCFC" stroked="f">
                <v:path arrowok="t"/>
                <v:fill type="solid"/>
              </v:shape>
            </v:group>
            <v:group style="position:absolute;left:7449;top:2907;width:12;height:65" coordorigin="7449,2907" coordsize="12,65">
              <v:shape style="position:absolute;left:7449;top:2907;width:12;height:65" coordorigin="7449,2907" coordsize="12,65" path="m7449,2967l7457,2972,7460,2967,7460,2907e" filled="f" stroked="t" strokeweight=".06pt" strokecolor="#FBFBFB">
                <v:path arrowok="t"/>
              </v:shape>
            </v:group>
            <v:group style="position:absolute;left:7384;top:2902;width:65;height:65" coordorigin="7384,2902" coordsize="65,65">
              <v:shape style="position:absolute;left:7384;top:2902;width:65;height:65" coordorigin="7384,2902" coordsize="65,65" path="m7384,2902l7449,2967e" filled="f" stroked="t" strokeweight=".06pt" strokecolor="#FBFBFB">
                <v:path arrowok="t"/>
              </v:shape>
            </v:group>
            <v:group style="position:absolute;left:7379;top:2890;width:18;height:12" coordorigin="7379,2890" coordsize="18,12">
              <v:shape style="position:absolute;left:7379;top:2890;width:18;height:12" coordorigin="7379,2890" coordsize="18,12" path="m7397,2890l7384,2890,7379,2898,7384,2902,7397,2890xe" filled="t" fillcolor="#FCFCFC" stroked="f">
                <v:path arrowok="t"/>
                <v:fill type="solid"/>
              </v:shape>
            </v:group>
            <v:group style="position:absolute;left:7379;top:2890;width:18;height:12" coordorigin="7379,2890" coordsize="18,12">
              <v:shape style="position:absolute;left:7379;top:2890;width:18;height:12" coordorigin="7379,2890" coordsize="18,12" path="m7397,2890l7384,2890,7379,2898,7384,2902e" filled="f" stroked="t" strokeweight=".06pt" strokecolor="#FBFBFB">
                <v:path arrowok="t"/>
              </v:shape>
            </v:group>
            <v:group style="position:absolute;left:7397;top:2890;width:52;height:52" coordorigin="7397,2890" coordsize="52,52">
              <v:shape style="position:absolute;left:7397;top:2890;width:52;height:52" coordorigin="7397,2890" coordsize="52,52" path="m7449,2942l7397,2890e" filled="f" stroked="t" strokeweight=".06pt" strokecolor="#FBFBFB">
                <v:path arrowok="t"/>
              </v:shape>
            </v:group>
            <v:group style="position:absolute;left:7449;top:2907;width:2;height:35" coordorigin="7449,2907" coordsize="2,35">
              <v:shape style="position:absolute;left:7449;top:2907;width:2;height:35" coordorigin="7449,2907" coordsize="0,35" path="m7449,2907l7449,2942e" filled="t" fillcolor="#FCFCFC" stroked="f">
                <v:path arrowok="t"/>
                <v:fill type="solid"/>
              </v:shape>
            </v:group>
            <v:group style="position:absolute;left:7449;top:2907;width:2;height:35" coordorigin="7449,2907" coordsize="2,35">
              <v:shape style="position:absolute;left:7449;top:2907;width:2;height:35" coordorigin="7449,2907" coordsize="0,35" path="m7449,2907l7449,2942e" filled="f" stroked="t" strokeweight=".06pt" strokecolor="#FBFBFB">
                <v:path arrowok="t"/>
              </v:shape>
            </v:group>
            <v:group style="position:absolute;left:7409;top:2868;width:40;height:38" coordorigin="7409,2868" coordsize="40,38">
              <v:shape style="position:absolute;left:7409;top:2868;width:40;height:38" coordorigin="7409,2868" coordsize="40,38" path="m7449,2907l7436,2880,7409,2868e" filled="f" stroked="t" strokeweight=".06pt" strokecolor="#FBFBFB">
                <v:path arrowok="t"/>
              </v:shape>
            </v:group>
            <v:group style="position:absolute;left:7362;top:2868;width:47;height:2" coordorigin="7362,2868" coordsize="47,2">
              <v:shape style="position:absolute;left:7362;top:2868;width:47;height:2" coordorigin="7362,2868" coordsize="47,0" path="m7362,2868l7409,2868e" filled="t" fillcolor="#FCFCFC" stroked="f">
                <v:path arrowok="t"/>
                <v:fill type="solid"/>
              </v:shape>
            </v:group>
            <v:group style="position:absolute;left:7297;top:2868;width:112;height:2" coordorigin="7297,2868" coordsize="112,2">
              <v:shape style="position:absolute;left:7297;top:2868;width:112;height:2" coordorigin="7297,2868" coordsize="112,0" path="m7297,2868l7409,2868e" filled="f" stroked="t" strokeweight=".06pt" strokecolor="#FBFBFB">
                <v:path arrowok="t"/>
              </v:shape>
            </v:group>
            <v:group style="position:absolute;left:7362;top:2868;width:2;height:47" coordorigin="7362,2868" coordsize="2,47">
              <v:shape style="position:absolute;left:7362;top:2868;width:2;height:47" coordorigin="7362,2868" coordsize="0,47" path="m7362,2915l7362,2868e" filled="t" fillcolor="#FCFCFC" stroked="f">
                <v:path arrowok="t"/>
                <v:fill type="solid"/>
              </v:shape>
            </v:group>
            <v:group style="position:absolute;left:7307;top:2915;width:55;height:57" coordorigin="7307,2915" coordsize="55,57">
              <v:shape style="position:absolute;left:7307;top:2915;width:55;height:57" coordorigin="7307,2915" coordsize="55,57" path="m7362,2915l7307,2972,7345,2955,7362,2915xe" filled="t" fillcolor="#FCFCFC" stroked="f">
                <v:path arrowok="t"/>
                <v:fill type="solid"/>
              </v:shape>
            </v:group>
            <v:group style="position:absolute;left:7307;top:2915;width:55;height:57" coordorigin="7307,2915" coordsize="55,57">
              <v:shape style="position:absolute;left:7307;top:2915;width:55;height:57" coordorigin="7307,2915" coordsize="55,57" path="m7307,2972l7345,2955,7362,2915e" filled="f" stroked="t" strokeweight=".06pt" strokecolor="#FBFBFB">
                <v:path arrowok="t"/>
              </v:shape>
            </v:group>
            <v:group style="position:absolute;left:7255;top:2972;width:52;height:2" coordorigin="7255,2972" coordsize="52,2">
              <v:shape style="position:absolute;left:7255;top:2972;width:52;height:2" coordorigin="7255,2972" coordsize="52,0" path="m7255,2972l7307,2972e" filled="t" fillcolor="#FCFCFC" stroked="f">
                <v:path arrowok="t"/>
                <v:fill type="solid"/>
              </v:shape>
            </v:group>
            <v:group style="position:absolute;left:7255;top:2972;width:52;height:2" coordorigin="7255,2972" coordsize="52,2">
              <v:shape style="position:absolute;left:7255;top:2972;width:52;height:2" coordorigin="7255,2972" coordsize="52,0" path="m7255,2972l7307,2972e" filled="f" stroked="t" strokeweight=".06pt" strokecolor="#FBFBFB">
                <v:path arrowok="t"/>
              </v:shape>
            </v:group>
            <v:group style="position:absolute;left:7245;top:2955;width:10;height:17" coordorigin="7245,2955" coordsize="10,17">
              <v:shape style="position:absolute;left:7245;top:2955;width:10;height:17" coordorigin="7245,2955" coordsize="10,17" path="m7245,2955l7245,2967,7255,2972,7245,2955xe" filled="t" fillcolor="#FCFCFC" stroked="f">
                <v:path arrowok="t"/>
                <v:fill type="solid"/>
              </v:shape>
            </v:group>
            <v:group style="position:absolute;left:7245;top:2955;width:10;height:17" coordorigin="7245,2955" coordsize="10,17">
              <v:shape style="position:absolute;left:7245;top:2955;width:10;height:17" coordorigin="7245,2955" coordsize="10,17" path="m7245,2955l7245,2967,7255,2972e" filled="f" stroked="t" strokeweight=".06pt" strokecolor="#FBFBFB">
                <v:path arrowok="t"/>
              </v:shape>
            </v:group>
            <v:group style="position:absolute;left:7245;top:2890;width:65;height:65" coordorigin="7245,2890" coordsize="65,65">
              <v:shape style="position:absolute;left:7245;top:2890;width:65;height:65" coordorigin="7245,2890" coordsize="65,65" path="m7310,2890l7245,2955e" filled="f" stroked="t" strokeweight=".06pt" strokecolor="#FBFBFB">
                <v:path arrowok="t"/>
              </v:shape>
            </v:group>
            <v:group style="position:absolute;left:7310;top:2890;width:17;height:12" coordorigin="7310,2890" coordsize="17,12">
              <v:shape style="position:absolute;left:7310;top:2890;width:17;height:12" coordorigin="7310,2890" coordsize="17,12" path="m7324,2890l7310,2890,7324,2902,7327,2898,7324,2890xe" filled="t" fillcolor="#FCFCFC" stroked="f">
                <v:path arrowok="t"/>
                <v:fill type="solid"/>
              </v:shape>
            </v:group>
            <v:group style="position:absolute;left:7310;top:2890;width:17;height:12" coordorigin="7310,2890" coordsize="17,12">
              <v:shape style="position:absolute;left:7310;top:2890;width:17;height:12" coordorigin="7310,2890" coordsize="17,12" path="m7324,2902l7327,2898,7324,2890,7310,2890e" filled="f" stroked="t" strokeweight=".06pt" strokecolor="#FBFBFB">
                <v:path arrowok="t"/>
              </v:shape>
            </v:group>
            <v:group style="position:absolute;left:7272;top:2902;width:52;height:53" coordorigin="7272,2902" coordsize="52,53">
              <v:shape style="position:absolute;left:7272;top:2902;width:52;height:53" coordorigin="7272,2902" coordsize="52,53" path="m7272,2955l7324,2902e" filled="f" stroked="t" strokeweight=".06pt" strokecolor="#FBFBFB">
                <v:path arrowok="t"/>
              </v:shape>
            </v:group>
            <v:group style="position:absolute;left:7272;top:2955;width:35;height:2" coordorigin="7272,2955" coordsize="35,2">
              <v:shape style="position:absolute;left:7272;top:2955;width:35;height:2" coordorigin="7272,2955" coordsize="35,0" path="m7307,2955l7272,2955e" filled="t" fillcolor="#FCFCFC" stroked="f">
                <v:path arrowok="t"/>
                <v:fill type="solid"/>
              </v:shape>
            </v:group>
            <v:group style="position:absolute;left:7272;top:2955;width:35;height:2" coordorigin="7272,2955" coordsize="35,2">
              <v:shape style="position:absolute;left:7272;top:2955;width:35;height:2" coordorigin="7272,2955" coordsize="35,0" path="m7307,2955l7272,2955e" filled="f" stroked="t" strokeweight=".06pt" strokecolor="#FBFBFB">
                <v:path arrowok="t"/>
              </v:shape>
            </v:group>
            <v:group style="position:absolute;left:7307;top:2915;width:38;height:40" coordorigin="7307,2915" coordsize="38,40">
              <v:shape style="position:absolute;left:7307;top:2915;width:38;height:40" coordorigin="7307,2915" coordsize="38,40" path="m7307,2955l7337,2942,7345,2915e" filled="f" stroked="t" strokeweight=".06pt" strokecolor="#FBFBFB">
                <v:path arrowok="t"/>
              </v:shape>
            </v:group>
            <v:group style="position:absolute;left:7345;top:2868;width:2;height:47" coordorigin="7345,2868" coordsize="2,47">
              <v:shape style="position:absolute;left:7345;top:2868;width:2;height:47" coordorigin="7345,2868" coordsize="0,47" path="m7345,2868l7345,2915e" filled="t" fillcolor="#FCFCFC" stroked="f">
                <v:path arrowok="t"/>
                <v:fill type="solid"/>
              </v:shape>
            </v:group>
            <v:group style="position:absolute;left:7297;top:2868;width:48;height:2" coordorigin="7297,2868" coordsize="48,2">
              <v:shape style="position:absolute;left:7297;top:2868;width:48;height:2" coordorigin="7297,2868" coordsize="48,0" path="m7297,2868l7345,2868e" filled="t" fillcolor="#FCFCFC" stroked="f">
                <v:path arrowok="t"/>
                <v:fill type="solid"/>
              </v:shape>
            </v:group>
            <v:group style="position:absolute;left:7245;top:2811;width:52;height:57" coordorigin="7245,2811" coordsize="52,57">
              <v:shape style="position:absolute;left:7245;top:2811;width:52;height:57" coordorigin="7245,2811" coordsize="52,57" path="m7245,2811l7259,2855,7297,2868,7245,2811xe" filled="t" fillcolor="#FCFCFC" stroked="f">
                <v:path arrowok="t"/>
                <v:fill type="solid"/>
              </v:shape>
            </v:group>
            <v:group style="position:absolute;left:7245;top:2811;width:52;height:57" coordorigin="7245,2811" coordsize="52,57">
              <v:shape style="position:absolute;left:7245;top:2811;width:52;height:57" coordorigin="7245,2811" coordsize="52,57" path="m7245,2811l7259,2855,7297,2868e" filled="f" stroked="t" strokeweight=".06pt" strokecolor="#FBFBFB">
                <v:path arrowok="t"/>
              </v:shape>
            </v:group>
            <v:group style="position:absolute;left:7245;top:2751;width:13;height:60" coordorigin="7245,2751" coordsize="13,60">
              <v:shape style="position:absolute;left:7245;top:2751;width:13;height:60" coordorigin="7245,2751" coordsize="13,60" path="m7259,2751l7245,2751,7245,2811,7259,2751xe" filled="t" fillcolor="#FCFCFC" stroked="f">
                <v:path arrowok="t"/>
                <v:fill type="solid"/>
              </v:shape>
            </v:group>
            <v:group style="position:absolute;left:7245;top:2751;width:13;height:60" coordorigin="7245,2751" coordsize="13,60">
              <v:shape style="position:absolute;left:7245;top:2751;width:13;height:60" coordorigin="7245,2751" coordsize="13,60" path="m7259,2751l7245,2751,7245,2811e" filled="f" stroked="t" strokeweight=".06pt" strokecolor="#FBFBFB">
                <v:path arrowok="t"/>
              </v:shape>
            </v:group>
            <v:group style="position:absolute;left:7259;top:2751;width:65;height:68" coordorigin="7259,2751" coordsize="65,68">
              <v:shape style="position:absolute;left:7259;top:2751;width:65;height:68" coordorigin="7259,2751" coordsize="65,68" path="m7324,2820l7259,2751e" filled="f" stroked="t" strokeweight=".06pt" strokecolor="#FBFBFB">
                <v:path arrowok="t"/>
              </v:shape>
            </v:group>
            <v:group style="position:absolute;left:7310;top:2820;width:17;height:13" coordorigin="7310,2820" coordsize="17,13">
              <v:shape style="position:absolute;left:7310;top:2820;width:17;height:13" coordorigin="7310,2820" coordsize="17,13" path="m7324,2820l7310,2828,7319,2833,7327,2825,7324,2820xe" filled="t" fillcolor="#FCFCFC" stroked="f">
                <v:path arrowok="t"/>
                <v:fill type="solid"/>
              </v:shape>
            </v:group>
            <v:group style="position:absolute;left:7310;top:2820;width:17;height:13" coordorigin="7310,2820" coordsize="17,13">
              <v:shape style="position:absolute;left:7310;top:2820;width:17;height:13" coordorigin="7310,2820" coordsize="17,13" path="m7310,2828l7319,2833,7327,2825,7324,2820e" filled="f" stroked="t" strokeweight=".06pt" strokecolor="#FBFBFB">
                <v:path arrowok="t"/>
              </v:shape>
            </v:group>
            <v:group style="position:absolute;left:7264;top:2781;width:47;height:47" coordorigin="7264,2781" coordsize="47,47">
              <v:shape style="position:absolute;left:7264;top:2781;width:47;height:47" coordorigin="7264,2781" coordsize="47,47" path="m7264,2781l7310,2828e" filled="f" stroked="t" strokeweight=".06pt" strokecolor="#FBFBFB">
                <v:path arrowok="t"/>
              </v:shape>
            </v:group>
            <v:group style="position:absolute;left:7264;top:2781;width:8;height:60" coordorigin="7264,2781" coordsize="8,60">
              <v:shape style="position:absolute;left:7264;top:2781;width:8;height:60" coordorigin="7264,2781" coordsize="8,60" path="m7272,2842l7264,2817,7264,2781e" filled="f" stroked="t" strokeweight=".05pt" strokecolor="#FCFCFC">
                <v:path arrowok="t"/>
              </v:shape>
            </v:group>
            <v:group style="position:absolute;left:7245;top:2751;width:27;height:90" coordorigin="7245,2751" coordsize="27,90">
              <v:shape style="position:absolute;left:7245;top:2751;width:27;height:90" coordorigin="7245,2751" coordsize="27,90" path="m7259,2751l7245,2811,7272,2841,7264,2816,7264,2757,7259,2751xe" filled="t" fillcolor="#FCFCFC" stroked="f">
                <v:path arrowok="t"/>
                <v:fill type="solid"/>
              </v:shape>
            </v:group>
            <v:group style="position:absolute;left:7245;top:2751;width:27;height:90" coordorigin="7245,2751" coordsize="27,90">
              <v:shape style="position:absolute;left:7245;top:2751;width:27;height:90" coordorigin="7245,2751" coordsize="27,90" path="m7264,2816l7272,2841,7245,2811,7259,2751,7264,2757,7264,2816xe" filled="f" stroked="t" strokeweight=".05pt" strokecolor="#FCFCFC">
                <v:path arrowok="t"/>
              </v:shape>
            </v:group>
            <v:group style="position:absolute;left:7259;top:2757;width:64;height:71" coordorigin="7259,2757" coordsize="64,71">
              <v:shape style="position:absolute;left:7259;top:2757;width:64;height:71" coordorigin="7259,2757" coordsize="64,71" path="m7264,2757l7259,2774,7310,2828,7324,2820,7264,2757xe" filled="t" fillcolor="#FCFCFC" stroked="f">
                <v:path arrowok="t"/>
                <v:fill type="solid"/>
              </v:shape>
            </v:group>
            <v:group style="position:absolute;left:7259;top:2757;width:64;height:71" coordorigin="7259,2757" coordsize="64,71">
              <v:shape style="position:absolute;left:7259;top:2757;width:64;height:71" coordorigin="7259,2757" coordsize="64,71" path="m7310,2828l7259,2774,7264,2757,7324,2820,7310,2828xe" filled="f" stroked="t" strokeweight=".05pt" strokecolor="#FCFCFC">
                <v:path arrowok="t"/>
              </v:shape>
            </v:group>
            <v:group style="position:absolute;left:7384;top:2892;width:66;height:69" coordorigin="7384,2892" coordsize="66,69">
              <v:shape style="position:absolute;left:7384;top:2892;width:66;height:69" coordorigin="7384,2892" coordsize="66,69" path="m7397,2892l7384,2901,7445,2961,7449,2944,7397,2892xe" filled="t" fillcolor="#FCFCFC" stroked="f">
                <v:path arrowok="t"/>
                <v:fill type="solid"/>
              </v:shape>
            </v:group>
            <v:group style="position:absolute;left:7384;top:2892;width:66;height:69" coordorigin="7384,2892" coordsize="66,69">
              <v:shape style="position:absolute;left:7384;top:2892;width:66;height:69" coordorigin="7384,2892" coordsize="66,69" path="m7397,2892l7449,2944,7445,2961,7384,2901,7397,2892xe" filled="f" stroked="t" strokeweight=".05pt" strokecolor="#FCFCFC">
                <v:path arrowok="t"/>
              </v:shape>
            </v:group>
            <v:group style="position:absolute;left:7252;top:2890;width:75;height:66" coordorigin="7252,2890" coordsize="75,66">
              <v:shape style="position:absolute;left:7252;top:2890;width:75;height:66" coordorigin="7252,2890" coordsize="75,66" path="m7313,2890l7252,2951,7269,2955,7327,2898,7313,2890xe" filled="t" fillcolor="#FCFCFC" stroked="f">
                <v:path arrowok="t"/>
                <v:fill type="solid"/>
              </v:shape>
            </v:group>
            <v:group style="position:absolute;left:7252;top:2890;width:75;height:66" coordorigin="7252,2890" coordsize="75,66">
              <v:shape style="position:absolute;left:7252;top:2890;width:75;height:66" coordorigin="7252,2890" coordsize="75,66" path="m7327,2898l7269,2955,7252,2951,7313,2890,7327,2898xe" filled="f" stroked="t" strokeweight=".05pt" strokecolor="#FCFCFC">
                <v:path arrowok="t"/>
              </v:shape>
            </v:group>
            <v:group style="position:absolute;left:7391;top:2760;width:70;height:66" coordorigin="7391,2760" coordsize="70,66">
              <v:shape style="position:absolute;left:7391;top:2760;width:70;height:66" coordorigin="7391,2760" coordsize="70,66" path="m7443,2760l7391,2812,7400,2826,7460,2764,7443,2760xe" filled="t" fillcolor="#FCFCFC" stroked="f">
                <v:path arrowok="t"/>
                <v:fill type="solid"/>
              </v:shape>
            </v:group>
            <v:group style="position:absolute;left:7391;top:2760;width:70;height:66" coordorigin="7391,2760" coordsize="70,66">
              <v:shape style="position:absolute;left:7391;top:2760;width:70;height:66" coordorigin="7391,2760" coordsize="70,66" path="m7391,2812l7443,2760,7460,2764,7400,2826,7391,2812xe" filled="f" stroked="t" strokeweight=".05pt" strokecolor="#FCFCFC">
                <v:path arrowok="t"/>
              </v:shape>
            </v:group>
            <v:group style="position:absolute;left:7345;top:2768;width:17;height:178" coordorigin="7345,2768" coordsize="17,178">
              <v:shape style="position:absolute;left:7345;top:2768;width:17;height:178" coordorigin="7345,2768" coordsize="17,178" path="m7362,2768l7345,2806,7345,2946,7362,2915,7362,2768xe" filled="t" fillcolor="#FFFFFF" stroked="f">
                <v:path arrowok="t"/>
                <v:fill type="solid"/>
              </v:shape>
            </v:group>
            <v:group style="position:absolute;left:7272;top:2850;width:137;height:18" coordorigin="7272,2850" coordsize="137,18">
              <v:shape style="position:absolute;left:7272;top:2850;width:137;height:18" coordorigin="7272,2850" coordsize="137,18" path="m7409,2850l7272,2850,7297,2868,7409,2868,7409,2850xe" filled="t" fillcolor="#FFFFFF" stroked="f">
                <v:path arrowok="t"/>
                <v:fill type="solid"/>
              </v:shape>
            </v:group>
            <v:group style="position:absolute;left:7269;top:2840;width:33;height:13" coordorigin="7269,2840" coordsize="33,13">
              <v:shape style="position:absolute;left:7269;top:2840;width:33;height:13" coordorigin="7269,2840" coordsize="33,13" path="m7269,2840l7274,2853,7302,2850,7269,2840xe" filled="t" fillcolor="#FFFFFF" stroked="f">
                <v:path arrowok="t"/>
                <v:fill type="solid"/>
              </v:shape>
            </v:group>
            <v:group style="position:absolute;left:7409;top:2850;width:41;height:35" coordorigin="7409,2850" coordsize="41,35">
              <v:shape style="position:absolute;left:7409;top:2850;width:41;height:35" coordorigin="7409,2850" coordsize="41,35" path="m7409,2850l7409,2868,7449,2885,7449,2868,7409,2850xe" filled="t" fillcolor="#FFFFFF" stroked="f">
                <v:path arrowok="t"/>
                <v:fill type="solid"/>
              </v:shape>
            </v:group>
            <v:group style="position:absolute;left:7435;top:2868;width:25;height:42" coordorigin="7435,2868" coordsize="25,42">
              <v:shape style="position:absolute;left:7435;top:2868;width:25;height:42" coordorigin="7435,2868" coordsize="25,42" path="m7449,2868l7435,2880,7449,2910,7460,2907,7449,2868xe" filled="t" fillcolor="#FFFFFF" stroked="f">
                <v:path arrowok="t"/>
                <v:fill type="solid"/>
              </v:shape>
            </v:group>
            <v:group style="position:absolute;left:7445;top:2907;width:15;height:65" coordorigin="7445,2907" coordsize="15,65">
              <v:shape style="position:absolute;left:7445;top:2907;width:15;height:65" coordorigin="7445,2907" coordsize="15,65" path="m7460,2907l7449,2910,7445,2961,7453,2972,7460,2907xe" filled="t" fillcolor="#FFFFFF" stroked="f">
                <v:path arrowok="t"/>
                <v:fill type="solid"/>
              </v:shape>
            </v:group>
            <v:group style="position:absolute;left:7245;top:2948;width:65;height:24" coordorigin="7245,2948" coordsize="65,24">
              <v:shape style="position:absolute;left:7245;top:2948;width:65;height:24" coordorigin="7245,2948" coordsize="65,24" path="m7252,2948l7245,2955,7255,2972,7310,2972,7291,2961,7252,2948xe" filled="t" fillcolor="#FFFFFF" stroked="f">
                <v:path arrowok="t"/>
                <v:fill type="solid"/>
              </v:shape>
            </v:group>
            <v:group style="position:absolute;left:7272;top:2939;width:73;height:33" coordorigin="7272,2939" coordsize="73,33">
              <v:shape style="position:absolute;left:7272;top:2939;width:73;height:33" coordorigin="7272,2939" coordsize="73,33" path="m7272,2955l7310,2972,7327,2956,7307,2956,7272,2955xe" filled="t" fillcolor="#FFFFFF" stroked="f">
                <v:path arrowok="t"/>
                <v:fill type="solid"/>
              </v:shape>
              <v:shape style="position:absolute;left:7272;top:2939;width:73;height:33" coordorigin="7272,2939" coordsize="73,33" path="m7345,2939l7307,2956,7327,2956,7345,2939xe" filled="t" fillcolor="#FFFFFF" stroked="f">
                <v:path arrowok="t"/>
                <v:fill type="solid"/>
              </v:shape>
            </v:group>
            <v:group style="position:absolute;left:7338;top:2915;width:15;height:24" coordorigin="7338,2915" coordsize="15,24">
              <v:shape style="position:absolute;left:7338;top:2915;width:15;height:24" coordorigin="7338,2915" coordsize="15,24" path="m7345,2915l7338,2939,7353,2939,7345,2915xe" filled="t" fillcolor="#FFFFFF" stroked="f">
                <v:path arrowok="t"/>
                <v:fill type="solid"/>
              </v:shape>
            </v:group>
            <v:group style="position:absolute;left:7400;top:2751;width:45;height:17" coordorigin="7400,2751" coordsize="45,17">
              <v:shape style="position:absolute;left:7400;top:2751;width:45;height:17" coordorigin="7400,2751" coordsize="45,17" path="m7400,2760l7445,2760e" filled="f" stroked="t" strokeweight=".936pt" strokecolor="#FBFBFB">
                <v:path arrowok="t"/>
              </v:shape>
            </v:group>
            <v:group style="position:absolute;left:7362;top:2751;width:41;height:25" coordorigin="7362,2751" coordsize="41,25">
              <v:shape style="position:absolute;left:7362;top:2751;width:41;height:25" coordorigin="7362,2751" coordsize="41,25" path="m7404,2751l7362,2768,7370,2776,7404,2768,7404,2751xe" filled="t" fillcolor="#FBFBFB" stroked="f">
                <v:path arrowok="t"/>
                <v:fill type="solid"/>
              </v:shape>
            </v:group>
            <v:group style="position:absolute;left:7359;top:2768;width:14;height:43" coordorigin="7359,2768" coordsize="14,43">
              <v:shape style="position:absolute;left:7359;top:2768;width:14;height:43" coordorigin="7359,2768" coordsize="14,43" path="m7362,2768l7359,2811,7373,2769,7362,2768xe" filled="t" fillcolor="#FBFBFB" stroked="f">
                <v:path arrowok="t"/>
                <v:fill type="solid"/>
              </v:shape>
            </v:group>
            <v:group style="position:absolute;left:7154;top:547;width:418;height:299" coordorigin="7154,547" coordsize="418,299">
              <v:shape style="position:absolute;left:7154;top:547;width:418;height:299" coordorigin="7154,547" coordsize="418,299" path="m7561,547l7165,547,7154,558,7154,836,7165,846,7561,846,7572,836,7572,558,7561,547xe" filled="t" fillcolor="#221F1F" stroked="f">
                <v:path arrowok="t"/>
                <v:fill type="solid"/>
              </v:shape>
            </v:group>
            <v:group style="position:absolute;left:7154;top:547;width:418;height:299" coordorigin="7154,547" coordsize="418,299">
              <v:shape style="position:absolute;left:7154;top:547;width:418;height:299" coordorigin="7154,547" coordsize="418,299" path="m7572,822l7572,836,7561,846,7548,846,7178,846,7165,846,7154,836,7154,822,7154,571,7154,558,7165,547,7178,547,7548,547,7561,547,7572,558,7572,571,7572,822xe" filled="f" stroked="t" strokeweight=".06pt" strokecolor="#221F1F">
                <v:path arrowok="t"/>
              </v:shape>
            </v:group>
            <v:group style="position:absolute;left:7380;top:784;width:13;height:18" coordorigin="7380,784" coordsize="13,18">
              <v:shape style="position:absolute;left:7380;top:784;width:13;height:18" coordorigin="7380,784" coordsize="13,18" path="m7388,784l7385,789,7380,794,7385,803,7393,803,7388,784xe" filled="t" fillcolor="#FCFCFC" stroked="f">
                <v:path arrowok="t"/>
                <v:fill type="solid"/>
              </v:shape>
            </v:group>
            <v:group style="position:absolute;left:7388;top:689;width:60;height:95" coordorigin="7388,689" coordsize="60,95">
              <v:shape style="position:absolute;left:7388;top:689;width:60;height:95" coordorigin="7388,689" coordsize="60,95" path="m7388,784l7431,746,7448,689e" filled="f" stroked="t" strokeweight=".05pt" strokecolor="#F8F8F8">
                <v:path arrowok="t"/>
              </v:shape>
            </v:group>
            <v:group style="position:absolute;left:7431;top:689;width:8;height:5" coordorigin="7431,689" coordsize="8,5">
              <v:shape style="position:absolute;left:7431;top:689;width:8;height:5" coordorigin="7431,689" coordsize="8,5" path="m7431,689l7436,694,7440,694,7431,689xe" filled="t" fillcolor="#FCFCFC" stroked="f">
                <v:path arrowok="t"/>
                <v:fill type="solid"/>
              </v:shape>
            </v:group>
            <v:group style="position:absolute;left:7445;top:643;width:8;height:3" coordorigin="7445,643" coordsize="8,3">
              <v:shape style="position:absolute;left:7445;top:643;width:8;height:3" coordorigin="7445,643" coordsize="8,3" path="m7453,643l7445,643,7445,646,7453,643xe" filled="t" fillcolor="#FCFCFC" stroked="f">
                <v:path arrowok="t"/>
                <v:fill type="solid"/>
              </v:shape>
            </v:group>
            <v:group style="position:absolute;left:7453;top:643;width:35;height:38" coordorigin="7453,643" coordsize="35,38">
              <v:shape style="position:absolute;left:7453;top:643;width:35;height:38" coordorigin="7453,643" coordsize="35,38" path="m7453,643l7483,681,7488,678,7483,673,7453,643xe" filled="t" fillcolor="#FCFCFC" stroked="f">
                <v:path arrowok="t"/>
                <v:fill type="solid"/>
              </v:shape>
            </v:group>
            <v:group style="position:absolute;left:7393;top:686;width:73;height:117" coordorigin="7393,686" coordsize="73,117">
              <v:shape style="position:absolute;left:7393;top:686;width:73;height:117" coordorigin="7393,686" coordsize="73,117" path="m7393,803l7448,754,7466,686e" filled="f" stroked="t" strokeweight=".05pt" strokecolor="#F9F9F9">
                <v:path arrowok="t"/>
              </v:shape>
            </v:group>
            <v:group style="position:absolute;left:7410;top:603;width:17;height:13" coordorigin="7410,603" coordsize="17,13">
              <v:shape style="position:absolute;left:7410;top:603;width:17;height:13" coordorigin="7410,603" coordsize="17,13" path="m7423,603l7410,613,7418,616,7423,613,7426,608,7423,603xe" filled="t" fillcolor="#FCFCFC" stroked="f">
                <v:path arrowok="t"/>
                <v:fill type="solid"/>
              </v:shape>
            </v:group>
            <v:group style="position:absolute;left:7298;top:591;width:115;height:21" coordorigin="7298,591" coordsize="115,21">
              <v:shape style="position:absolute;left:7298;top:591;width:115;height:21" coordorigin="7298,591" coordsize="115,21" path="m7413,612l7358,591,7298,608e" filled="f" stroked="t" strokeweight=".05pt" strokecolor="#FCFCFC">
                <v:path arrowok="t"/>
              </v:shape>
            </v:group>
            <v:group style="position:absolute;left:7255;top:629;width:8;height:5" coordorigin="7255,629" coordsize="8,5">
              <v:shape style="position:absolute;left:7255;top:629;width:8;height:5" coordorigin="7255,629" coordsize="8,5" path="m7255,629l7255,634,7263,634,7255,629xe" filled="t" fillcolor="#FCFCFC" stroked="f">
                <v:path arrowok="t"/>
                <v:fill type="solid"/>
              </v:shape>
            </v:group>
            <v:group style="position:absolute;left:7268;top:581;width:8;height:5" coordorigin="7268,581" coordsize="8,5">
              <v:shape style="position:absolute;left:7268;top:581;width:8;height:5" coordorigin="7268,581" coordsize="8,5" path="m7276,581l7268,581,7268,586,7276,581xe" filled="t" fillcolor="#FCFCFC" stroked="f">
                <v:path arrowok="t"/>
                <v:fill type="solid"/>
              </v:shape>
            </v:group>
            <v:group style="position:absolute;left:7285;top:578;width:139;height:25" coordorigin="7285,578" coordsize="139,25">
              <v:shape style="position:absolute;left:7285;top:578;width:139;height:25" coordorigin="7285,578" coordsize="139,25" path="m7423,603l7355,578,7285,594e" filled="f" stroked="t" strokeweight=".05pt" strokecolor="#F9F9F9">
                <v:path arrowok="t"/>
              </v:shape>
            </v:group>
            <v:group style="position:absolute;left:7238;top:664;width:17;height:13" coordorigin="7238,664" coordsize="17,13">
              <v:shape style="position:absolute;left:7238;top:664;width:17;height:13" coordorigin="7238,664" coordsize="17,13" path="m7251,664l7243,664,7238,673,7255,678,7255,668,7251,664xe" filled="t" fillcolor="#FCFCFC" stroked="f">
                <v:path arrowok="t"/>
                <v:fill type="solid"/>
              </v:shape>
            </v:group>
            <v:group style="position:absolute;left:7255;top:678;width:52;height:99" coordorigin="7255,678" coordsize="52,99">
              <v:shape style="position:absolute;left:7255;top:678;width:52;height:99" coordorigin="7255,678" coordsize="52,99" path="m7255,678l7263,733,7306,776e" filled="f" stroked="t" strokeweight=".05pt" strokecolor="#FCFCFC">
                <v:path arrowok="t"/>
              </v:shape>
            </v:group>
            <v:group style="position:absolute;left:7345;top:794;width:5;height:8" coordorigin="7345,794" coordsize="5,8">
              <v:shape style="position:absolute;left:7345;top:794;width:5;height:8" coordorigin="7345,794" coordsize="5,8" path="m7350,794l7345,803,7350,803,7350,794xe" filled="t" fillcolor="#FCFCFC" stroked="f">
                <v:path arrowok="t"/>
                <v:fill type="solid"/>
              </v:shape>
            </v:group>
            <v:group style="position:absolute;left:7298;top:811;width:5;height:5" coordorigin="7298,811" coordsize="5,5">
              <v:shape style="position:absolute;left:7298;top:811;width:5;height:5" coordorigin="7298,811" coordsize="5,5" path="m7298,811l7298,816,7303,816,7298,811xe" filled="t" fillcolor="#FCFCFC" stroked="f">
                <v:path arrowok="t"/>
                <v:fill type="solid"/>
              </v:shape>
            </v:group>
            <v:group style="position:absolute;left:7238;top:673;width:65;height:122" coordorigin="7238,673" coordsize="65,122">
              <v:shape style="position:absolute;left:7238;top:673;width:65;height:122" coordorigin="7238,673" coordsize="65,122" path="m7238,673l7251,741,7303,794e" filled="f" stroked="t" strokeweight=".05pt" strokecolor="#FCFCFC">
                <v:path arrowok="t"/>
              </v:shape>
            </v:group>
            <v:group style="position:absolute;left:7255;top:581;width:52;height:53" coordorigin="7255,581" coordsize="52,53">
              <v:shape style="position:absolute;left:7255;top:581;width:52;height:53" coordorigin="7255,581" coordsize="52,53" path="m7276,581l7268,586,7255,629,7263,634,7306,621,7306,616,7276,581xe" filled="t" fillcolor="#F8F8F8" stroked="f">
                <v:path arrowok="t"/>
                <v:fill type="solid"/>
              </v:shape>
            </v:group>
            <v:group style="position:absolute;left:7431;top:643;width:52;height:50" coordorigin="7431,643" coordsize="52,50">
              <v:shape style="position:absolute;left:7431;top:643;width:52;height:50" coordorigin="7431,643" coordsize="52,50" path="m7453,643l7446,645,7431,689,7438,693,7483,681,7483,674,7453,643xe" filled="t" fillcolor="#F8F8F8" stroked="f">
                <v:path arrowok="t"/>
                <v:fill type="solid"/>
              </v:shape>
            </v:group>
            <v:group style="position:absolute;left:7298;top:763;width:52;height:53" coordorigin="7298,763" coordsize="52,53">
              <v:shape style="position:absolute;left:7298;top:763;width:52;height:53" coordorigin="7298,763" coordsize="52,53" path="m7315,763l7306,763,7298,811,7303,816,7350,803,7348,793,7315,763xe" filled="t" fillcolor="#F8F8F8" stroked="f">
                <v:path arrowok="t"/>
                <v:fill type="solid"/>
              </v:shape>
            </v:group>
            <v:group style="position:absolute;left:7287;top:578;width:71;height:30" coordorigin="7287,578" coordsize="71,30">
              <v:shape style="position:absolute;left:7287;top:578;width:71;height:30" coordorigin="7287,578" coordsize="71,30" path="m7355,578l7287,594,7298,608,7358,591,7355,578xe" filled="t" fillcolor="#F8F8F8" stroked="f">
                <v:path arrowok="t"/>
                <v:fill type="solid"/>
              </v:shape>
            </v:group>
            <v:group style="position:absolute;left:7354;top:578;width:69;height:34" coordorigin="7354,578" coordsize="69,34">
              <v:shape style="position:absolute;left:7354;top:578;width:69;height:34" coordorigin="7354,578" coordsize="69,34" path="m7355,578l7354,588,7413,612,7423,603,7355,578xe" filled="t" fillcolor="#F8F8F8" stroked="f">
                <v:path arrowok="t"/>
                <v:fill type="solid"/>
              </v:shape>
            </v:group>
            <v:group style="position:absolute;left:7254;top:733;width:53;height:62" coordorigin="7254,733" coordsize="53,62">
              <v:shape style="position:absolute;left:7254;top:733;width:53;height:62" coordorigin="7254,733" coordsize="53,62" path="m7263,733l7254,743,7303,794,7306,776,7263,733xe" filled="t" fillcolor="#F8F8F8" stroked="f">
                <v:path arrowok="t"/>
                <v:fill type="solid"/>
              </v:shape>
            </v:group>
            <v:group style="position:absolute;left:7238;top:673;width:25;height:70" coordorigin="7238,673" coordsize="25,70">
              <v:shape style="position:absolute;left:7238;top:673;width:25;height:70" coordorigin="7238,673" coordsize="25,70" path="m7238,673l7253,743,7263,738,7255,678,7238,673xe" filled="t" fillcolor="#F8F8F8" stroked="f">
                <v:path arrowok="t"/>
                <v:fill type="solid"/>
              </v:shape>
            </v:group>
            <v:group style="position:absolute;left:7431;top:686;width:35;height:68" coordorigin="7431,686" coordsize="35,68">
              <v:shape style="position:absolute;left:7431;top:686;width:35;height:68" coordorigin="7431,686" coordsize="35,68" path="m7466,686l7447,688,7431,746,7448,754,7466,686xe" filled="t" fillcolor="#F8F8F8" stroked="f">
                <v:path arrowok="t"/>
                <v:fill type="solid"/>
              </v:shape>
            </v:group>
            <v:group style="position:absolute;left:7388;top:746;width:60;height:59" coordorigin="7388,746" coordsize="60,59">
              <v:shape style="position:absolute;left:7388;top:746;width:60;height:59" coordorigin="7388,746" coordsize="60,59" path="m7431,746l7388,784,7389,805,7448,754,7431,746xe" filled="t" fillcolor="#F8F8F8" stroked="f">
                <v:path arrowok="t"/>
                <v:fill type="solid"/>
              </v:shape>
            </v:group>
            <v:group style="position:absolute;left:7161;top:1108;width:418;height:299" coordorigin="7161,1108" coordsize="418,299">
              <v:shape style="position:absolute;left:7161;top:1108;width:418;height:299" coordorigin="7161,1108" coordsize="418,299" path="m7568,1108l7172,1108,7161,1119,7161,1397,7172,1407,7568,1407,7579,1397,7579,1119,7568,1108xe" filled="t" fillcolor="#221F1F" stroked="f">
                <v:path arrowok="t"/>
                <v:fill type="solid"/>
              </v:shape>
            </v:group>
            <v:group style="position:absolute;left:7161;top:1108;width:418;height:299" coordorigin="7161,1108" coordsize="418,299">
              <v:shape style="position:absolute;left:7161;top:1108;width:418;height:299" coordorigin="7161,1108" coordsize="418,299" path="m7579,1383l7579,1397,7568,1407,7555,1407,7185,1407,7172,1407,7161,1397,7161,1383,7161,1132,7161,1119,7172,1108,7185,1108,7555,1108,7568,1108,7579,1119,7579,1132,7579,1383xe" filled="f" stroked="t" strokeweight=".06pt" strokecolor="#221F1F">
                <v:path arrowok="t"/>
              </v:shape>
            </v:group>
            <v:group style="position:absolute;left:7448;top:1186;width:25;height:27" coordorigin="7448,1186" coordsize="25,27">
              <v:shape style="position:absolute;left:7448;top:1186;width:25;height:27" coordorigin="7448,1186" coordsize="25,27" path="m7462,1186l7452,1191,7448,1199,7452,1208,7462,1213,7470,1208,7473,1199,7470,1191,7462,1186xe" filled="t" fillcolor="#FAFAFA" stroked="f">
                <v:path arrowok="t"/>
                <v:fill type="solid"/>
              </v:shape>
            </v:group>
            <v:group style="position:absolute;left:7448;top:1186;width:25;height:27" coordorigin="7448,1186" coordsize="25,27">
              <v:shape style="position:absolute;left:7448;top:1186;width:25;height:27" coordorigin="7448,1186" coordsize="25,27" path="m7473,1199l7470,1191,7462,1186,7452,1191,7448,1199,7452,1208,7462,1213,7470,1208,7473,1199xe" filled="f" stroked="t" strokeweight=".05pt" strokecolor="#FAFAFA">
                <v:path arrowok="t"/>
              </v:shape>
            </v:group>
            <v:group style="position:absolute;left:7448;top:1186;width:25;height:27" coordorigin="7448,1186" coordsize="25,27">
              <v:shape style="position:absolute;left:7448;top:1186;width:25;height:27" coordorigin="7448,1186" coordsize="25,27" path="m7462,1186l7452,1191,7448,1199,7452,1208,7462,1213,7470,1208,7473,1199,7470,1191,7462,1186xe" filled="t" fillcolor="#FAFAFA" stroked="f">
                <v:path arrowok="t"/>
                <v:fill type="solid"/>
              </v:shape>
            </v:group>
            <v:group style="position:absolute;left:7448;top:1186;width:25;height:27" coordorigin="7448,1186" coordsize="25,27">
              <v:shape style="position:absolute;left:7448;top:1186;width:25;height:27" coordorigin="7448,1186" coordsize="25,27" path="m7473,1199l7470,1191,7462,1186,7452,1191,7448,1199,7452,1208,7462,1213,7470,1208,7473,1199xe" filled="f" stroked="t" strokeweight=".05pt" strokecolor="#FAFAFA">
                <v:path arrowok="t"/>
              </v:shape>
            </v:group>
            <v:group style="position:absolute;left:7448;top:1298;width:25;height:27" coordorigin="7448,1298" coordsize="25,27">
              <v:shape style="position:absolute;left:7448;top:1298;width:25;height:27" coordorigin="7448,1298" coordsize="25,27" path="m7462,1298l7452,1303,7448,1311,7452,1319,7462,1324,7470,1319,7473,1311,7470,1303,7462,1298xe" filled="t" fillcolor="#FAFAFA" stroked="f">
                <v:path arrowok="t"/>
                <v:fill type="solid"/>
              </v:shape>
            </v:group>
            <v:group style="position:absolute;left:7448;top:1298;width:25;height:27" coordorigin="7448,1298" coordsize="25,27">
              <v:shape style="position:absolute;left:7448;top:1298;width:25;height:27" coordorigin="7448,1298" coordsize="25,27" path="m7473,1311l7470,1303,7462,1298,7452,1303,7448,1311,7452,1319,7462,1324,7470,1319,7473,1311xe" filled="f" stroked="t" strokeweight=".05pt" strokecolor="#FAFAFA">
                <v:path arrowok="t"/>
              </v:shape>
            </v:group>
            <v:group style="position:absolute;left:7383;top:1229;width:38;height:27" coordorigin="7383,1229" coordsize="38,27">
              <v:shape style="position:absolute;left:7383;top:1229;width:38;height:27" coordorigin="7383,1229" coordsize="38,27" path="m7383,1256l7422,1229e" filled="f" stroked="t" strokeweight=".05pt" strokecolor="#FAFAFA">
                <v:path arrowok="t"/>
              </v:shape>
            </v:group>
            <v:group style="position:absolute;left:7383;top:1256;width:38;height:20" coordorigin="7383,1256" coordsize="38,20">
              <v:shape style="position:absolute;left:7383;top:1256;width:38;height:20" coordorigin="7383,1256" coordsize="38,20" path="m7422,1276l7383,1256e" filled="f" stroked="t" strokeweight=".05pt" strokecolor="#FAFAFA">
                <v:path arrowok="t"/>
              </v:shape>
            </v:group>
            <v:group style="position:absolute;left:7422;top:1264;width:48;height:12" coordorigin="7422,1264" coordsize="48,12">
              <v:shape style="position:absolute;left:7422;top:1264;width:48;height:12" coordorigin="7422,1264" coordsize="48,12" path="m7470,1264l7422,1276e" filled="f" stroked="t" strokeweight=".05pt" strokecolor="#FAFAFA">
                <v:path arrowok="t"/>
              </v:shape>
            </v:group>
            <v:group style="position:absolute;left:7470;top:1264;width:8;height:17" coordorigin="7470,1264" coordsize="8,17">
              <v:shape style="position:absolute;left:7470;top:1264;width:8;height:17" coordorigin="7470,1264" coordsize="8,17" path="m7473,1264l7470,1264,7473,1281,7478,1276,7478,1268,7473,1264xe" filled="t" fillcolor="#FAFAFA" stroked="f">
                <v:path arrowok="t"/>
                <v:fill type="solid"/>
              </v:shape>
            </v:group>
            <v:group style="position:absolute;left:7470;top:1264;width:8;height:17" coordorigin="7470,1264" coordsize="8,17">
              <v:shape style="position:absolute;left:7470;top:1264;width:8;height:17" coordorigin="7470,1264" coordsize="8,17" path="m7473,1281l7478,1276,7478,1268,7473,1264,7470,1264e" filled="f" stroked="t" strokeweight=".05pt" strokecolor="#FAFAFA">
                <v:path arrowok="t"/>
              </v:shape>
            </v:group>
            <v:group style="position:absolute;left:7443;top:1281;width:30;height:8" coordorigin="7443,1281" coordsize="30,8">
              <v:shape style="position:absolute;left:7443;top:1281;width:30;height:8" coordorigin="7443,1281" coordsize="30,8" path="m7443,1289l7473,1281e" filled="f" stroked="t" strokeweight=".05pt" strokecolor="#FAFAFA">
                <v:path arrowok="t"/>
              </v:shape>
            </v:group>
            <v:group style="position:absolute;left:7435;top:1289;width:8;height:18" coordorigin="7435,1289" coordsize="8,18">
              <v:shape style="position:absolute;left:7435;top:1289;width:8;height:18" coordorigin="7435,1289" coordsize="8,18" path="m7435,1308l7443,1289e" filled="f" stroked="t" strokeweight=".05pt" strokecolor="#FAFAFA">
                <v:path arrowok="t"/>
              </v:shape>
            </v:group>
            <v:group style="position:absolute;left:7435;top:1308;width:5;height:30" coordorigin="7435,1308" coordsize="5,30">
              <v:shape style="position:absolute;left:7435;top:1308;width:5;height:30" coordorigin="7435,1308" coordsize="5,30" path="m7440,1338l7435,1308e" filled="f" stroked="t" strokeweight=".05pt" strokecolor="#FAFAFA">
                <v:path arrowok="t"/>
              </v:shape>
            </v:group>
            <v:group style="position:absolute;left:7422;top:1338;width:18;height:13" coordorigin="7422,1338" coordsize="18,13">
              <v:shape style="position:absolute;left:7422;top:1338;width:18;height:13" coordorigin="7422,1338" coordsize="18,13" path="m7440,1338l7422,1341,7427,1346,7435,1351,7440,1346,7440,1338xe" filled="t" fillcolor="#FAFAFA" stroked="f">
                <v:path arrowok="t"/>
                <v:fill type="solid"/>
              </v:shape>
            </v:group>
            <v:group style="position:absolute;left:7422;top:1338;width:18;height:13" coordorigin="7422,1338" coordsize="18,13">
              <v:shape style="position:absolute;left:7422;top:1338;width:18;height:13" coordorigin="7422,1338" coordsize="18,13" path="m7422,1341l7427,1346,7435,1351,7440,1346,7440,1338e" filled="f" stroked="t" strokeweight=".05pt" strokecolor="#FAFAFA">
                <v:path arrowok="t"/>
              </v:shape>
            </v:group>
            <v:group style="position:absolute;left:7413;top:1294;width:8;height:47" coordorigin="7413,1294" coordsize="8,47">
              <v:shape style="position:absolute;left:7413;top:1294;width:8;height:47" coordorigin="7413,1294" coordsize="8,47" path="m7413,1294l7422,1341e" filled="f" stroked="t" strokeweight=".05pt" strokecolor="#FAFAFA">
                <v:path arrowok="t"/>
              </v:shape>
            </v:group>
            <v:group style="position:absolute;left:7375;top:1273;width:38;height:22" coordorigin="7375,1273" coordsize="38,22">
              <v:shape style="position:absolute;left:7375;top:1273;width:38;height:22" coordorigin="7375,1273" coordsize="38,22" path="m7375,1273l7413,1294e" filled="f" stroked="t" strokeweight=".05pt" strokecolor="#FAFAFA">
                <v:path arrowok="t"/>
              </v:shape>
            </v:group>
            <v:group style="position:absolute;left:7375;top:1273;width:2;height:43" coordorigin="7375,1273" coordsize="2,43">
              <v:shape style="position:absolute;left:7375;top:1273;width:2;height:43" coordorigin="7375,1273" coordsize="0,43" path="m7375,1316l7375,1273e" filled="t" fillcolor="#FAFAFA" stroked="f">
                <v:path arrowok="t"/>
                <v:fill type="solid"/>
              </v:shape>
            </v:group>
            <v:group style="position:absolute;left:7375;top:1191;width:2;height:125" coordorigin="7375,1191" coordsize="2,125">
              <v:shape style="position:absolute;left:7375;top:1191;width:2;height:125" coordorigin="7375,1191" coordsize="0,125" path="m7375,1191l7375,1316e" filled="f" stroked="t" strokeweight=".05pt" strokecolor="#FAFAFA">
                <v:path arrowok="t"/>
              </v:shape>
            </v:group>
            <v:group style="position:absolute;left:7375;top:1316;width:38;height:47" coordorigin="7375,1316" coordsize="38,47">
              <v:shape style="position:absolute;left:7375;top:1316;width:38;height:47" coordorigin="7375,1316" coordsize="38,47" path="m7375,1316l7396,1363,7410,1363,7413,1354,7375,1316xe" filled="t" fillcolor="#FAFAFA" stroked="f">
                <v:path arrowok="t"/>
                <v:fill type="solid"/>
              </v:shape>
            </v:group>
            <v:group style="position:absolute;left:7375;top:1316;width:38;height:47" coordorigin="7375,1316" coordsize="38,47">
              <v:shape style="position:absolute;left:7375;top:1316;width:38;height:47" coordorigin="7375,1316" coordsize="38,47" path="m7396,1363l7410,1363,7413,1354,7410,1351,7375,1316e" filled="f" stroked="t" strokeweight=".05pt" strokecolor="#FAFAFA">
                <v:path arrowok="t"/>
              </v:shape>
            </v:group>
            <v:group style="position:absolute;left:7375;top:1341;width:22;height:22" coordorigin="7375,1341" coordsize="22,22">
              <v:shape style="position:absolute;left:7375;top:1341;width:22;height:22" coordorigin="7375,1341" coordsize="22,22" path="m7375,1341l7396,1363e" filled="f" stroked="t" strokeweight=".05pt" strokecolor="#FAFAFA">
                <v:path arrowok="t"/>
              </v:shape>
            </v:group>
            <v:group style="position:absolute;left:7353;top:1341;width:22;height:2" coordorigin="7353,1341" coordsize="22,2">
              <v:shape style="position:absolute;left:7353;top:1341;width:22;height:2" coordorigin="7353,1341" coordsize="22,0" path="m7353,1341l7375,1341e" filled="t" fillcolor="#FAFAFA" stroked="f">
                <v:path arrowok="t"/>
                <v:fill type="solid"/>
              </v:shape>
            </v:group>
            <v:group style="position:absolute;left:7353;top:1341;width:22;height:2" coordorigin="7353,1341" coordsize="22,2">
              <v:shape style="position:absolute;left:7353;top:1341;width:22;height:2" coordorigin="7353,1341" coordsize="22,0" path="m7353,1341l7375,1341e" filled="f" stroked="t" strokeweight=".05pt" strokecolor="#FAFAFA">
                <v:path arrowok="t"/>
              </v:shape>
            </v:group>
            <v:group style="position:absolute;left:7331;top:1341;width:22;height:22" coordorigin="7331,1341" coordsize="22,22">
              <v:shape style="position:absolute;left:7331;top:1341;width:22;height:22" coordorigin="7331,1341" coordsize="22,22" path="m7331,1363l7353,1341e" filled="f" stroked="t" strokeweight=".05pt" strokecolor="#FAFAFA">
                <v:path arrowok="t"/>
              </v:shape>
            </v:group>
            <v:group style="position:absolute;left:7315;top:1316;width:38;height:47" coordorigin="7315,1316" coordsize="38,47">
              <v:shape style="position:absolute;left:7315;top:1316;width:38;height:47" coordorigin="7315,1316" coordsize="38,47" path="m7353,1316l7318,1351,7315,1354,7318,1363,7331,1363,7353,1316xe" filled="t" fillcolor="#FAFAFA" stroked="f">
                <v:path arrowok="t"/>
                <v:fill type="solid"/>
              </v:shape>
            </v:group>
            <v:group style="position:absolute;left:7315;top:1316;width:38;height:47" coordorigin="7315,1316" coordsize="38,47">
              <v:shape style="position:absolute;left:7315;top:1316;width:38;height:47" coordorigin="7315,1316" coordsize="38,47" path="m7353,1316l7318,1351,7315,1354,7318,1363,7331,1363e" filled="f" stroked="t" strokeweight=".05pt" strokecolor="#FAFAFA">
                <v:path arrowok="t"/>
              </v:shape>
            </v:group>
            <v:group style="position:absolute;left:7353;top:1273;width:2;height:43" coordorigin="7353,1273" coordsize="2,43">
              <v:shape style="position:absolute;left:7353;top:1273;width:2;height:43" coordorigin="7353,1273" coordsize="0,43" path="m7353,1273l7353,1316e" filled="t" fillcolor="#FAFAFA" stroked="f">
                <v:path arrowok="t"/>
                <v:fill type="solid"/>
              </v:shape>
            </v:group>
            <v:group style="position:absolute;left:7353;top:1191;width:2;height:125" coordorigin="7353,1191" coordsize="2,125">
              <v:shape style="position:absolute;left:7353;top:1191;width:2;height:125" coordorigin="7353,1191" coordsize="0,125" path="m7353,1191l7353,1316e" filled="f" stroked="t" strokeweight=".05pt" strokecolor="#FAFAFA">
                <v:path arrowok="t"/>
              </v:shape>
            </v:group>
            <v:group style="position:absolute;left:7315;top:1273;width:38;height:22" coordorigin="7315,1273" coordsize="38,22">
              <v:shape style="position:absolute;left:7315;top:1273;width:38;height:22" coordorigin="7315,1273" coordsize="38,22" path="m7315,1294l7353,1273e" filled="f" stroked="t" strokeweight=".05pt" strokecolor="#FAFAFA">
                <v:path arrowok="t"/>
              </v:shape>
            </v:group>
            <v:group style="position:absolute;left:7306;top:1294;width:8;height:52" coordorigin="7306,1294" coordsize="8,52">
              <v:shape style="position:absolute;left:7306;top:1294;width:8;height:52" coordorigin="7306,1294" coordsize="8,52" path="m7306,1346l7315,1294e" filled="f" stroked="t" strokeweight=".05pt" strokecolor="#FAFAFA">
                <v:path arrowok="t"/>
              </v:shape>
            </v:group>
            <v:group style="position:absolute;left:7288;top:1341;width:18;height:13" coordorigin="7288,1341" coordsize="18,13">
              <v:shape style="position:absolute;left:7288;top:1341;width:18;height:13" coordorigin="7288,1341" coordsize="18,13" path="m7288,1341l7288,1351,7293,1354,7301,1351,7306,1346,7288,1341xe" filled="t" fillcolor="#FAFAFA" stroked="f">
                <v:path arrowok="t"/>
                <v:fill type="solid"/>
              </v:shape>
            </v:group>
            <v:group style="position:absolute;left:7288;top:1341;width:18;height:13" coordorigin="7288,1341" coordsize="18,13">
              <v:shape style="position:absolute;left:7288;top:1341;width:18;height:13" coordorigin="7288,1341" coordsize="18,13" path="m7288,1341l7288,1351,7293,1354,7301,1351,7306,1346e" filled="f" stroked="t" strokeweight=".05pt" strokecolor="#FAFAFA">
                <v:path arrowok="t"/>
              </v:shape>
            </v:group>
            <v:group style="position:absolute;left:7288;top:1308;width:5;height:33" coordorigin="7288,1308" coordsize="5,33">
              <v:shape style="position:absolute;left:7288;top:1308;width:5;height:33" coordorigin="7288,1308" coordsize="5,33" path="m7293,1308l7288,1341e" filled="f" stroked="t" strokeweight=".05pt" strokecolor="#FAFAFA">
                <v:path arrowok="t"/>
              </v:shape>
            </v:group>
            <v:group style="position:absolute;left:7285;top:1289;width:8;height:18" coordorigin="7285,1289" coordsize="8,18">
              <v:shape style="position:absolute;left:7285;top:1289;width:8;height:18" coordorigin="7285,1289" coordsize="8,18" path="m7285,1289l7293,1308e" filled="f" stroked="t" strokeweight=".05pt" strokecolor="#FAFAFA">
                <v:path arrowok="t"/>
              </v:shape>
            </v:group>
            <v:group style="position:absolute;left:7255;top:1281;width:30;height:8" coordorigin="7255,1281" coordsize="30,8">
              <v:shape style="position:absolute;left:7255;top:1281;width:30;height:8" coordorigin="7255,1281" coordsize="30,8" path="m7255,1281l7285,1289e" filled="f" stroked="t" strokeweight=".05pt" strokecolor="#FAFAFA">
                <v:path arrowok="t"/>
              </v:shape>
            </v:group>
            <v:group style="position:absolute;left:7250;top:1264;width:8;height:17" coordorigin="7250,1264" coordsize="8,17">
              <v:shape style="position:absolute;left:7250;top:1264;width:8;height:17" coordorigin="7250,1264" coordsize="8,17" path="m7258,1264l7255,1264,7250,1268,7250,1276,7255,1281,7258,1264xe" filled="t" fillcolor="#FAFAFA" stroked="f">
                <v:path arrowok="t"/>
                <v:fill type="solid"/>
              </v:shape>
            </v:group>
            <v:group style="position:absolute;left:7250;top:1264;width:8;height:17" coordorigin="7250,1264" coordsize="8,17">
              <v:shape style="position:absolute;left:7250;top:1264;width:8;height:17" coordorigin="7250,1264" coordsize="8,17" path="m7258,1264l7255,1264,7250,1268,7250,1276,7255,1281e" filled="f" stroked="t" strokeweight=".05pt" strokecolor="#FAFAFA">
                <v:path arrowok="t"/>
              </v:shape>
            </v:group>
            <v:group style="position:absolute;left:7258;top:1264;width:48;height:12" coordorigin="7258,1264" coordsize="48,12">
              <v:shape style="position:absolute;left:7258;top:1264;width:48;height:12" coordorigin="7258,1264" coordsize="48,12" path="m7306,1276l7258,1264e" filled="f" stroked="t" strokeweight=".05pt" strokecolor="#FAFAFA">
                <v:path arrowok="t"/>
              </v:shape>
            </v:group>
            <v:group style="position:absolute;left:7306;top:1256;width:38;height:20" coordorigin="7306,1256" coordsize="38,20">
              <v:shape style="position:absolute;left:7306;top:1256;width:38;height:20" coordorigin="7306,1256" coordsize="38,20" path="m7345,1256l7306,1276e" filled="f" stroked="t" strokeweight=".05pt" strokecolor="#FAFAFA">
                <v:path arrowok="t"/>
              </v:shape>
            </v:group>
            <v:group style="position:absolute;left:7306;top:1229;width:38;height:27" coordorigin="7306,1229" coordsize="38,27">
              <v:shape style="position:absolute;left:7306;top:1229;width:38;height:27" coordorigin="7306,1229" coordsize="38,27" path="m7306,1229l7345,1256e" filled="f" stroked="t" strokeweight=".05pt" strokecolor="#FAFAFA">
                <v:path arrowok="t"/>
              </v:shape>
            </v:group>
            <v:group style="position:absolute;left:7258;top:1229;width:48;height:17" coordorigin="7258,1229" coordsize="48,17">
              <v:shape style="position:absolute;left:7258;top:1229;width:48;height:17" coordorigin="7258,1229" coordsize="48,17" path="m7258,1246l7306,1229e" filled="f" stroked="t" strokeweight=".05pt" strokecolor="#FAFAFA">
                <v:path arrowok="t"/>
              </v:shape>
            </v:group>
            <v:group style="position:absolute;left:7250;top:1229;width:8;height:17" coordorigin="7250,1229" coordsize="8,17">
              <v:shape style="position:absolute;left:7250;top:1229;width:8;height:17" coordorigin="7250,1229" coordsize="8,17" path="m7255,1229l7250,1234,7250,1243,7255,1246,7258,1246,7255,1229xe" filled="t" fillcolor="#FAFAFA" stroked="f">
                <v:path arrowok="t"/>
                <v:fill type="solid"/>
              </v:shape>
            </v:group>
            <v:group style="position:absolute;left:7250;top:1229;width:8;height:17" coordorigin="7250,1229" coordsize="8,17">
              <v:shape style="position:absolute;left:7250;top:1229;width:8;height:17" coordorigin="7250,1229" coordsize="8,17" path="m7255,1229l7250,1234,7250,1243,7255,1246,7258,1246e" filled="f" stroked="t" strokeweight=".05pt" strokecolor="#FAFAFA">
                <v:path arrowok="t"/>
              </v:shape>
            </v:group>
            <v:group style="position:absolute;left:7255;top:1221;width:30;height:8" coordorigin="7255,1221" coordsize="30,8">
              <v:shape style="position:absolute;left:7255;top:1221;width:30;height:8" coordorigin="7255,1221" coordsize="30,8" path="m7285,1221l7255,1229e" filled="f" stroked="t" strokeweight=".05pt" strokecolor="#FAFAFA">
                <v:path arrowok="t"/>
              </v:shape>
            </v:group>
            <v:group style="position:absolute;left:7285;top:1203;width:8;height:18" coordorigin="7285,1203" coordsize="8,18">
              <v:shape style="position:absolute;left:7285;top:1203;width:8;height:18" coordorigin="7285,1203" coordsize="8,18" path="m7293,1203l7285,1221e" filled="f" stroked="t" strokeweight=".05pt" strokecolor="#FAFAFA">
                <v:path arrowok="t"/>
              </v:shape>
            </v:group>
            <v:group style="position:absolute;left:7288;top:1173;width:5;height:30" coordorigin="7288,1173" coordsize="5,30">
              <v:shape style="position:absolute;left:7288;top:1173;width:5;height:30" coordorigin="7288,1173" coordsize="5,30" path="m7288,1173l7293,1203e" filled="f" stroked="t" strokeweight=".05pt" strokecolor="#FAFAFA">
                <v:path arrowok="t"/>
              </v:shape>
            </v:group>
            <v:group style="position:absolute;left:7288;top:1159;width:18;height:13" coordorigin="7288,1159" coordsize="18,13">
              <v:shape style="position:absolute;left:7288;top:1159;width:18;height:13" coordorigin="7288,1159" coordsize="18,13" path="m7296,1159l7288,1164,7288,1173,7306,1169,7296,1159xe" filled="t" fillcolor="#FAFAFA" stroked="f">
                <v:path arrowok="t"/>
                <v:fill type="solid"/>
              </v:shape>
            </v:group>
            <v:group style="position:absolute;left:7288;top:1159;width:18;height:13" coordorigin="7288,1159" coordsize="18,13">
              <v:shape style="position:absolute;left:7288;top:1159;width:18;height:13" coordorigin="7288,1159" coordsize="18,13" path="m7306,1169l7296,1159,7288,1164,7288,1173e" filled="f" stroked="t" strokeweight=".05pt" strokecolor="#FAFAFA">
                <v:path arrowok="t"/>
              </v:shape>
            </v:group>
            <v:group style="position:absolute;left:7306;top:1169;width:8;height:47" coordorigin="7306,1169" coordsize="8,47">
              <v:shape style="position:absolute;left:7306;top:1169;width:8;height:47" coordorigin="7306,1169" coordsize="8,47" path="m7315,1216l7306,1169e" filled="f" stroked="t" strokeweight=".05pt" strokecolor="#FAFAFA">
                <v:path arrowok="t"/>
              </v:shape>
            </v:group>
            <v:group style="position:absolute;left:7315;top:1216;width:38;height:22" coordorigin="7315,1216" coordsize="38,22">
              <v:shape style="position:absolute;left:7315;top:1216;width:38;height:22" coordorigin="7315,1216" coordsize="38,22" path="m7353,1238l7315,1216e" filled="f" stroked="t" strokeweight=".05pt" strokecolor="#FAFAFA">
                <v:path arrowok="t"/>
              </v:shape>
            </v:group>
            <v:group style="position:absolute;left:7353;top:1191;width:2;height:47" coordorigin="7353,1191" coordsize="2,47">
              <v:shape style="position:absolute;left:7353;top:1191;width:2;height:47" coordorigin="7353,1191" coordsize="0,47" path="m7353,1191l7353,1238e" filled="t" fillcolor="#FAFAFA" stroked="f">
                <v:path arrowok="t"/>
                <v:fill type="solid"/>
              </v:shape>
            </v:group>
            <v:group style="position:absolute;left:7318;top:1159;width:35;height:32" coordorigin="7318,1159" coordsize="35,32">
              <v:shape style="position:absolute;left:7318;top:1159;width:35;height:32" coordorigin="7318,1159" coordsize="35,32" path="m7318,1159l7353,1191e" filled="f" stroked="t" strokeweight=".05pt" strokecolor="#FAFAFA">
                <v:path arrowok="t"/>
              </v:shape>
            </v:group>
            <v:group style="position:absolute;left:7315;top:1143;width:17;height:17" coordorigin="7315,1143" coordsize="17,17">
              <v:shape style="position:absolute;left:7315;top:1143;width:17;height:17" coordorigin="7315,1143" coordsize="17,17" path="m7323,1143l7318,1148,7315,1156,7318,1159,7331,1148,7323,1143xe" filled="t" fillcolor="#FAFAFA" stroked="f">
                <v:path arrowok="t"/>
                <v:fill type="solid"/>
              </v:shape>
            </v:group>
            <v:group style="position:absolute;left:7315;top:1143;width:17;height:17" coordorigin="7315,1143" coordsize="17,17">
              <v:shape style="position:absolute;left:7315;top:1143;width:17;height:17" coordorigin="7315,1143" coordsize="17,17" path="m7331,1148l7323,1143,7318,1148,7315,1156,7318,1159e" filled="f" stroked="t" strokeweight=".05pt" strokecolor="#FAFAFA">
                <v:path arrowok="t"/>
              </v:shape>
            </v:group>
            <v:group style="position:absolute;left:7331;top:1148;width:22;height:22" coordorigin="7331,1148" coordsize="22,22">
              <v:shape style="position:absolute;left:7331;top:1148;width:22;height:22" coordorigin="7331,1148" coordsize="22,22" path="m7353,1169l7331,1148e" filled="f" stroked="t" strokeweight=".05pt" strokecolor="#FAFAFA">
                <v:path arrowok="t"/>
              </v:shape>
            </v:group>
            <v:group style="position:absolute;left:7353;top:1169;width:22;height:2" coordorigin="7353,1169" coordsize="22,2">
              <v:shape style="position:absolute;left:7353;top:1169;width:22;height:2" coordorigin="7353,1169" coordsize="22,0" path="m7375,1169l7353,1169e" filled="t" fillcolor="#FAFAFA" stroked="f">
                <v:path arrowok="t"/>
                <v:fill type="solid"/>
              </v:shape>
            </v:group>
            <v:group style="position:absolute;left:7353;top:1169;width:22;height:2" coordorigin="7353,1169" coordsize="22,2">
              <v:shape style="position:absolute;left:7353;top:1169;width:22;height:2" coordorigin="7353,1169" coordsize="22,0" path="m7375,1169l7353,1169e" filled="f" stroked="t" strokeweight=".05pt" strokecolor="#FAFAFA">
                <v:path arrowok="t"/>
              </v:shape>
            </v:group>
            <v:group style="position:absolute;left:7375;top:1148;width:22;height:22" coordorigin="7375,1148" coordsize="22,22">
              <v:shape style="position:absolute;left:7375;top:1148;width:22;height:22" coordorigin="7375,1148" coordsize="22,22" path="m7396,1148l7375,1169e" filled="f" stroked="t" strokeweight=".05pt" strokecolor="#FAFAFA">
                <v:path arrowok="t"/>
              </v:shape>
            </v:group>
            <v:group style="position:absolute;left:7396;top:1148;width:17;height:12" coordorigin="7396,1148" coordsize="17,12">
              <v:shape style="position:absolute;left:7396;top:1148;width:17;height:12" coordorigin="7396,1148" coordsize="17,12" path="m7410,1148l7396,1148,7410,1159,7413,1156,7410,1148xe" filled="t" fillcolor="#FAFAFA" stroked="f">
                <v:path arrowok="t"/>
                <v:fill type="solid"/>
              </v:shape>
            </v:group>
            <v:group style="position:absolute;left:7396;top:1148;width:17;height:12" coordorigin="7396,1148" coordsize="17,12">
              <v:shape style="position:absolute;left:7396;top:1148;width:17;height:12" coordorigin="7396,1148" coordsize="17,12" path="m7410,1159l7413,1156,7410,1148,7396,1148e" filled="f" stroked="t" strokeweight=".05pt" strokecolor="#FAFAFA">
                <v:path arrowok="t"/>
              </v:shape>
            </v:group>
            <v:group style="position:absolute;left:7375;top:1159;width:35;height:32" coordorigin="7375,1159" coordsize="35,32">
              <v:shape style="position:absolute;left:7375;top:1159;width:35;height:32" coordorigin="7375,1159" coordsize="35,32" path="m7375,1191l7410,1159e" filled="f" stroked="t" strokeweight=".05pt" strokecolor="#FAFAFA">
                <v:path arrowok="t"/>
              </v:shape>
            </v:group>
            <v:group style="position:absolute;left:7375;top:1191;width:2;height:47" coordorigin="7375,1191" coordsize="2,47">
              <v:shape style="position:absolute;left:7375;top:1191;width:2;height:47" coordorigin="7375,1191" coordsize="0,47" path="m7375,1238l7375,1191e" filled="t" fillcolor="#FAFAFA" stroked="f">
                <v:path arrowok="t"/>
                <v:fill type="solid"/>
              </v:shape>
            </v:group>
            <v:group style="position:absolute;left:7375;top:1216;width:38;height:22" coordorigin="7375,1216" coordsize="38,22">
              <v:shape style="position:absolute;left:7375;top:1216;width:38;height:22" coordorigin="7375,1216" coordsize="38,22" path="m7413,1216l7375,1238e" filled="f" stroked="t" strokeweight=".05pt" strokecolor="#FAFAFA">
                <v:path arrowok="t"/>
              </v:shape>
            </v:group>
            <v:group style="position:absolute;left:7413;top:1169;width:8;height:47" coordorigin="7413,1169" coordsize="8,47">
              <v:shape style="position:absolute;left:7413;top:1169;width:8;height:47" coordorigin="7413,1169" coordsize="8,47" path="m7422,1169l7413,1216e" filled="f" stroked="t" strokeweight=".05pt" strokecolor="#FAFAFA">
                <v:path arrowok="t"/>
              </v:shape>
            </v:group>
            <v:group style="position:absolute;left:7422;top:1159;width:18;height:13" coordorigin="7422,1159" coordsize="18,13">
              <v:shape style="position:absolute;left:7422;top:1159;width:18;height:13" coordorigin="7422,1159" coordsize="18,13" path="m7435,1159l7427,1164,7422,1169,7440,1173,7440,1164,7435,1159xe" filled="t" fillcolor="#FAFAFA" stroked="f">
                <v:path arrowok="t"/>
                <v:fill type="solid"/>
              </v:shape>
            </v:group>
            <v:group style="position:absolute;left:7422;top:1159;width:18;height:13" coordorigin="7422,1159" coordsize="18,13">
              <v:shape style="position:absolute;left:7422;top:1159;width:18;height:13" coordorigin="7422,1159" coordsize="18,13" path="m7440,1173l7440,1164,7435,1159,7427,1164,7422,1169e" filled="f" stroked="t" strokeweight=".05pt" strokecolor="#FAFAFA">
                <v:path arrowok="t"/>
              </v:shape>
            </v:group>
            <v:group style="position:absolute;left:7435;top:1173;width:5;height:30" coordorigin="7435,1173" coordsize="5,30">
              <v:shape style="position:absolute;left:7435;top:1173;width:5;height:30" coordorigin="7435,1173" coordsize="5,30" path="m7435,1203l7440,1173e" filled="f" stroked="t" strokeweight=".05pt" strokecolor="#FAFAFA">
                <v:path arrowok="t"/>
              </v:shape>
            </v:group>
            <v:group style="position:absolute;left:7435;top:1203;width:8;height:18" coordorigin="7435,1203" coordsize="8,18">
              <v:shape style="position:absolute;left:7435;top:1203;width:8;height:18" coordorigin="7435,1203" coordsize="8,18" path="m7443,1221l7435,1203e" filled="f" stroked="t" strokeweight=".05pt" strokecolor="#FAFAFA">
                <v:path arrowok="t"/>
              </v:shape>
            </v:group>
            <v:group style="position:absolute;left:7443;top:1221;width:30;height:8" coordorigin="7443,1221" coordsize="30,8">
              <v:shape style="position:absolute;left:7443;top:1221;width:30;height:8" coordorigin="7443,1221" coordsize="30,8" path="m7473,1229l7443,1221e" filled="f" stroked="t" strokeweight=".05pt" strokecolor="#FAFAFA">
                <v:path arrowok="t"/>
              </v:shape>
            </v:group>
            <v:group style="position:absolute;left:7470;top:1229;width:8;height:17" coordorigin="7470,1229" coordsize="8,17">
              <v:shape style="position:absolute;left:7470;top:1229;width:8;height:17" coordorigin="7470,1229" coordsize="8,17" path="m7473,1229l7470,1246,7473,1246,7478,1243,7478,1234,7473,1229xe" filled="t" fillcolor="#FAFAFA" stroked="f">
                <v:path arrowok="t"/>
                <v:fill type="solid"/>
              </v:shape>
            </v:group>
            <v:group style="position:absolute;left:7470;top:1229;width:8;height:17" coordorigin="7470,1229" coordsize="8,17">
              <v:shape style="position:absolute;left:7470;top:1229;width:8;height:17" coordorigin="7470,1229" coordsize="8,17" path="m7470,1246l7473,1246,7478,1243,7478,1234,7473,1229e" filled="f" stroked="t" strokeweight=".05pt" strokecolor="#FAFAFA">
                <v:path arrowok="t"/>
              </v:shape>
            </v:group>
            <v:group style="position:absolute;left:7422;top:1229;width:48;height:17" coordorigin="7422,1229" coordsize="48,17">
              <v:shape style="position:absolute;left:7422;top:1229;width:48;height:17" coordorigin="7422,1229" coordsize="48,17" path="m7422,1229l7470,1246e" filled="f" stroked="t" strokeweight=".05pt" strokecolor="#FAFAFA">
                <v:path arrowok="t"/>
              </v:shape>
            </v:group>
            <v:group style="position:absolute;left:7255;top:1298;width:25;height:27" coordorigin="7255,1298" coordsize="25,27">
              <v:shape style="position:absolute;left:7255;top:1298;width:25;height:27" coordorigin="7255,1298" coordsize="25,27" path="m7266,1298l7258,1303,7255,1311,7258,1319,7266,1324,7276,1319,7280,1311,7276,1303,7266,1298xe" filled="t" fillcolor="#FAFAFA" stroked="f">
                <v:path arrowok="t"/>
                <v:fill type="solid"/>
              </v:shape>
            </v:group>
            <v:group style="position:absolute;left:7255;top:1298;width:25;height:27" coordorigin="7255,1298" coordsize="25,27">
              <v:shape style="position:absolute;left:7255;top:1298;width:25;height:27" coordorigin="7255,1298" coordsize="25,27" path="m7280,1311l7276,1303,7266,1298,7258,1303,7255,1311,7258,1319,7266,1324,7276,1319,7280,1311xe" filled="f" stroked="t" strokeweight=".05pt" strokecolor="#FAFAFA">
                <v:path arrowok="t"/>
              </v:shape>
            </v:group>
            <v:group style="position:absolute;left:7255;top:1298;width:25;height:27" coordorigin="7255,1298" coordsize="25,27">
              <v:shape style="position:absolute;left:7255;top:1298;width:25;height:27" coordorigin="7255,1298" coordsize="25,27" path="m7266,1298l7258,1303,7255,1311,7258,1319,7266,1324,7276,1319,7280,1311,7276,1303,7266,1298xe" filled="t" fillcolor="#FAFAFA" stroked="f">
                <v:path arrowok="t"/>
                <v:fill type="solid"/>
              </v:shape>
            </v:group>
            <v:group style="position:absolute;left:7255;top:1298;width:25;height:27" coordorigin="7255,1298" coordsize="25,27">
              <v:shape style="position:absolute;left:7255;top:1298;width:25;height:27" coordorigin="7255,1298" coordsize="25,27" path="m7280,1311l7276,1303,7266,1298,7258,1303,7255,1311,7258,1319,7266,1324,7276,1319,7280,1311xe" filled="f" stroked="t" strokeweight=".05pt" strokecolor="#FAFAFA">
                <v:path arrowok="t"/>
              </v:shape>
            </v:group>
            <v:group style="position:absolute;left:7348;top:1354;width:30;height:30" coordorigin="7348,1354" coordsize="30,30">
              <v:shape style="position:absolute;left:7348;top:1354;width:30;height:30" coordorigin="7348,1354" coordsize="30,30" path="m7361,1354l7353,1358,7348,1371,7353,1379,7361,1384,7375,1379,7378,1371,7375,1358,7361,1354xe" filled="t" fillcolor="#FAFAFA" stroked="f">
                <v:path arrowok="t"/>
                <v:fill type="solid"/>
              </v:shape>
            </v:group>
            <v:group style="position:absolute;left:7348;top:1354;width:30;height:30" coordorigin="7348,1354" coordsize="30,30">
              <v:shape style="position:absolute;left:7348;top:1354;width:30;height:30" coordorigin="7348,1354" coordsize="30,30" path="m7378,1371l7375,1358,7361,1354,7353,1358,7348,1371,7353,1379,7361,1384,7375,1379,7378,1371xe" filled="f" stroked="t" strokeweight=".05pt" strokecolor="#FAFAFA">
                <v:path arrowok="t"/>
              </v:shape>
            </v:group>
            <v:group style="position:absolute;left:7348;top:1129;width:30;height:27" coordorigin="7348,1129" coordsize="30,27">
              <v:shape style="position:absolute;left:7348;top:1129;width:30;height:27" coordorigin="7348,1129" coordsize="30,27" path="m7367,1129l7353,1134,7348,1143,7353,1151,7367,1156,7375,1151,7378,1143,7375,1134,7367,1129xe" filled="t" fillcolor="#FAFAFA" stroked="f">
                <v:path arrowok="t"/>
                <v:fill type="solid"/>
              </v:shape>
            </v:group>
            <v:group style="position:absolute;left:7348;top:1129;width:30;height:27" coordorigin="7348,1129" coordsize="30,27">
              <v:shape style="position:absolute;left:7348;top:1129;width:30;height:27" coordorigin="7348,1129" coordsize="30,27" path="m7378,1143l7375,1134,7367,1129,7353,1134,7348,1143,7353,1151,7367,1156,7375,1151,7378,1143xe" filled="f" stroked="t" strokeweight=".05pt" strokecolor="#FAFAFA">
                <v:path arrowok="t"/>
              </v:shape>
            </v:group>
            <v:group style="position:absolute;left:7255;top:1186;width:25;height:27" coordorigin="7255,1186" coordsize="25,27">
              <v:shape style="position:absolute;left:7255;top:1186;width:25;height:27" coordorigin="7255,1186" coordsize="25,27" path="m7266,1186l7258,1191,7255,1199,7258,1208,7266,1213,7276,1208,7280,1199,7276,1191,7266,1186xe" filled="t" fillcolor="#FAFAFA" stroked="f">
                <v:path arrowok="t"/>
                <v:fill type="solid"/>
              </v:shape>
            </v:group>
            <v:group style="position:absolute;left:7255;top:1186;width:25;height:27" coordorigin="7255,1186" coordsize="25,27">
              <v:shape style="position:absolute;left:7255;top:1186;width:25;height:27" coordorigin="7255,1186" coordsize="25,27" path="m7280,1199l7276,1191,7266,1186,7258,1191,7255,1199,7258,1208,7266,1213,7276,1208,7280,1199xe" filled="f" stroked="t" strokeweight=".05pt" strokecolor="#FAFAFA">
                <v:path arrowok="t"/>
              </v:shape>
            </v:group>
            <v:group style="position:absolute;left:7316;top:1145;width:52;height:50" coordorigin="7316,1145" coordsize="52,50">
              <v:shape style="position:absolute;left:7316;top:1145;width:52;height:50" coordorigin="7316,1145" coordsize="52,50" path="m7328,1145l7316,1157,7356,1195,7368,1182,7328,1145xe" filled="t" fillcolor="#FAFAFA" stroked="f">
                <v:path arrowok="t"/>
                <v:fill type="solid"/>
              </v:shape>
            </v:group>
            <v:group style="position:absolute;left:7358;top:1147;width:55;height:51" coordorigin="7358,1147" coordsize="55,51">
              <v:shape style="position:absolute;left:7358;top:1147;width:55;height:51" coordorigin="7358,1147" coordsize="55,51" path="m7397,1147l7358,1186,7370,1198,7413,1156,7397,1147xe" filled="t" fillcolor="#FAFAFA" stroked="f">
                <v:path arrowok="t"/>
                <v:fill type="solid"/>
              </v:shape>
            </v:group>
            <v:group style="position:absolute;left:7345;top:1170;width:36;height:18" coordorigin="7345,1170" coordsize="36,18">
              <v:shape style="position:absolute;left:7345;top:1170;width:36;height:18" coordorigin="7345,1170" coordsize="36,18" path="m7381,1170l7345,1171,7364,1188,7381,1170xe" filled="t" fillcolor="#FAFAFA" stroked="f">
                <v:path arrowok="t"/>
                <v:fill type="solid"/>
              </v:shape>
            </v:group>
            <v:group style="position:absolute;left:7364;top:1179;width:2;height:162" coordorigin="7364,1179" coordsize="2,162">
              <v:shape style="position:absolute;left:7364;top:1179;width:2;height:162" coordorigin="7364,1179" coordsize="0,162" path="m7364,1179l7364,1341e" filled="f" stroked="t" strokeweight="1.182pt" strokecolor="#FAFAFA">
                <v:path arrowok="t"/>
              </v:shape>
            </v:group>
            <v:group style="position:absolute;left:7285;top:1203;width:159;height:105" coordorigin="7285,1203" coordsize="159,105">
              <v:shape style="position:absolute;left:7285;top:1203;width:159;height:105" coordorigin="7285,1203" coordsize="159,105" path="m7435,1203l7285,1289,7293,1308,7443,1221,7435,1203xe" filled="t" fillcolor="#FAFAFA" stroked="f">
                <v:path arrowok="t"/>
                <v:fill type="solid"/>
              </v:shape>
            </v:group>
            <v:group style="position:absolute;left:7285;top:1203;width:159;height:105" coordorigin="7285,1203" coordsize="159,105">
              <v:shape style="position:absolute;left:7285;top:1203;width:159;height:105" coordorigin="7285,1203" coordsize="159,105" path="m7293,1203l7285,1221,7435,1308,7443,1289,7293,1203xe" filled="t" fillcolor="#FAFAFA" stroked="f">
                <v:path arrowok="t"/>
                <v:fill type="solid"/>
              </v:shape>
            </v:group>
            <v:group style="position:absolute;left:7255;top:1264;width:60;height:32" coordorigin="7255,1264" coordsize="60,32">
              <v:shape style="position:absolute;left:7255;top:1264;width:60;height:32" coordorigin="7255,1264" coordsize="60,32" path="m7258,1264l7255,1281,7304,1296,7315,1279,7258,1264xe" filled="t" fillcolor="#FAFAFA" stroked="f">
                <v:path arrowok="t"/>
                <v:fill type="solid"/>
              </v:shape>
            </v:group>
            <v:group style="position:absolute;left:7288;top:1287;width:27;height:59" coordorigin="7288,1287" coordsize="27,59">
              <v:shape style="position:absolute;left:7288;top:1287;width:27;height:59" coordorigin="7288,1287" coordsize="27,59" path="m7295,1287l7288,1345,7306,1346,7315,1295,7295,1287xe" filled="t" fillcolor="#FAFAFA" stroked="f">
                <v:path arrowok="t"/>
                <v:fill type="solid"/>
              </v:shape>
            </v:group>
            <v:group style="position:absolute;left:7413;top:1286;width:26;height:58" coordorigin="7413,1286" coordsize="26,58">
              <v:shape style="position:absolute;left:7413;top:1286;width:26;height:58" coordorigin="7413,1286" coordsize="26,58" path="m7413,1286l7422,1344,7439,1340,7434,1289,7413,1286xe" filled="t" fillcolor="#FAFAFA" stroked="f">
                <v:path arrowok="t"/>
                <v:fill type="solid"/>
              </v:shape>
            </v:group>
            <v:group style="position:absolute;left:7417;top:1266;width:56;height:29" coordorigin="7417,1266" coordsize="56,29">
              <v:shape style="position:absolute;left:7417;top:1266;width:56;height:29" coordorigin="7417,1266" coordsize="56,29" path="m7470,1266l7422,1276,7417,1295,7473,1281,7470,1266xe" filled="t" fillcolor="#FAFAFA" stroked="f">
                <v:path arrowok="t"/>
                <v:fill type="solid"/>
              </v:shape>
            </v:group>
            <v:group style="position:absolute;left:7413;top:1169;width:27;height:56" coordorigin="7413,1169" coordsize="27,56">
              <v:shape style="position:absolute;left:7413;top:1169;width:27;height:56" coordorigin="7413,1169" coordsize="27,56" path="m7422,1169l7413,1216,7431,1225,7439,1172,7422,1169xe" filled="t" fillcolor="#FAFAFA" stroked="f">
                <v:path arrowok="t"/>
                <v:fill type="solid"/>
              </v:shape>
            </v:group>
            <v:group style="position:absolute;left:7422;top:1216;width:52;height:30" coordorigin="7422,1216" coordsize="52,30">
              <v:shape style="position:absolute;left:7422;top:1216;width:52;height:30" coordorigin="7422,1216" coordsize="52,30" path="m7432,1216l7422,1229,7470,1246,7473,1231,7432,1216xe" filled="t" fillcolor="#FAFAFA" stroked="f">
                <v:path arrowok="t"/>
                <v:fill type="solid"/>
              </v:shape>
            </v:group>
            <v:group style="position:absolute;left:7288;top:1169;width:27;height:47" coordorigin="7288,1169" coordsize="27,47">
              <v:shape style="position:absolute;left:7288;top:1169;width:27;height:47" coordorigin="7288,1169" coordsize="27,47" path="m7306,1169l7288,1173,7295,1213,7315,1216,7306,1169xe" filled="t" fillcolor="#FAFAFA" stroked="f">
                <v:path arrowok="t"/>
                <v:fill type="solid"/>
              </v:shape>
            </v:group>
            <v:group style="position:absolute;left:7255;top:1221;width:48;height:25" coordorigin="7255,1221" coordsize="48,25">
              <v:shape style="position:absolute;left:7255;top:1221;width:48;height:25" coordorigin="7255,1221" coordsize="48,25" path="m7289,1221l7255,1229,7255,1246,7302,1231,7289,1221xe" filled="t" fillcolor="#FAFAFA" stroked="f">
                <v:path arrowok="t"/>
                <v:fill type="solid"/>
              </v:shape>
            </v:group>
            <v:group style="position:absolute;left:7324;top:1311;width:44;height:52" coordorigin="7324,1311" coordsize="44,52">
              <v:shape style="position:absolute;left:7324;top:1311;width:44;height:52" coordorigin="7324,1311" coordsize="44,52" path="m7360,1311l7324,1344,7331,1363,7367,1326,7360,1311xe" filled="t" fillcolor="#FAFAFA" stroked="f">
                <v:path arrowok="t"/>
                <v:fill type="solid"/>
              </v:shape>
            </v:group>
            <v:group style="position:absolute;left:7363;top:1311;width:47;height:52" coordorigin="7363,1311" coordsize="47,52">
              <v:shape style="position:absolute;left:7363;top:1311;width:47;height:52" coordorigin="7363,1311" coordsize="47,52" path="m7370,1311l7363,1328,7396,1363,7410,1351,7370,1311xe" filled="t" fillcolor="#FAFAFA" stroked="f">
                <v:path arrowok="t"/>
                <v:fill type="solid"/>
              </v:shape>
            </v:group>
            <v:group style="position:absolute;left:7338;top:2092;width:33;height:47" coordorigin="7338,2092" coordsize="33,47">
              <v:shape style="position:absolute;left:7338;top:2092;width:33;height:47" coordorigin="7338,2092" coordsize="33,47" path="m7347,2092l7338,2105,7339,2110,7340,2139,7371,2139,7371,2110,7371,2104,7366,2098,7361,2093,7356,2093,7347,2092xe" filled="t" fillcolor="#FFFFFF" stroked="f">
                <v:path arrowok="t"/>
                <v:fill type="solid"/>
              </v:shape>
              <v:shape style="position:absolute;left:7338;top:2092;width:33;height:47" coordorigin="7338,2092" coordsize="33,47" path="m7361,2092l7356,2093,7361,2093,7361,2092xe" filled="t" fillcolor="#FFFFFF" stroked="f">
                <v:path arrowok="t"/>
                <v:fill type="solid"/>
              </v:shape>
            </v:group>
            <v:group style="position:absolute;left:7215;top:2215;width:47;height:33" coordorigin="7215,2215" coordsize="47,33">
              <v:shape style="position:absolute;left:7215;top:2215;width:47;height:33" coordorigin="7215,2215" coordsize="47,33" path="m7227,2215l7221,2221,7215,2226,7216,2231,7215,2239,7228,2248,7233,2247,7262,2247,7262,2216,7233,2216,7227,2215xe" filled="t" fillcolor="#FFFFFF" stroked="f">
                <v:path arrowok="t"/>
                <v:fill type="solid"/>
              </v:shape>
            </v:group>
            <v:group style="position:absolute;left:7447;top:2214;width:47;height:33" coordorigin="7447,2214" coordsize="47,33">
              <v:shape style="position:absolute;left:7447;top:2214;width:47;height:33" coordorigin="7447,2214" coordsize="47,33" path="m7481,2214l7476,2215,7447,2216,7447,2247,7476,2247,7482,2247,7494,2237,7493,2232,7494,2223,7481,2214xe" filled="t" fillcolor="#FFFFFF" stroked="f">
                <v:path arrowok="t"/>
                <v:fill type="solid"/>
              </v:shape>
            </v:group>
            <v:group style="position:absolute;left:7250;top:2130;width:50;height:48" coordorigin="7250,2130" coordsize="50,48">
              <v:shape style="position:absolute;left:7250;top:2130;width:50;height:48" coordorigin="7250,2130" coordsize="50,48" path="m7260,2130l7257,2134,7250,2139,7253,2155,7258,2158,7279,2178,7301,2156,7280,2135,7276,2130,7260,2130xe" filled="t" fillcolor="#FFFFFF" stroked="f">
                <v:path arrowok="t"/>
                <v:fill type="solid"/>
              </v:shape>
            </v:group>
            <v:group style="position:absolute;left:7414;top:2129;width:48;height:50" coordorigin="7414,2129" coordsize="48,50">
              <v:shape style="position:absolute;left:7414;top:2129;width:48;height:50" coordorigin="7414,2129" coordsize="48,50" path="m7452,2129l7436,2132,7434,2136,7414,2157,7435,2179,7456,2158,7461,2154,7461,2138,7458,2135,7452,2129xe" filled="t" fillcolor="#FFFFFF" stroked="f">
                <v:path arrowok="t"/>
                <v:fill type="solid"/>
              </v:shape>
            </v:group>
            <v:group style="position:absolute;left:7339;top:2326;width:25;height:47" coordorigin="7339,2326" coordsize="25,47">
              <v:shape style="position:absolute;left:7339;top:2326;width:25;height:47" coordorigin="7339,2326" coordsize="25,47" path="m7363,2373l7354,2373,7363,2373,7363,2373xe" filled="t" fillcolor="#FFFFFF" stroked="f">
                <v:path arrowok="t"/>
                <v:fill type="solid"/>
              </v:shape>
              <v:shape style="position:absolute;left:7339;top:2326;width:25;height:47" coordorigin="7339,2326" coordsize="25,47" path="m7370,2326l7339,2326,7339,2356,7339,2362,7344,2367,7349,2373,7354,2373,7363,2373,7372,2360,7370,2355,7370,2326xe" filled="t" fillcolor="#FFFFFF" stroked="f">
                <v:path arrowok="t"/>
                <v:fill type="solid"/>
              </v:shape>
            </v:group>
            <v:group style="position:absolute;left:7410;top:2289;width:50;height:48" coordorigin="7410,2289" coordsize="50,48">
              <v:shape style="position:absolute;left:7410;top:2289;width:50;height:48" coordorigin="7410,2289" coordsize="50,48" path="m7432,2289l7410,2311,7431,2332,7435,2336,7451,2337,7454,2333,7460,2327,7457,2312,7453,2309,7432,2289xe" filled="t" fillcolor="#FFFFFF" stroked="f">
                <v:path arrowok="t"/>
                <v:fill type="solid"/>
              </v:shape>
            </v:group>
            <v:group style="position:absolute;left:7252;top:2289;width:48;height:50" coordorigin="7252,2289" coordsize="48,50">
              <v:shape style="position:absolute;left:7252;top:2289;width:48;height:50" coordorigin="7252,2289" coordsize="48,50" path="m7278,2289l7257,2310,7253,2314,7252,2321,7252,2329,7256,2333,7261,2339,7277,2336,7280,2332,7300,2311,7278,2289xe" filled="t" fillcolor="#FFFFFF" stroked="f">
                <v:path arrowok="t"/>
                <v:fill type="solid"/>
              </v:shape>
            </v:group>
            <v:group style="position:absolute;left:7275;top:2152;width:160;height:156" coordorigin="7275,2152" coordsize="160,156">
              <v:shape style="position:absolute;left:7275;top:2152;width:160;height:156" coordorigin="7275,2152" coordsize="160,156" path="m7336,2152l7286,2190,7275,2236,7279,2256,7321,2300,7370,2309,7391,2302,7409,2289,7423,2273,7432,2253,7435,2230,7434,2222,7387,2160,7336,2152xe" filled="t" fillcolor="#FFFFFF" stroked="f">
                <v:path arrowok="t"/>
                <v:fill type="solid"/>
              </v:shape>
            </v:group>
            <v:group style="position:absolute;left:7275;top:2152;width:160;height:156" coordorigin="7275,2152" coordsize="160,156">
              <v:shape style="position:absolute;left:7275;top:2152;width:160;height:156" coordorigin="7275,2152" coordsize="160,156" path="m7435,2230l7409,2289,7370,2309,7343,2307,7288,2273,7275,2236,7278,2211,7286,2190,7299,2173,7316,2160,7336,2152,7363,2154,7420,2185,7435,2230xe" filled="f" stroked="t" strokeweight=".06pt" strokecolor="#221F1F">
                <v:path arrowok="t"/>
              </v:shape>
            </v:group>
            <v:group style="position:absolute;left:7295;top:2173;width:119;height:118" coordorigin="7295,2173" coordsize="119,118">
              <v:shape style="position:absolute;left:7295;top:2173;width:119;height:118" coordorigin="7295,2173" coordsize="119,118" path="m7341,2173l7323,2181,7308,2196,7299,2216,7295,2242,7303,2261,7317,2277,7336,2288,7361,2291,7382,2285,7399,2272,7411,2253,7415,2231,7413,2215,7404,2198,7389,2184,7368,2175,7341,2173xe" filled="t" fillcolor="#221F1F" stroked="f">
                <v:path arrowok="t"/>
                <v:fill type="solid"/>
              </v:shape>
            </v:group>
            <v:group style="position:absolute;left:7295;top:2173;width:119;height:118" coordorigin="7295,2173" coordsize="119,118">
              <v:shape style="position:absolute;left:7295;top:2173;width:119;height:118" coordorigin="7295,2173" coordsize="119,118" path="m7415,2231l7411,2253,7399,2272,7382,2285,7361,2291,7336,2288,7317,2277,7303,2261,7295,2242,7299,2216,7308,2196,7323,2181,7341,2173,7368,2175,7389,2184,7404,2198,7413,2215,7415,2231xe" filled="f" stroked="t" strokeweight=".06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Режим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/>
        <w:ind w:left="107" w:right="0" w:firstLine="0"/>
        <w:jc w:val="center"/>
        <w:rPr>
          <w:rFonts w:ascii="Calibri" w:hAnsi="Calibri" w:cs="Calibri" w:eastAsia="Calibri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1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position w:val="1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21F1F"/>
          <w:spacing w:val="18"/>
          <w:w w:val="100"/>
          <w:position w:val="1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7"/>
          <w:szCs w:val="17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3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15"/>
          <w:sz w:val="16"/>
          <w:szCs w:val="16"/>
        </w:rPr>
        <w:t>AВТО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24" w:lineRule="auto"/>
        <w:ind w:left="231" w:right="0" w:firstLine="34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110"/>
          <w:sz w:val="16"/>
          <w:szCs w:val="16"/>
        </w:rPr>
        <w:t>ХОЛОД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-14"/>
          <w:w w:val="105"/>
          <w:sz w:val="16"/>
          <w:szCs w:val="16"/>
        </w:rPr>
        <w:t>ОСУШ</w:t>
      </w:r>
      <w:r>
        <w:rPr>
          <w:rFonts w:ascii="Arial" w:hAnsi="Arial" w:cs="Arial" w:eastAsia="Arial"/>
          <w:b w:val="0"/>
          <w:bCs w:val="0"/>
          <w:color w:val="221F1F"/>
          <w:spacing w:val="-14"/>
          <w:w w:val="105"/>
          <w:sz w:val="16"/>
          <w:szCs w:val="16"/>
        </w:rPr>
        <w:t>Е</w:t>
      </w:r>
      <w:r>
        <w:rPr>
          <w:rFonts w:ascii="Arial" w:hAnsi="Arial" w:cs="Arial" w:eastAsia="Arial"/>
          <w:b w:val="0"/>
          <w:bCs w:val="0"/>
          <w:color w:val="221F1F"/>
          <w:spacing w:val="-14"/>
          <w:w w:val="105"/>
          <w:sz w:val="16"/>
          <w:szCs w:val="16"/>
        </w:rPr>
        <w:t>Н</w:t>
      </w:r>
      <w:r>
        <w:rPr>
          <w:rFonts w:ascii="Arial" w:hAnsi="Arial" w:cs="Arial" w:eastAsia="Arial"/>
          <w:b w:val="0"/>
          <w:bCs w:val="0"/>
          <w:color w:val="221F1F"/>
          <w:spacing w:val="-14"/>
          <w:w w:val="105"/>
          <w:sz w:val="16"/>
          <w:szCs w:val="16"/>
        </w:rPr>
        <w:t>И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5"/>
          <w:sz w:val="16"/>
          <w:szCs w:val="16"/>
        </w:rPr>
        <w:t>Е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110"/>
          <w:sz w:val="16"/>
          <w:szCs w:val="16"/>
        </w:rPr>
        <w:t>ТЕПЛО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3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75"/>
          <w:sz w:val="16"/>
          <w:szCs w:val="16"/>
        </w:rPr>
        <w:t>ВЕНТИЛЯЦИЯ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693" w:val="left" w:leader="none"/>
        </w:tabs>
        <w:ind w:left="29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shape style="position:absolute;margin-left:353.828094pt;margin-top:-2.49315pt;width:21.489601pt;height:8.8pt;mso-position-horizontal-relative:page;mso-position-vertical-relative:paragraph;z-index:-8431" type="#_x0000_t202" filled="f" stroked="f">
            <v:textbox inset="0,0,0,0">
              <w:txbxContent>
                <w:p>
                  <w:pPr>
                    <w:spacing w:line="176" w:lineRule="exact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1"/>
                      <w:spacing w:val="0"/>
                      <w:w w:val="100"/>
                      <w:sz w:val="17"/>
                      <w:szCs w:val="17"/>
                    </w:rPr>
                    <w:t>Пульт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-9"/>
          <w:sz w:val="17"/>
          <w:szCs w:val="17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-9"/>
          <w:sz w:val="17"/>
          <w:szCs w:val="17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-9"/>
          <w:sz w:val="17"/>
          <w:szCs w:val="17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-9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-9"/>
          <w:sz w:val="17"/>
          <w:szCs w:val="17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-9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17"/>
          <w:szCs w:val="17"/>
        </w:rPr>
        <w:t>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17"/>
          <w:szCs w:val="17"/>
        </w:rPr>
        <w:t>мечан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12" w:lineRule="exact" w:before="34"/>
        <w:ind w:left="992" w:right="604" w:firstLine="77"/>
        <w:jc w:val="both"/>
        <w:rPr>
          <w:rFonts w:ascii="Calibri" w:hAnsi="Calibri" w:cs="Calibri" w:eastAsia="Calibri"/>
          <w:sz w:val="11"/>
          <w:szCs w:val="1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оты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выб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оты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завис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температ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ры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омещ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задан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мом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AUTO,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скрость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выбрана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так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автоматич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28" w:lineRule="exact" w:before="84"/>
        <w:ind w:left="1024" w:right="637" w:hanging="1"/>
        <w:jc w:val="both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3"/>
          <w:szCs w:val="13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3"/>
          <w:szCs w:val="13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"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холод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3"/>
          <w:szCs w:val="13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сплее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3"/>
          <w:szCs w:val="13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значков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обозначен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3"/>
          <w:szCs w:val="13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13"/>
          <w:szCs w:val="13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13"/>
          <w:szCs w:val="13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13"/>
          <w:szCs w:val="13"/>
        </w:rPr>
        <w:t>плового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95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13"/>
          <w:szCs w:val="13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13"/>
          <w:szCs w:val="13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13"/>
          <w:szCs w:val="13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12" w:lineRule="exact" w:before="61"/>
        <w:ind w:left="1008" w:right="589" w:firstLine="0"/>
        <w:jc w:val="both"/>
        <w:rPr>
          <w:rFonts w:ascii="Calibri" w:hAnsi="Calibri" w:cs="Calibri" w:eastAsia="Calibri"/>
          <w:sz w:val="11"/>
          <w:szCs w:val="1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DRY,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комнате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итак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холодн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тогда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температ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ается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+2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отать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меняя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скорость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LOW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до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установленной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пользователе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2" w:lineRule="exact" w:before="37"/>
        <w:ind w:left="1002" w:right="808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ловом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име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HEAT,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теплый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воздух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выдаваться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блоком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зад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ржкой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дотвращ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одачи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комнату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холодного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воздух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2" w:lineRule="exact" w:before="37"/>
        <w:ind w:left="1002" w:right="622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име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вентиля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отать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мах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COOL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HEAT,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так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дост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AUTO,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как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настройки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темп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ратур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включен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TO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вентилятор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скорость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ля-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стся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комнатной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температ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жим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SLEEP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также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отать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11"/>
          <w:szCs w:val="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1"/>
          <w:szCs w:val="1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1"/>
          <w:szCs w:val="1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112" w:lineRule="exact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1906" w:h="16840"/>
          <w:pgMar w:top="1580" w:bottom="280" w:left="1040" w:right="900"/>
          <w:cols w:num="3" w:equalWidth="0">
            <w:col w:w="4582" w:space="40"/>
            <w:col w:w="1119" w:space="40"/>
            <w:col w:w="4185"/>
          </w:cols>
        </w:sectPr>
      </w:pPr>
    </w:p>
    <w:p>
      <w:pPr>
        <w:spacing w:line="220" w:lineRule="exact" w:before="16"/>
        <w:rPr>
          <w:sz w:val="22"/>
          <w:szCs w:val="22"/>
        </w:rPr>
      </w:pPr>
      <w:r>
        <w:rPr/>
        <w:pict>
          <v:group style="position:absolute;margin-left:23.4051pt;margin-top:15.592114pt;width:555.96pt;height:45.711pt;mso-position-horizontal-relative:page;mso-position-vertical-relative:page;z-index:-8437" coordorigin="468,312" coordsize="11119,914">
            <v:group style="position:absolute;left:476;top:320;width:11103;height:898" coordorigin="476,320" coordsize="11103,898">
              <v:shape style="position:absolute;left:476;top:320;width:11103;height:898" coordorigin="476,320" coordsize="11103,898" path="m11363,320l692,320,667,321,592,336,531,367,483,427,476,462,478,1093,514,1157,568,1192,639,1214,692,1218,11388,1217,11464,1202,11524,1171,11573,1111,11579,1076,11578,445,11541,381,11487,346,11417,324,11363,320xe" filled="t" fillcolor="#E9E8E8" stroked="f">
                <v:path arrowok="t"/>
                <v:fill type="solid"/>
              </v:shape>
              <v:shape style="position:absolute;left:4638;top:582;width:1552;height:303" type="#_x0000_t75">
                <v:imagedata r:id="rId86" o:title=""/>
              </v:shape>
              <v:shape style="position:absolute;left:6342;top:558;width:888;height:402" type="#_x0000_t75">
                <v:imagedata r:id="rId87" o:title=""/>
              </v:shape>
            </v:group>
            <v:group style="position:absolute;left:7244;top:665;width:169;height:209" coordorigin="7244,665" coordsize="169,209">
              <v:shape style="position:absolute;left:7244;top:665;width:169;height:209" coordorigin="7244,665" coordsize="169,209" path="m7413,681l7409,697,7408,697,7407,698,7406,698,7347,698,7347,867,7347,869,7346,870,7346,870,7345,871,7344,872,7343,872,7342,873,7329,874,7325,874,7314,872,7313,872,7312,871,7311,870,7311,870,7311,869,7311,867,7311,698,7252,698,7250,698,7249,697,7248,697,7247,696,7247,695,7246,694,7245,692,7245,691,7245,689,7244,686,7244,684,7244,681,7244,678,7244,676,7245,674,7245,672,7246,670,7252,665,7406,665,7413,679,7413,681xe" filled="f" stroked="t" strokeweight=".8pt" strokecolor="#000000">
                <v:path arrowok="t"/>
              </v:shape>
            </v:group>
            <v:group style="position:absolute;left:7644;top:664;width:36;height:210" coordorigin="7644,664" coordsize="36,210">
              <v:shape style="position:absolute;left:7644;top:664;width:36;height:210" coordorigin="7644,664" coordsize="36,210" path="m7680,867l7676,872,7675,873,7662,874,7658,874,7648,872,7646,872,7645,871,7645,870,7644,870,7644,869,7644,867,7644,670,7644,669,7644,668,7645,668,7645,667,7646,666,7648,665,7649,665,7662,664,7666,664,7680,670,7680,867xe" filled="f" stroked="t" strokeweight=".8pt" strokecolor="#000000">
                <v:path arrowok="t"/>
              </v:shape>
            </v:group>
            <v:group style="position:absolute;left:7449;top:664;width:159;height:213" coordorigin="7449,664" coordsize="159,213">
              <v:shape style="position:absolute;left:7449;top:664;width:159;height:213" coordorigin="7449,664" coordsize="159,213" path="m7485,740l7490,739,7496,739,7501,739,7506,739,7512,739,7519,739,7540,740,7599,770,7607,805,7607,815,7568,867,7509,877,7505,876,7501,876,7497,876,7493,876,7489,876,7485,876,7482,875,7478,875,7474,875,7470,874,7467,874,7460,873,7456,871,7453,868,7450,865,7449,860,7449,854,7449,670,7449,669,7449,668,7449,668,7450,667,7451,666,7452,665,7454,665,7466,664,7473,664,7485,670,7485,740xe" filled="f" stroked="t" strokeweight=".8pt" strokecolor="#000000">
                <v:path arrowok="t"/>
              </v:shape>
            </v:group>
            <v:group style="position:absolute;left:7485;top:768;width:85;height:79" coordorigin="7485,768" coordsize="85,79">
              <v:shape style="position:absolute;left:7485;top:768;width:85;height:79" coordorigin="7485,768" coordsize="85,79" path="m7570,807l7570,801,7569,796,7526,768,7516,768,7510,768,7505,768,7500,768,7495,769,7490,769,7485,769,7485,845,7490,846,7495,846,7500,847,7505,847,7511,847,7518,847,7541,845,7557,837,7565,830,7570,820,7570,807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35"/>
        <w:ind w:left="1573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group style="position:absolute;margin-left:131.626907pt;margin-top:6.428079pt;width:76.25pt;height:11.104pt;mso-position-horizontal-relative:page;mso-position-vertical-relative:paragraph;z-index:-8448" coordorigin="2633,129" coordsize="1525,222">
            <v:shape style="position:absolute;left:2633;top:129;width:691;height:222" type="#_x0000_t75">
              <v:imagedata r:id="rId88" o:title=""/>
            </v:shape>
            <v:group style="position:absolute;left:3355;top:190;width:123;height:150" coordorigin="3355,190" coordsize="123,150">
              <v:shape style="position:absolute;left:3355;top:190;width:123;height:150" coordorigin="3355,190" coordsize="123,150" path="m3478,336l3478,337,3478,337,3477,338,3477,339,3467,341,3465,341,3462,341,3455,339,3454,339,3453,339,3453,338,3452,337,3452,337,3452,336,3452,274,3380,274,3380,336,3380,337,3380,337,3380,338,3379,339,3370,341,3367,341,3365,341,3357,339,3356,339,3355,339,3355,338,3355,337,3355,337,3355,336,3355,195,3355,194,3355,194,3367,190,3370,190,3380,194,3380,195,3380,252,3452,252,3452,195,3452,194,3452,194,3453,193,3453,193,3465,190,3467,190,3478,194,3478,195,3478,336xe" filled="f" stroked="t" strokeweight=".8pt" strokecolor="#000000">
                <v:path arrowok="t"/>
              </v:shape>
            </v:group>
            <v:group style="position:absolute;left:3516;top:188;width:129;height:155" coordorigin="3516,188" coordsize="129,155">
              <v:shape style="position:absolute;left:3516;top:188;width:129;height:155" coordorigin="3516,188" coordsize="129,155" path="m3646,259l3646,264,3645,266,3643,268,3641,270,3638,271,3636,271,3543,271,3543,279,3544,286,3545,292,3547,298,3550,303,3553,308,3557,312,3562,316,3568,318,3573,321,3581,322,3589,322,3596,322,3602,321,3607,320,3612,319,3617,318,3621,316,3624,315,3627,314,3630,313,3632,312,3634,311,3636,311,3636,311,3637,311,3640,321,3640,323,3640,324,3640,325,3640,326,3639,326,3639,327,3637,331,3636,332,3587,343,3575,343,3565,341,3556,338,3548,335,3540,330,3534,323,3528,317,3524,309,3521,300,3518,290,3516,279,3516,266,3516,254,3547,197,3584,188,3595,188,3642,229,3646,246,3646,255,3646,259xe" filled="f" stroked="t" strokeweight=".8pt" strokecolor="#000000">
                <v:path arrowok="t"/>
              </v:shape>
            </v:group>
            <v:group style="position:absolute;left:3543;top:208;width:77;height:43" coordorigin="3543,208" coordsize="77,43">
              <v:shape style="position:absolute;left:3543;top:208;width:77;height:43" coordorigin="3543,208" coordsize="77,43" path="m3620,252l3583,208,3576,208,3546,235,3544,241,3543,246,3543,252,3620,252xe" filled="f" stroked="t" strokeweight=".8pt" strokecolor="#000000">
                <v:path arrowok="t"/>
              </v:shape>
            </v:group>
            <v:group style="position:absolute;left:3685;top:190;width:123;height:150" coordorigin="3685,190" coordsize="123,150">
              <v:shape style="position:absolute;left:3685;top:190;width:123;height:150" coordorigin="3685,190" coordsize="123,150" path="m3808,336l3808,337,3808,337,3808,338,3807,339,3798,341,3796,341,3793,341,3785,339,3784,339,3784,339,3783,338,3783,337,3783,337,3783,336,3783,274,3711,274,3711,336,3711,337,3711,337,3710,338,3710,339,3700,341,3698,341,3695,341,3688,339,3687,339,3686,339,3686,338,3685,337,3685,337,3685,336,3685,195,3685,194,3685,194,3698,190,3700,190,3711,194,3711,195,3711,252,3783,252,3783,195,3783,194,3783,194,3783,193,3784,193,3796,190,3798,190,3808,194,3808,195,3808,336xe" filled="f" stroked="t" strokeweight=".8pt" strokecolor="#000000">
                <v:path arrowok="t"/>
              </v:shape>
            </v:group>
            <v:group style="position:absolute;left:3856;top:190;width:125;height:150" coordorigin="3856,190" coordsize="125,150">
              <v:shape style="position:absolute;left:3856;top:190;width:125;height:150" coordorigin="3856,190" coordsize="125,150" path="m3982,336l3982,337,3981,337,3981,338,3980,339,3971,341,3969,341,3966,341,3958,339,3957,339,3957,339,3956,338,3956,337,3956,337,3956,336,3956,255,3956,251,3956,247,3956,243,3956,238,3956,234,3957,230,3954,234,3940,254,3880,336,3880,337,3879,338,3879,338,3878,339,3877,339,3876,340,3875,340,3874,340,3873,340,3872,341,3870,341,3868,341,3866,341,3859,339,3858,339,3857,339,3857,338,3857,337,3856,337,3856,336,3856,195,3856,194,3857,194,3857,193,3857,192,3869,190,3874,190,3877,191,3879,191,3881,192,3882,194,3882,195,3882,276,3882,280,3882,285,3882,289,3882,293,3881,297,3881,300,3883,297,3886,293,3888,289,3891,285,3893,281,3896,278,3957,195,3957,194,3970,190,3972,190,3982,194,3982,195,3982,336xe" filled="f" stroked="t" strokeweight=".8pt" strokecolor="#000000">
                <v:path arrowok="t"/>
              </v:shape>
            </v:group>
            <v:group style="position:absolute;left:4020;top:188;width:129;height:155" coordorigin="4020,188" coordsize="129,155">
              <v:shape style="position:absolute;left:4020;top:188;width:129;height:155" coordorigin="4020,188" coordsize="129,155" path="m4150,259l4150,264,4149,266,4146,268,4144,270,4142,271,4139,271,4047,271,4047,279,4048,286,4049,292,4051,298,4053,303,4057,308,4061,312,4065,316,4071,318,4077,321,4084,322,4093,322,4100,322,4105,321,4111,320,4116,319,4120,318,4124,316,4128,315,4131,314,4134,313,4136,312,4138,311,4139,311,4140,311,4141,311,4144,321,4144,323,4144,324,4143,325,4143,326,4143,326,4143,327,4141,331,4140,332,4090,343,4079,343,4069,341,4060,338,4051,335,4044,330,4038,323,4032,317,4028,309,4025,300,4022,290,4020,279,4020,266,4020,254,4038,209,4044,202,4088,188,4099,188,4146,229,4150,246,4150,255,4150,259xe" filled="f" stroked="t" strokeweight=".8pt" strokecolor="#000000">
                <v:path arrowok="t"/>
              </v:shape>
            </v:group>
            <v:group style="position:absolute;left:4047;top:208;width:77;height:43" coordorigin="4047,208" coordsize="77,43">
              <v:shape style="position:absolute;left:4047;top:208;width:77;height:43" coordorigin="4047,208" coordsize="77,43" path="m4124,252l4086,208,4080,208,4050,235,4048,241,4047,246,4047,252,4124,252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2.669907pt;margin-top:9.006079pt;width:87.621pt;height:11.222pt;mso-position-horizontal-relative:page;mso-position-vertical-relative:paragraph;z-index:-8447" coordorigin="4253,180" coordsize="1752,224">
            <v:group style="position:absolute;left:4261;top:190;width:123;height:150" coordorigin="4261,190" coordsize="123,150">
              <v:shape style="position:absolute;left:4261;top:190;width:123;height:150" coordorigin="4261,190" coordsize="123,150" path="m4385,336l4385,337,4384,337,4384,338,4384,339,4374,341,4372,341,4369,341,4362,339,4361,339,4360,339,4360,338,4359,337,4359,337,4359,336,4359,274,4287,274,4287,336,4287,337,4287,337,4287,338,4286,339,4277,341,4274,341,4272,341,4264,339,4263,339,4262,339,4262,338,4262,337,4261,337,4261,336,4261,195,4261,194,4262,194,4274,190,4277,190,4287,194,4287,195,4287,252,4359,252,4359,195,4359,194,4359,194,4360,193,4360,193,4372,190,4374,190,4385,194,4385,195,4385,336xe" filled="f" stroked="t" strokeweight=".8pt" strokecolor="#000000">
                <v:path arrowok="t"/>
              </v:shape>
            </v:group>
            <v:group style="position:absolute;left:4423;top:188;width:116;height:155" coordorigin="4423,188" coordsize="116,155">
              <v:shape style="position:absolute;left:4423;top:188;width:116;height:155" coordorigin="4423,188" coordsize="116,155" path="m4539,336l4539,337,4538,338,4537,339,4536,339,4535,340,4534,340,4532,340,4530,341,4527,341,4525,341,4523,340,4521,340,4519,340,4518,339,4517,339,4517,338,4516,337,4516,336,4516,322,4472,343,4464,343,4436,331,4432,328,4429,323,4427,318,4424,313,4423,307,4423,300,4423,292,4425,285,4428,279,4431,273,4494,253,4513,253,4513,242,4481,209,4474,209,4438,223,4436,224,4435,224,4434,224,4434,223,4433,223,4432,223,4432,222,4431,221,4431,220,4430,219,4430,218,4430,217,4430,215,4430,214,4430,211,4430,209,4431,207,4431,206,4432,205,4483,188,4493,188,4539,232,4539,241,4539,336xe" filled="f" stroked="t" strokeweight=".8pt" strokecolor="#000000">
                <v:path arrowok="t"/>
              </v:shape>
            </v:group>
            <v:group style="position:absolute;left:4450;top:272;width:63;height:51" coordorigin="4450,272" coordsize="63,51">
              <v:shape style="position:absolute;left:4450;top:272;width:63;height:51" coordorigin="4450,272" coordsize="63,51" path="m4513,272l4491,272,4484,272,4478,272,4452,287,4450,291,4450,294,4450,299,4450,306,4452,312,4456,316,4461,320,4467,323,4476,323,4483,323,4489,321,4495,317,4501,314,4507,309,4513,302,4513,272xe" filled="f" stroked="t" strokeweight=".8pt" strokecolor="#000000">
                <v:path arrowok="t"/>
              </v:shape>
              <v:shape style="position:absolute;left:4578;top:180;width:940;height:224" type="#_x0000_t75">
                <v:imagedata r:id="rId89" o:title=""/>
              </v:shape>
              <v:shape style="position:absolute;left:5542;top:181;width:464;height:167" type="#_x0000_t75">
                <v:imagedata r:id="rId90" o:title=""/>
              </v:shape>
            </v:group>
            <w10:wrap type="none"/>
          </v:group>
        </w:pict>
      </w:r>
      <w:r>
        <w:rPr/>
        <w:pict>
          <v:group style="position:absolute;margin-left:305.513885pt;margin-top:9.006079pt;width:80.589pt;height:11.222pt;mso-position-horizontal-relative:page;mso-position-vertical-relative:paragraph;z-index:-8446" coordorigin="6110,180" coordsize="1612,224">
            <v:shape style="position:absolute;left:6110;top:180;width:768;height:224" type="#_x0000_t75">
              <v:imagedata r:id="rId91" o:title=""/>
            </v:shape>
            <v:group style="position:absolute;left:6900;top:190;width:185;height:149" coordorigin="6900,190" coordsize="185,149">
              <v:shape style="position:absolute;left:6900;top:190;width:185;height:149" coordorigin="6900,190" coordsize="185,149" path="m7085,331l7085,334,7084,336,7083,337,7081,339,7079,340,7077,340,6907,340,6905,340,6903,339,6902,337,6900,336,6900,334,6900,331,6900,195,6900,194,6900,194,6912,190,6915,190,6925,194,6925,195,6925,318,6980,318,6980,195,6979,194,6980,194,6980,193,6980,193,6981,192,6992,190,6994,190,7005,195,7005,318,7059,318,7059,195,7059,194,7059,194,7072,190,7074,190,7085,195,7085,331xe" filled="f" stroked="t" strokeweight=".8pt" strokecolor="#000000">
                <v:path arrowok="t"/>
              </v:shape>
            </v:group>
            <v:group style="position:absolute;left:7133;top:190;width:123;height:150" coordorigin="7133,190" coordsize="123,150">
              <v:shape style="position:absolute;left:7133;top:190;width:123;height:150" coordorigin="7133,190" coordsize="123,150" path="m7256,336l7256,337,7256,337,7255,338,7255,339,7246,341,7243,341,7240,341,7233,339,7232,339,7231,339,7231,338,7230,337,7230,337,7230,336,7230,274,7158,274,7158,336,7158,337,7158,337,7158,338,7157,339,7148,341,7145,341,7143,341,7135,339,7134,339,7134,339,7133,338,7133,337,7133,337,7133,336,7133,195,7133,194,7133,194,7145,190,7148,190,7158,194,7158,195,7158,252,7230,252,7230,195,7230,194,7230,194,7231,193,7231,193,7243,190,7246,190,7256,194,7256,195,7256,336xe" filled="f" stroked="t" strokeweight=".8pt" strokecolor="#000000">
                <v:path arrowok="t"/>
              </v:shape>
            </v:group>
            <v:group style="position:absolute;left:7294;top:188;width:141;height:155" coordorigin="7294,188" coordsize="141,155">
              <v:shape style="position:absolute;left:7294;top:188;width:141;height:155" coordorigin="7294,188" coordsize="141,155" path="m7435,264l7435,275,7433,286,7394,337,7385,341,7375,343,7363,343,7351,343,7341,341,7333,338,7324,334,7317,329,7311,323,7305,316,7301,308,7298,299,7295,289,7294,279,7294,267,7294,255,7325,198,7366,188,7377,188,7427,223,7435,252,7435,264xe" filled="f" stroked="t" strokeweight=".8pt" strokecolor="#000000">
                <v:path arrowok="t"/>
              </v:shape>
            </v:group>
            <v:group style="position:absolute;left:7321;top:210;width:87;height:111" coordorigin="7321,210" coordsize="87,111">
              <v:shape style="position:absolute;left:7321;top:210;width:87;height:111" coordorigin="7321,210" coordsize="87,111" path="m7408,266l7408,258,7407,251,7365,210,7357,210,7321,257,7321,265,7321,273,7321,280,7323,287,7324,294,7327,299,7330,304,7333,310,7338,314,7343,316,7349,319,7356,321,7364,321,7372,321,7378,320,7384,317,7389,314,7405,288,7407,281,7408,274,7408,266xe" filled="f" stroked="t" strokeweight=".8pt" strokecolor="#000000">
                <v:path arrowok="t"/>
              </v:shape>
            </v:group>
            <v:group style="position:absolute;left:7473;top:191;width:84;height:150" coordorigin="7473,191" coordsize="84,150">
              <v:shape style="position:absolute;left:7473;top:191;width:84;height:150" coordorigin="7473,191" coordsize="84,150" path="m7557,203l7557,205,7556,207,7554,214,7553,214,7552,214,7551,214,7498,214,7498,336,7498,337,7498,337,7498,338,7497,339,7497,339,7488,341,7485,341,7483,341,7475,339,7474,339,7474,339,7473,338,7473,337,7473,337,7473,336,7473,200,7473,197,7473,195,7475,193,7476,192,7478,191,7481,191,7551,191,7552,191,7553,191,7557,201,7557,203xe" filled="f" stroked="t" strokeweight=".8pt" strokecolor="#000000">
                <v:path arrowok="t"/>
              </v:shape>
            </v:group>
            <v:group style="position:absolute;left:7573;top:188;width:141;height:155" coordorigin="7573,188" coordsize="141,155">
              <v:shape style="position:absolute;left:7573;top:188;width:141;height:155" coordorigin="7573,188" coordsize="141,155" path="m7714,264l7714,275,7712,286,7674,337,7664,341,7654,343,7642,343,7631,343,7620,341,7612,338,7603,334,7596,329,7590,323,7585,316,7580,308,7578,299,7575,289,7573,279,7573,267,7573,255,7605,198,7645,188,7657,188,7707,223,7714,252,7714,264xe" filled="f" stroked="t" strokeweight=".8pt" strokecolor="#000000">
                <v:path arrowok="t"/>
              </v:shape>
            </v:group>
            <v:group style="position:absolute;left:7600;top:210;width:87;height:111" coordorigin="7600,210" coordsize="87,111">
              <v:shape style="position:absolute;left:7600;top:210;width:87;height:111" coordorigin="7600,210" coordsize="87,111" path="m7687,266l7687,258,7687,251,7644,210,7636,210,7600,257,7600,265,7600,273,7601,280,7602,287,7604,294,7606,299,7609,304,7613,310,7617,314,7623,316,7628,319,7635,321,7644,321,7651,321,7658,320,7663,317,7669,314,7685,288,7686,281,7687,274,7687,266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0.826904pt;margin-top:9.006079pt;width:44.94pt;height:8.526pt;mso-position-horizontal-relative:page;mso-position-vertical-relative:paragraph;z-index:-8445" coordorigin="7817,180" coordsize="899,171">
            <v:group style="position:absolute;left:7825;top:191;width:119;height:150" coordorigin="7825,191" coordsize="119,150">
              <v:shape style="position:absolute;left:7825;top:191;width:119;height:150" coordorigin="7825,191" coordsize="119,150" path="m7943,336l7943,337,7943,337,7943,338,7942,339,7941,339,7941,339,7940,340,7938,340,7937,340,7935,340,7933,341,7930,341,7928,341,7920,339,7919,339,7918,339,7918,338,7917,337,7917,337,7917,336,7917,213,7850,213,7850,336,7850,337,7850,337,7850,338,7849,339,7849,339,7848,339,7847,340,7845,340,7844,340,7842,340,7840,341,7837,341,7835,341,7827,339,7826,339,7825,339,7825,338,7825,337,7825,337,7825,336,7825,200,7825,197,7825,195,7827,193,7828,192,7830,191,7832,191,7935,191,7938,191,7940,192,7941,193,7943,195,7943,197,7943,200,7943,336xe" filled="f" stroked="t" strokeweight=".8pt" strokecolor="#000000">
                <v:path arrowok="t"/>
              </v:shape>
            </v:group>
            <v:group style="position:absolute;left:7982;top:188;width:141;height:155" coordorigin="7982,188" coordsize="141,155">
              <v:shape style="position:absolute;left:7982;top:188;width:141;height:155" coordorigin="7982,188" coordsize="141,155" path="m8122,264l8122,275,8121,286,8082,337,8073,341,8062,343,8050,343,8039,343,8029,341,8020,338,8011,334,8004,329,7999,323,7993,316,7989,308,7986,299,7983,289,7982,279,7982,267,7982,255,8013,198,8053,188,8065,188,8115,223,8122,252,8122,264xe" filled="f" stroked="t" strokeweight=".8pt" strokecolor="#000000">
                <v:path arrowok="t"/>
              </v:shape>
            </v:group>
            <v:group style="position:absolute;left:8008;top:210;width:87;height:111" coordorigin="8008,210" coordsize="87,111">
              <v:shape style="position:absolute;left:8008;top:210;width:87;height:111" coordorigin="8008,210" coordsize="87,111" path="m8095,266l8095,258,8095,251,8052,210,8045,210,8008,257,8008,265,8008,273,8009,280,8010,287,8012,294,8014,299,8017,304,8021,310,8025,314,8031,316,8036,319,8043,321,8052,321,8059,321,8066,320,8071,317,8077,314,8093,288,8095,281,8095,274,8095,266xe" filled="f" stroked="t" strokeweight=".8pt" strokecolor="#000000">
                <v:path arrowok="t"/>
              </v:shape>
              <v:shape style="position:absolute;left:8130;top:180;width:586;height:171" type="#_x0000_t75">
                <v:imagedata r:id="rId92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2"/>
          <w:szCs w:val="32"/>
        </w:rPr>
        <w:t>Изме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32"/>
          <w:szCs w:val="32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2"/>
          <w:szCs w:val="32"/>
        </w:rPr>
        <w:t>ение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2"/>
          <w:szCs w:val="32"/>
        </w:rPr>
        <w:t>направления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2"/>
          <w:szCs w:val="32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32"/>
          <w:szCs w:val="32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2"/>
          <w:szCs w:val="32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2"/>
          <w:szCs w:val="32"/>
        </w:rPr>
        <w:t>потока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pStyle w:val="BodyText"/>
        <w:spacing w:line="224" w:lineRule="exact" w:before="54"/>
        <w:ind w:left="221" w:right="94" w:hanging="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омощью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SWING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вертикальное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ной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зонтальная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одно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следующих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положен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24" w:lineRule="exact"/>
        <w:ind w:left="220" w:right="286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зонтальная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мости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выбранно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нагр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автоматич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фикс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ванное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оложени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6765" w:val="left" w:leader="none"/>
        </w:tabs>
        <w:ind w:left="880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71.719002pt;margin-top:18.869030pt;width:201.441pt;height:29.3177pt;mso-position-horizontal-relative:page;mso-position-vertical-relative:paragraph;z-index:-8444" coordorigin="1434,377" coordsize="4029,586">
            <v:group style="position:absolute;left:4454;top:578;width:271;height:50" coordorigin="4454,578" coordsize="271,50">
              <v:shape style="position:absolute;left:4454;top:578;width:271;height:50" coordorigin="4454,578" coordsize="271,50" path="m4700,578l4699,594,4454,594,4454,606,4699,606,4690,629,4706,617,4725,607,4717,592,4700,578xe" filled="t" fillcolor="#221F1F" stroked="f">
                <v:path arrowok="t"/>
                <v:fill type="solid"/>
              </v:shape>
            </v:group>
            <v:group style="position:absolute;left:3685;top:578;width:271;height:50" coordorigin="3685,578" coordsize="271,50">
              <v:shape style="position:absolute;left:3685;top:578;width:271;height:50" coordorigin="3685,578" coordsize="271,50" path="m3931,578l3930,594,3685,594,3685,606,3930,606,3921,629,3937,617,3955,607,3948,592,3931,578xe" filled="t" fillcolor="#221F1F" stroked="f">
                <v:path arrowok="t"/>
                <v:fill type="solid"/>
              </v:shape>
            </v:group>
            <v:group style="position:absolute;left:2895;top:578;width:283;height:50" coordorigin="2895,578" coordsize="283,50">
              <v:shape style="position:absolute;left:2895;top:578;width:283;height:50" coordorigin="2895,578" coordsize="283,50" path="m3154,578l3152,594,2895,594,2895,606,3152,606,3144,629,3160,617,3178,607,3171,592,3154,578xe" filled="t" fillcolor="#221F1F" stroked="f">
                <v:path arrowok="t"/>
                <v:fill type="solid"/>
              </v:shape>
            </v:group>
            <v:group style="position:absolute;left:2110;top:578;width:283;height:50" coordorigin="2110,578" coordsize="283,50">
              <v:shape style="position:absolute;left:2110;top:578;width:283;height:50" coordorigin="2110,578" coordsize="283,50" path="m2368,578l2367,594,2110,594,2110,606,2367,606,2359,629,2374,617,2393,607,2385,592,2368,578xe" filled="t" fillcolor="#221F1F" stroked="f">
                <v:path arrowok="t"/>
                <v:fill type="solid"/>
              </v:shape>
            </v:group>
            <v:group style="position:absolute;left:1444;top:578;width:4009;height:376" coordorigin="1444,578" coordsize="4009,376">
              <v:shape style="position:absolute;left:1444;top:578;width:4009;height:376" coordorigin="1444,578" coordsize="4009,376" path="m1591,578l1590,594,1444,594,1444,954,5453,954,5453,941,1457,941,1457,606,1615,606,1608,592,1591,578xe" filled="t" fillcolor="#221F1F" stroked="f">
                <v:path arrowok="t"/>
                <v:fill type="solid"/>
              </v:shape>
              <v:shape style="position:absolute;left:1444;top:578;width:4009;height:376" coordorigin="1444,578" coordsize="4009,376" path="m5453,594l5198,594,5198,606,5441,606,5441,941,5453,941,5453,594xe" filled="t" fillcolor="#221F1F" stroked="f">
                <v:path arrowok="t"/>
                <v:fill type="solid"/>
              </v:shape>
              <v:shape style="position:absolute;left:1444;top:578;width:4009;height:376" coordorigin="1444,578" coordsize="4009,376" path="m1615,606l1590,606,1581,629,1597,617,1615,607,1615,606xe" filled="t" fillcolor="#221F1F" stroked="f">
                <v:path arrowok="t"/>
                <v:fill type="solid"/>
              </v:shape>
            </v:group>
            <v:group style="position:absolute;left:1783;top:421;width:210;height:82" coordorigin="1783,421" coordsize="210,82">
              <v:shape style="position:absolute;left:1783;top:421;width:210;height:82" coordorigin="1783,421" coordsize="210,82" path="m1993,421l1788,421,1783,439,1980,503,1985,484,1989,464,1991,444,1992,424,1993,421xe" filled="t" fillcolor="#221F1F" stroked="f">
                <v:path arrowok="t"/>
                <v:fill type="solid"/>
              </v:shape>
            </v:group>
            <v:group style="position:absolute;left:1706;top:416;width:74;height:90" coordorigin="1706,416" coordsize="74,90">
              <v:shape style="position:absolute;left:1706;top:416;width:74;height:90" coordorigin="1706,416" coordsize="74,90" path="m1743,416l1743,505e" filled="f" stroked="t" strokeweight="3.823pt" strokecolor="#221F1F">
                <v:path arrowok="t"/>
              </v:shape>
            </v:group>
            <v:group style="position:absolute;left:1731;top:449;width:335;height:335" coordorigin="1731,449" coordsize="335,335">
              <v:shape style="position:absolute;left:1731;top:449;width:335;height:335" coordorigin="1731,449" coordsize="335,335" path="m1792,730l1731,762,1797,784,1786,763,1808,759,1828,753,1834,751,1786,751,1792,730xe" filled="t" fillcolor="#221F1F" stroked="f">
                <v:path arrowok="t"/>
                <v:fill type="solid"/>
              </v:shape>
              <v:shape style="position:absolute;left:1731;top:449;width:335;height:335" coordorigin="1731,449" coordsize="335,335" path="m2062,503l2033,503,2028,525,2022,545,1996,604,1959,654,1912,697,1857,729,1796,749,1786,751,1834,751,1905,716,1954,677,1995,628,2025,573,2044,511,2064,511,2062,503xe" filled="t" fillcolor="#221F1F" stroked="f">
                <v:path arrowok="t"/>
                <v:fill type="solid"/>
              </v:shape>
              <v:shape style="position:absolute;left:1731;top:449;width:335;height:335" coordorigin="1731,449" coordsize="335,335" path="m2064,511l2044,511,2066,515,2064,511xe" filled="t" fillcolor="#221F1F" stroked="f">
                <v:path arrowok="t"/>
                <v:fill type="solid"/>
              </v:shape>
              <v:shape style="position:absolute;left:1731;top:449;width:335;height:335" coordorigin="1731,449" coordsize="335,335" path="m2044,449l2012,510,2033,503,2062,503,2044,449xe" filled="t" fillcolor="#221F1F" stroked="f">
                <v:path arrowok="t"/>
                <v:fill type="solid"/>
              </v:shape>
            </v:group>
            <v:group style="position:absolute;left:2552;top:444;width:201;height:138" coordorigin="2552,444" coordsize="201,138">
              <v:shape style="position:absolute;left:2552;top:444;width:201;height:138" coordorigin="2552,444" coordsize="201,138" path="m2558,444l2552,462,2717,582,2728,565,2738,548,2746,530,2754,511,2558,444xe" filled="t" fillcolor="#221F1F" stroked="f">
                <v:path arrowok="t"/>
                <v:fill type="solid"/>
              </v:shape>
            </v:group>
            <v:group style="position:absolute;left:2482;top:416;width:74;height:90" coordorigin="2482,416" coordsize="74,90">
              <v:shape style="position:absolute;left:2482;top:416;width:74;height:90" coordorigin="2482,416" coordsize="74,90" path="m2520,416l2520,505e" filled="f" stroked="t" strokeweight="3.823pt" strokecolor="#221F1F">
                <v:path arrowok="t"/>
              </v:shape>
            </v:group>
            <v:group style="position:absolute;left:2507;top:449;width:335;height:335" coordorigin="2507,449" coordsize="335,335">
              <v:shape style="position:absolute;left:2507;top:449;width:335;height:335" coordorigin="2507,449" coordsize="335,335" path="m2569,730l2507,762,2574,784,2563,763,2584,759,2605,753,2610,751,2562,751,2569,730xe" filled="t" fillcolor="#221F1F" stroked="f">
                <v:path arrowok="t"/>
                <v:fill type="solid"/>
              </v:shape>
              <v:shape style="position:absolute;left:2507;top:449;width:335;height:335" coordorigin="2507,449" coordsize="335,335" path="m2839,503l2810,503,2805,525,2799,545,2773,604,2735,654,2689,697,2634,729,2573,749,2562,751,2610,751,2682,716,2731,677,2771,628,2802,573,2821,511,2841,511,2839,503xe" filled="t" fillcolor="#221F1F" stroked="f">
                <v:path arrowok="t"/>
                <v:fill type="solid"/>
              </v:shape>
              <v:shape style="position:absolute;left:2507;top:449;width:335;height:335" coordorigin="2507,449" coordsize="335,335" path="m2841,511l2821,511,2842,515,2841,511xe" filled="t" fillcolor="#221F1F" stroked="f">
                <v:path arrowok="t"/>
                <v:fill type="solid"/>
              </v:shape>
              <v:shape style="position:absolute;left:2507;top:449;width:335;height:335" coordorigin="2507,449" coordsize="335,335" path="m2821,449l2788,510,2810,503,2839,503,2821,449xe" filled="t" fillcolor="#221F1F" stroked="f">
                <v:path arrowok="t"/>
                <v:fill type="solid"/>
              </v:shape>
            </v:group>
            <v:group style="position:absolute;left:3320;top:468;width:168;height:177" coordorigin="3320,468" coordsize="168,177">
              <v:shape style="position:absolute;left:3320;top:468;width:168;height:177" coordorigin="3320,468" coordsize="168,177" path="m3327,468l3320,492,3432,645,3447,632,3462,619,3476,604,3489,588,3327,468xe" filled="t" fillcolor="#221F1F" stroked="f">
                <v:path arrowok="t"/>
                <v:fill type="solid"/>
              </v:shape>
            </v:group>
            <v:group style="position:absolute;left:3259;top:416;width:74;height:90" coordorigin="3259,416" coordsize="74,90">
              <v:shape style="position:absolute;left:3259;top:416;width:74;height:90" coordorigin="3259,416" coordsize="74,90" path="m3296,416l3296,505e" filled="f" stroked="t" strokeweight="3.823pt" strokecolor="#221F1F">
                <v:path arrowok="t"/>
              </v:shape>
            </v:group>
            <v:group style="position:absolute;left:3284;top:449;width:335;height:335" coordorigin="3284,449" coordsize="335,335">
              <v:shape style="position:absolute;left:3284;top:449;width:335;height:335" coordorigin="3284,449" coordsize="335,335" path="m3346,730l3284,762,3351,784,3340,763,3361,759,3382,753,3387,751,3339,751,3346,730xe" filled="t" fillcolor="#221F1F" stroked="f">
                <v:path arrowok="t"/>
                <v:fill type="solid"/>
              </v:shape>
              <v:shape style="position:absolute;left:3284;top:449;width:335;height:335" coordorigin="3284,449" coordsize="335,335" path="m3615,503l3586,503,3582,525,3576,545,3549,604,3512,654,3465,697,3411,729,3350,749,3339,751,3387,751,3458,716,3508,677,3548,628,3578,573,3597,511,3618,511,3615,503xe" filled="t" fillcolor="#221F1F" stroked="f">
                <v:path arrowok="t"/>
                <v:fill type="solid"/>
              </v:shape>
              <v:shape style="position:absolute;left:3284;top:449;width:335;height:335" coordorigin="3284,449" coordsize="335,335" path="m3618,511l3597,511,3619,515,3618,511xe" filled="t" fillcolor="#221F1F" stroked="f">
                <v:path arrowok="t"/>
                <v:fill type="solid"/>
              </v:shape>
              <v:shape style="position:absolute;left:3284;top:449;width:335;height:335" coordorigin="3284,449" coordsize="335,335" path="m3598,449l3565,510,3586,503,3615,503,3598,449xe" filled="t" fillcolor="#221F1F" stroked="f">
                <v:path arrowok="t"/>
                <v:fill type="solid"/>
              </v:shape>
            </v:group>
            <v:group style="position:absolute;left:4073;top:498;width:128;height:187" coordorigin="4073,498" coordsize="128,187">
              <v:shape style="position:absolute;left:4073;top:498;width:128;height:187" coordorigin="4073,498" coordsize="128,187" path="m4095,498l4092,511,4073,511,4130,686,4149,679,4167,670,4185,660,4202,650,4095,498xe" filled="t" fillcolor="#221F1F" stroked="f">
                <v:path arrowok="t"/>
                <v:fill type="solid"/>
              </v:shape>
            </v:group>
            <v:group style="position:absolute;left:4036;top:416;width:74;height:90" coordorigin="4036,416" coordsize="74,90">
              <v:shape style="position:absolute;left:4036;top:416;width:74;height:90" coordorigin="4036,416" coordsize="74,90" path="m4073,416l4073,505e" filled="f" stroked="t" strokeweight="3.819pt" strokecolor="#221F1F">
                <v:path arrowok="t"/>
              </v:shape>
            </v:group>
            <v:group style="position:absolute;left:4061;top:449;width:335;height:335" coordorigin="4061,449" coordsize="335,335">
              <v:shape style="position:absolute;left:4061;top:449;width:335;height:335" coordorigin="4061,449" coordsize="335,335" path="m4122,730l4061,762,4127,784,4116,763,4138,759,4158,753,4163,751,4115,751,4122,730xe" filled="t" fillcolor="#221F1F" stroked="f">
                <v:path arrowok="t"/>
                <v:fill type="solid"/>
              </v:shape>
              <v:shape style="position:absolute;left:4061;top:449;width:335;height:335" coordorigin="4061,449" coordsize="335,335" path="m4392,503l4363,503,4358,525,4352,545,4326,604,4289,654,4242,697,4187,729,4126,749,4115,751,4163,751,4235,716,4284,677,4325,628,4355,573,4374,511,4394,511,4392,503xe" filled="t" fillcolor="#221F1F" stroked="f">
                <v:path arrowok="t"/>
                <v:fill type="solid"/>
              </v:shape>
              <v:shape style="position:absolute;left:4061;top:449;width:335;height:335" coordorigin="4061,449" coordsize="335,335" path="m4394,511l4374,511,4396,515,4394,511xe" filled="t" fillcolor="#221F1F" stroked="f">
                <v:path arrowok="t"/>
                <v:fill type="solid"/>
              </v:shape>
              <v:shape style="position:absolute;left:4061;top:449;width:335;height:335" coordorigin="4061,449" coordsize="335,335" path="m4374,449l4342,510,4363,503,4392,503,4374,449xe" filled="t" fillcolor="#221F1F" stroked="f">
                <v:path arrowok="t"/>
                <v:fill type="solid"/>
              </v:shape>
            </v:group>
            <v:group style="position:absolute;left:4850;top:498;width:128;height:187" coordorigin="4850,498" coordsize="128,187">
              <v:shape style="position:absolute;left:4850;top:498;width:128;height:187" coordorigin="4850,498" coordsize="128,187" path="m4872,498l4868,511,4850,511,4907,686,4926,679,4944,670,4962,660,4978,650,4872,498xe" filled="t" fillcolor="#221F1F" stroked="f">
                <v:path arrowok="t"/>
                <v:fill type="solid"/>
              </v:shape>
            </v:group>
            <v:group style="position:absolute;left:4820;top:511;width:79;height:190" coordorigin="4820,511" coordsize="79,190">
              <v:shape style="position:absolute;left:4820;top:511;width:79;height:190" coordorigin="4820,511" coordsize="79,190" path="m4844,511l4820,511,4820,700,4840,699,4860,697,4880,693,4899,688,4844,511xe" filled="t" fillcolor="#221F1F" stroked="f">
                <v:path arrowok="t"/>
                <v:fill type="solid"/>
              </v:shape>
            </v:group>
            <v:group style="position:absolute;left:4882;top:444;width:201;height:138" coordorigin="4882,444" coordsize="201,138">
              <v:shape style="position:absolute;left:4882;top:444;width:201;height:138" coordorigin="4882,444" coordsize="201,138" path="m4888,444l4882,462,5047,582,5058,565,5068,548,5076,530,5083,511,4888,444xe" filled="t" fillcolor="#221F1F" stroked="f">
                <v:path arrowok="t"/>
                <v:fill type="solid"/>
              </v:shape>
            </v:group>
            <v:group style="position:absolute;left:4874;top:468;width:170;height:177" coordorigin="4874,468" coordsize="170,177">
              <v:shape style="position:absolute;left:4874;top:468;width:170;height:177" coordorigin="4874,468" coordsize="170,177" path="m4881,468l4874,492,4985,645,5001,632,5015,619,5029,604,5042,588,5043,586,4881,468xe" filled="t" fillcolor="#221F1F" stroked="f">
                <v:path arrowok="t"/>
                <v:fill type="solid"/>
              </v:shape>
            </v:group>
            <v:group style="position:absolute;left:4889;top:421;width:210;height:82" coordorigin="4889,421" coordsize="210,82">
              <v:shape style="position:absolute;left:4889;top:421;width:210;height:82" coordorigin="4889,421" coordsize="210,82" path="m5099,421l4894,421,4889,439,5086,503,5091,484,5095,464,5098,444,5099,424,5099,421xe" filled="t" fillcolor="#221F1F" stroked="f">
                <v:path arrowok="t"/>
                <v:fill type="solid"/>
              </v:shape>
            </v:group>
            <v:group style="position:absolute;left:4812;top:416;width:74;height:90" coordorigin="4812,416" coordsize="74,90">
              <v:shape style="position:absolute;left:4812;top:416;width:74;height:90" coordorigin="4812,416" coordsize="74,90" path="m4850,416l4850,505e" filled="f" stroked="t" strokeweight="3.819pt" strokecolor="#221F1F">
                <v:path arrowok="t"/>
              </v:shape>
            </v:group>
            <v:group style="position:absolute;left:4837;top:449;width:335;height:335" coordorigin="4837,449" coordsize="335,335">
              <v:shape style="position:absolute;left:4837;top:449;width:335;height:335" coordorigin="4837,449" coordsize="335,335" path="m4899,730l4837,762,4904,784,4893,763,4914,759,4935,753,4940,751,4892,751,4899,730xe" filled="t" fillcolor="#221F1F" stroked="f">
                <v:path arrowok="t"/>
                <v:fill type="solid"/>
              </v:shape>
              <v:shape style="position:absolute;left:4837;top:449;width:335;height:335" coordorigin="4837,449" coordsize="335,335" path="m5168,503l5140,503,5135,525,5129,545,5103,604,5065,654,5019,697,4964,729,4903,749,4892,751,4940,751,5012,716,5061,677,5101,628,5132,573,5151,511,5171,511,5168,503xe" filled="t" fillcolor="#221F1F" stroked="f">
                <v:path arrowok="t"/>
                <v:fill type="solid"/>
              </v:shape>
              <v:shape style="position:absolute;left:4837;top:449;width:335;height:335" coordorigin="4837,449" coordsize="335,335" path="m5171,511l5151,511,5172,515,5171,511xe" filled="t" fillcolor="#221F1F" stroked="f">
                <v:path arrowok="t"/>
                <v:fill type="solid"/>
              </v:shape>
              <v:shape style="position:absolute;left:4837;top:449;width:335;height:335" coordorigin="4837,449" coordsize="335,335" path="m5151,449l5118,510,5140,503,5168,503,5151,449xe" filled="t" fillcolor="#221F1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04.124695pt;margin-top:18.066031pt;width:240.153pt;height:30.8241pt;mso-position-horizontal-relative:page;mso-position-vertical-relative:paragraph;z-index:-8443" coordorigin="6082,361" coordsize="4803,616">
            <v:group style="position:absolute;left:6092;top:556;width:4783;height:411" coordorigin="6092,556" coordsize="4783,411">
              <v:shape style="position:absolute;left:6092;top:556;width:4783;height:411" coordorigin="6092,556" coordsize="4783,411" path="m6236,556l6248,577,6092,577,6092,968,10876,968,10876,955,6106,955,6106,590,6286,590,6302,583,6236,556xe" filled="t" fillcolor="#221F1F" stroked="f">
                <v:path arrowok="t"/>
                <v:fill type="solid"/>
              </v:shape>
              <v:shape style="position:absolute;left:6092;top:556;width:4783;height:411" coordorigin="6092,556" coordsize="4783,411" path="m10876,577l10704,577,10704,590,10862,590,10862,955,10876,955,10876,577xe" filled="t" fillcolor="#221F1F" stroked="f">
                <v:path arrowok="t"/>
                <v:fill type="solid"/>
              </v:shape>
              <v:shape style="position:absolute;left:6092;top:556;width:4783;height:411" coordorigin="6092,556" coordsize="4783,411" path="m6286,590l6248,590,6236,610,6286,590xe" filled="t" fillcolor="#221F1F" stroked="f">
                <v:path arrowok="t"/>
                <v:fill type="solid"/>
              </v:shape>
            </v:group>
            <v:group style="position:absolute;left:9918;top:556;width:274;height:54" coordorigin="9918,556" coordsize="274,54">
              <v:shape style="position:absolute;left:9918;top:556;width:274;height:54" coordorigin="9918,556" coordsize="274,54" path="m10126,556l10138,577,9918,577,9918,590,10138,590,10126,610,10192,583,10126,556xe" filled="t" fillcolor="#221F1F" stroked="f">
                <v:path arrowok="t"/>
                <v:fill type="solid"/>
              </v:shape>
            </v:group>
            <v:group style="position:absolute;left:9149;top:556;width:283;height:54" coordorigin="9149,556" coordsize="283,54">
              <v:shape style="position:absolute;left:9149;top:556;width:283;height:54" coordorigin="9149,556" coordsize="283,54" path="m9366,556l9377,577,9149,577,9149,590,9377,590,9366,610,9432,583,9366,556xe" filled="t" fillcolor="#221F1F" stroked="f">
                <v:path arrowok="t"/>
                <v:fill type="solid"/>
              </v:shape>
            </v:group>
            <v:group style="position:absolute;left:8375;top:556;width:274;height:54" coordorigin="8375,556" coordsize="274,54">
              <v:shape style="position:absolute;left:8375;top:556;width:274;height:54" coordorigin="8375,556" coordsize="274,54" path="m8583,556l8595,577,8375,577,8375,590,8595,590,8583,610,8649,583,8583,556xe" filled="t" fillcolor="#221F1F" stroked="f">
                <v:path arrowok="t"/>
                <v:fill type="solid"/>
              </v:shape>
            </v:group>
            <v:group style="position:absolute;left:7611;top:556;width:279;height:54" coordorigin="7611,556" coordsize="279,54">
              <v:shape style="position:absolute;left:7611;top:556;width:279;height:54" coordorigin="7611,556" coordsize="279,54" path="m7823,556l7835,577,7611,577,7611,590,7835,590,7823,610,7889,583,7823,556xe" filled="t" fillcolor="#221F1F" stroked="f">
                <v:path arrowok="t"/>
                <v:fill type="solid"/>
              </v:shape>
            </v:group>
            <v:group style="position:absolute;left:6797;top:556;width:292;height:54" coordorigin="6797,556" coordsize="292,54">
              <v:shape style="position:absolute;left:6797;top:556;width:292;height:54" coordorigin="6797,556" coordsize="292,54" path="m7023,556l7035,577,6797,577,6797,590,7035,590,7023,610,7089,583,7023,556xe" filled="t" fillcolor="#221F1F" stroked="f">
                <v:path arrowok="t"/>
                <v:fill type="solid"/>
              </v:shape>
            </v:group>
            <v:group style="position:absolute;left:6385;top:506;width:79;height:206" coordorigin="6385,506" coordsize="79,206">
              <v:shape style="position:absolute;left:6385;top:506;width:79;height:206" coordorigin="6385,506" coordsize="79,206" path="m6411,506l6385,506,6385,712,6405,711,6425,709,6445,706,6464,701,6411,506xe" filled="t" fillcolor="#221F1F" stroked="f">
                <v:path arrowok="t"/>
                <v:fill type="solid"/>
              </v:shape>
            </v:group>
            <v:group style="position:absolute;left:6417;top:403;width:2;height:97" coordorigin="6417,403" coordsize="2,97">
              <v:shape style="position:absolute;left:6417;top:403;width:2;height:97" coordorigin="6417,403" coordsize="0,97" path="m6417,403l6417,500e" filled="f" stroked="t" strokeweight="4.139pt" strokecolor="#221F1F">
                <v:path arrowok="t"/>
              </v:shape>
            </v:group>
            <v:group style="position:absolute;left:6404;top:439;width:364;height:364" coordorigin="6404,439" coordsize="364,364">
              <v:shape style="position:absolute;left:6404;top:439;width:364;height:364" coordorigin="6404,439" coordsize="364,364" path="m6471,744l6404,779,6476,802,6464,780,6485,776,6506,770,6515,767,6463,767,6471,744xe" filled="t" fillcolor="#221F1F" stroked="f">
                <v:path arrowok="t"/>
                <v:fill type="solid"/>
              </v:shape>
              <v:shape style="position:absolute;left:6404;top:439;width:364;height:364" coordorigin="6404,439" coordsize="364,364" path="m6763,498l6732,498,6727,519,6721,540,6696,599,6661,651,6616,696,6564,731,6505,756,6463,767,6515,767,6584,735,6634,697,6677,651,6712,598,6736,539,6741,518,6767,511,6763,498xe" filled="t" fillcolor="#221F1F" stroked="f">
                <v:path arrowok="t"/>
                <v:fill type="solid"/>
              </v:shape>
              <v:shape style="position:absolute;left:6404;top:439;width:364;height:364" coordorigin="6404,439" coordsize="364,364" path="m6744,439l6709,506,6732,498,6763,498,6744,439xe" filled="t" fillcolor="#221F1F" stroked="f">
                <v:path arrowok="t"/>
                <v:fill type="solid"/>
              </v:shape>
            </v:group>
            <v:group style="position:absolute;left:7193;top:493;width:134;height:203" coordorigin="7193,493" coordsize="134,203">
              <v:shape style="position:absolute;left:7193;top:493;width:134;height:203" coordorigin="7193,493" coordsize="134,203" path="m7216,493l7212,506,7193,506,7254,696,7273,689,7292,681,7309,671,7326,661,7216,493xe" filled="t" fillcolor="#221F1F" stroked="f">
                <v:path arrowok="t"/>
                <v:fill type="solid"/>
              </v:shape>
            </v:group>
            <v:group style="position:absolute;left:7192;top:403;width:2;height:97" coordorigin="7192,403" coordsize="2,97">
              <v:shape style="position:absolute;left:7192;top:403;width:2;height:97" coordorigin="7192,403" coordsize="0,97" path="m7192,403l7192,500e" filled="f" stroked="t" strokeweight="4.139pt" strokecolor="#221F1F">
                <v:path arrowok="t"/>
              </v:shape>
            </v:group>
            <v:group style="position:absolute;left:7179;top:439;width:364;height:364" coordorigin="7179,439" coordsize="364,364">
              <v:shape style="position:absolute;left:7179;top:439;width:364;height:364" coordorigin="7179,439" coordsize="364,364" path="m7246,744l7179,779,7251,802,7239,780,7261,776,7281,770,7290,767,7238,767,7246,744xe" filled="t" fillcolor="#221F1F" stroked="f">
                <v:path arrowok="t"/>
                <v:fill type="solid"/>
              </v:shape>
              <v:shape style="position:absolute;left:7179;top:439;width:364;height:364" coordorigin="7179,439" coordsize="364,364" path="m7539,498l7507,498,7503,519,7497,540,7471,599,7436,651,7391,696,7339,731,7281,756,7238,767,7290,767,7359,735,7410,697,7453,651,7487,598,7511,539,7517,518,7543,511,7539,498xe" filled="t" fillcolor="#221F1F" stroked="f">
                <v:path arrowok="t"/>
                <v:fill type="solid"/>
              </v:shape>
              <v:shape style="position:absolute;left:7179;top:439;width:364;height:364" coordorigin="7179,439" coordsize="364,364" path="m7519,439l7484,506,7507,498,7539,498,7519,439xe" filled="t" fillcolor="#221F1F" stroked="f">
                <v:path arrowok="t"/>
                <v:fill type="solid"/>
              </v:shape>
            </v:group>
            <v:group style="position:absolute;left:7994;top:460;width:178;height:192" coordorigin="7994,460" coordsize="178,192">
              <v:shape style="position:absolute;left:7994;top:460;width:178;height:192" coordorigin="7994,460" coordsize="178,192" path="m8001,460l7994,485,8115,652,8130,639,8145,626,8159,611,8172,596,8001,460xe" filled="t" fillcolor="#221F1F" stroked="f">
                <v:path arrowok="t"/>
                <v:fill type="solid"/>
              </v:shape>
            </v:group>
            <v:group style="position:absolute;left:7967;top:403;width:2;height:97" coordorigin="7967,403" coordsize="2,97">
              <v:shape style="position:absolute;left:7967;top:403;width:2;height:97" coordorigin="7967,403" coordsize="0,97" path="m7967,403l7967,500e" filled="f" stroked="t" strokeweight="4.139pt" strokecolor="#221F1F">
                <v:path arrowok="t"/>
              </v:shape>
            </v:group>
            <v:group style="position:absolute;left:7954;top:439;width:364;height:364" coordorigin="7954,439" coordsize="364,364">
              <v:shape style="position:absolute;left:7954;top:439;width:364;height:364" coordorigin="7954,439" coordsize="364,364" path="m8021,744l7954,779,8026,802,8015,780,8036,776,8057,770,8066,767,8014,767,8021,744xe" filled="t" fillcolor="#221F1F" stroked="f">
                <v:path arrowok="t"/>
                <v:fill type="solid"/>
              </v:shape>
              <v:shape style="position:absolute;left:7954;top:439;width:364;height:364" coordorigin="7954,439" coordsize="364,364" path="m8314,498l8282,498,8278,519,8272,540,8247,599,8211,651,8167,696,8114,731,8056,756,8014,767,8066,767,8134,735,8185,697,8228,651,8262,598,8286,539,8292,518,8318,511,8314,498xe" filled="t" fillcolor="#221F1F" stroked="f">
                <v:path arrowok="t"/>
                <v:fill type="solid"/>
              </v:shape>
              <v:shape style="position:absolute;left:7954;top:439;width:364;height:364" coordorigin="7954,439" coordsize="364,364" path="m8295,439l8259,506,8282,498,8314,498,8295,439xe" filled="t" fillcolor="#221F1F" stroked="f">
                <v:path arrowok="t"/>
                <v:fill type="solid"/>
              </v:shape>
            </v:group>
            <v:group style="position:absolute;left:8778;top:434;width:216;height:149" coordorigin="8778,434" coordsize="216,149">
              <v:shape style="position:absolute;left:8778;top:434;width:216;height:149" coordorigin="8778,434" coordsize="216,149" path="m8784,434l8778,454,8957,583,8968,567,8978,549,8987,531,8994,513,8784,434xe" filled="t" fillcolor="#221F1F" stroked="f">
                <v:path arrowok="t"/>
                <v:fill type="solid"/>
              </v:shape>
            </v:group>
            <v:group style="position:absolute;left:8743;top:403;width:2;height:97" coordorigin="8743,403" coordsize="2,97">
              <v:shape style="position:absolute;left:8743;top:403;width:2;height:97" coordorigin="8743,403" coordsize="0,97" path="m8743,403l8743,500e" filled="f" stroked="t" strokeweight="4.139pt" strokecolor="#221F1F">
                <v:path arrowok="t"/>
              </v:shape>
            </v:group>
            <v:group style="position:absolute;left:8729;top:439;width:364;height:364" coordorigin="8729,439" coordsize="364,364">
              <v:shape style="position:absolute;left:8729;top:439;width:364;height:364" coordorigin="8729,439" coordsize="364,364" path="m8796,744l8729,779,8802,802,8790,780,8811,776,8832,770,8841,767,8789,767,8796,744xe" filled="t" fillcolor="#221F1F" stroked="f">
                <v:path arrowok="t"/>
                <v:fill type="solid"/>
              </v:shape>
              <v:shape style="position:absolute;left:8729;top:439;width:364;height:364" coordorigin="8729,439" coordsize="364,364" path="m9089,498l9058,498,9053,519,9047,540,9022,599,8986,651,8942,696,8890,731,8831,756,8789,767,8841,767,8909,735,8960,697,9003,651,9037,598,9061,539,9067,518,9093,511,9089,498xe" filled="t" fillcolor="#221F1F" stroked="f">
                <v:path arrowok="t"/>
                <v:fill type="solid"/>
              </v:shape>
              <v:shape style="position:absolute;left:8729;top:439;width:364;height:364" coordorigin="8729,439" coordsize="364,364" path="m9070,439l9034,506,9058,498,9089,498,9070,439xe" filled="t" fillcolor="#221F1F" stroked="f">
                <v:path arrowok="t"/>
                <v:fill type="solid"/>
              </v:shape>
            </v:group>
            <v:group style="position:absolute;left:9561;top:409;width:228;height:89" coordorigin="9561,409" coordsize="228,89">
              <v:shape style="position:absolute;left:9561;top:409;width:228;height:89" coordorigin="9561,409" coordsize="228,89" path="m9789,409l9566,409,9561,428,9775,498,9780,479,9784,459,9787,439,9789,419,9789,409xe" filled="t" fillcolor="#221F1F" stroked="f">
                <v:path arrowok="t"/>
                <v:fill type="solid"/>
              </v:shape>
            </v:group>
            <v:group style="position:absolute;left:9518;top:403;width:2;height:97" coordorigin="9518,403" coordsize="2,97">
              <v:shape style="position:absolute;left:9518;top:403;width:2;height:97" coordorigin="9518,403" coordsize="0,97" path="m9518,403l9518,500e" filled="f" stroked="t" strokeweight="4.139pt" strokecolor="#221F1F">
                <v:path arrowok="t"/>
              </v:shape>
            </v:group>
            <v:group style="position:absolute;left:9505;top:439;width:364;height:364" coordorigin="9505,439" coordsize="364,364">
              <v:shape style="position:absolute;left:9505;top:439;width:364;height:364" coordorigin="9505,439" coordsize="364,364" path="m9572,744l9505,779,9577,802,9565,780,9586,776,9607,770,9616,767,9564,767,9572,744xe" filled="t" fillcolor="#221F1F" stroked="f">
                <v:path arrowok="t"/>
                <v:fill type="solid"/>
              </v:shape>
              <v:shape style="position:absolute;left:9505;top:439;width:364;height:364" coordorigin="9505,439" coordsize="364,364" path="m9864,498l9833,498,9828,519,9822,540,9797,599,9762,651,9717,696,9665,731,9606,756,9564,767,9616,767,9685,735,9735,697,9778,651,9813,598,9837,539,9842,518,9868,511,9864,498xe" filled="t" fillcolor="#221F1F" stroked="f">
                <v:path arrowok="t"/>
                <v:fill type="solid"/>
              </v:shape>
              <v:shape style="position:absolute;left:9505;top:439;width:364;height:364" coordorigin="9505,439" coordsize="364,364" path="m9845,439l9810,506,9833,498,9864,498,9845,439xe" filled="t" fillcolor="#221F1F" stroked="f">
                <v:path arrowok="t"/>
                <v:fill type="solid"/>
              </v:shape>
            </v:group>
            <v:group style="position:absolute;left:10294;top:493;width:134;height:203" coordorigin="10294,493" coordsize="134,203">
              <v:shape style="position:absolute;left:10294;top:493;width:134;height:203" coordorigin="10294,493" coordsize="134,203" path="m10317,493l10313,506,10294,506,10355,696,10374,689,10393,681,10410,671,10427,661,10317,493xe" filled="t" fillcolor="#221F1F" stroked="f">
                <v:path arrowok="t"/>
                <v:fill type="solid"/>
              </v:shape>
            </v:group>
            <v:group style="position:absolute;left:10261;top:506;width:79;height:206" coordorigin="10261,506" coordsize="79,206">
              <v:shape style="position:absolute;left:10261;top:506;width:79;height:206" coordorigin="10261,506" coordsize="79,206" path="m10287,506l10261,506,10261,712,10281,711,10301,709,10321,706,10340,701,10287,506xe" filled="t" fillcolor="#221F1F" stroked="f">
                <v:path arrowok="t"/>
                <v:fill type="solid"/>
              </v:shape>
            </v:group>
            <v:group style="position:absolute;left:10329;top:434;width:216;height:149" coordorigin="10329,434" coordsize="216,149">
              <v:shape style="position:absolute;left:10329;top:434;width:216;height:149" coordorigin="10329,434" coordsize="216,149" path="m10334,434l10329,454,10507,583,10518,567,10528,549,10537,531,10545,513,10334,434xe" filled="t" fillcolor="#221F1F" stroked="f">
                <v:path arrowok="t"/>
                <v:fill type="solid"/>
              </v:shape>
            </v:group>
            <v:group style="position:absolute;left:10319;top:460;width:184;height:192" coordorigin="10319,460" coordsize="184,192">
              <v:shape style="position:absolute;left:10319;top:460;width:184;height:192" coordorigin="10319,460" coordsize="184,192" path="m10327,460l10319,485,10440,652,10456,639,10471,626,10485,611,10498,596,10504,588,10327,460xe" filled="t" fillcolor="#221F1F" stroked="f">
                <v:path arrowok="t"/>
                <v:fill type="solid"/>
              </v:shape>
            </v:group>
            <v:group style="position:absolute;left:10336;top:409;width:228;height:89" coordorigin="10336,409" coordsize="228,89">
              <v:shape style="position:absolute;left:10336;top:409;width:228;height:89" coordorigin="10336,409" coordsize="228,89" path="m10564,409l10342,409,10336,428,10550,498,10555,479,10559,459,10562,439,10564,419,10564,409xe" filled="t" fillcolor="#221F1F" stroked="f">
                <v:path arrowok="t"/>
                <v:fill type="solid"/>
              </v:shape>
            </v:group>
            <v:group style="position:absolute;left:10293;top:403;width:2;height:97" coordorigin="10293,403" coordsize="2,97">
              <v:shape style="position:absolute;left:10293;top:403;width:2;height:97" coordorigin="10293,403" coordsize="0,97" path="m10293,403l10293,500e" filled="f" stroked="t" strokeweight="4.139pt" strokecolor="#221F1F">
                <v:path arrowok="t"/>
              </v:shape>
            </v:group>
            <v:group style="position:absolute;left:10280;top:439;width:364;height:364" coordorigin="10280,439" coordsize="364,364">
              <v:shape style="position:absolute;left:10280;top:439;width:364;height:364" coordorigin="10280,439" coordsize="364,364" path="m10347,744l10280,779,10352,802,10340,780,10362,776,10382,770,10391,767,10339,767,10347,744xe" filled="t" fillcolor="#221F1F" stroked="f">
                <v:path arrowok="t"/>
                <v:fill type="solid"/>
              </v:shape>
              <v:shape style="position:absolute;left:10280;top:439;width:364;height:364" coordorigin="10280,439" coordsize="364,364" path="m10640,498l10608,498,10604,519,10598,540,10572,599,10537,651,10492,696,10440,731,10381,756,10339,767,10391,767,10460,735,10511,697,10554,651,10588,598,10612,539,10618,518,10644,511,10640,498xe" filled="t" fillcolor="#221F1F" stroked="f">
                <v:path arrowok="t"/>
                <v:fill type="solid"/>
              </v:shape>
              <v:shape style="position:absolute;left:10280;top:439;width:364;height:364" coordorigin="10280,439" coordsize="364,364" path="m10620,439l10585,506,10608,498,10640,498,10620,439xe" filled="t" fillcolor="#221F1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</w:rPr>
        <w:t>Охлажден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Обогр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40"/>
        <w:ind w:left="1065" w:right="0"/>
        <w:jc w:val="left"/>
      </w:pPr>
      <w:r>
        <w:rPr/>
        <w:pict>
          <v:group style="position:absolute;margin-left:106.095802pt;margin-top:6.306649pt;width:75.441pt;height:12.456pt;mso-position-horizontal-relative:page;mso-position-vertical-relative:paragraph;z-index:-8442" coordorigin="2122,126" coordsize="1509,249">
            <v:group style="position:absolute;left:2130;top:134;width:112;height:183" coordorigin="2130,134" coordsize="112,183">
              <v:shape style="position:absolute;left:2130;top:134;width:112;height:183" coordorigin="2130,134" coordsize="112,183" path="m2242,187l2224,231,2219,236,2212,240,2204,243,2196,246,2186,247,2175,247,2154,247,2154,312,2154,313,2152,316,2151,316,2149,316,2148,317,2146,317,2144,317,2142,317,2140,317,2138,317,2136,317,2135,316,2133,316,2132,316,2132,315,2131,315,2131,314,2130,314,2130,313,2130,312,2130,145,2130,141,2131,138,2133,137,2135,135,2137,134,2140,134,2179,134,2234,158,2242,181,2242,187xe" filled="f" stroked="t" strokeweight=".8pt" strokecolor="#000000">
                <v:path arrowok="t"/>
              </v:shape>
            </v:group>
            <v:group style="position:absolute;left:2154;top:154;width:62;height:73" coordorigin="2154,154" coordsize="62,73">
              <v:shape style="position:absolute;left:2154;top:154;width:62;height:73" coordorigin="2154,154" coordsize="62,73" path="m2216,189l2176,154,2154,154,2154,227,2176,227,2183,227,2189,226,2194,224,2199,222,2203,220,2206,216,2210,213,2212,209,2214,205,2215,200,2216,195,2216,189xe" filled="f" stroked="t" strokeweight=".8pt" strokecolor="#000000">
                <v:path arrowok="t"/>
              </v:shape>
            </v:group>
            <v:group style="position:absolute;left:2268;top:180;width:117;height:139" coordorigin="2268,180" coordsize="117,139">
              <v:shape style="position:absolute;left:2268;top:180;width:117;height:139" coordorigin="2268,180" coordsize="117,139" path="m2384,244l2378,254,2375,254,2292,254,2292,261,2293,267,2294,273,2295,279,2298,283,2301,287,2304,291,2309,295,2314,297,2319,299,2326,300,2333,300,2339,300,2345,299,2349,298,2354,297,2358,296,2362,295,2365,294,2368,293,2370,292,2372,291,2374,290,2375,290,2376,290,2379,296,2379,298,2379,299,2379,301,2379,302,2379,302,2379,303,2379,304,2377,308,2376,309,2374,310,2372,311,2369,312,2331,319,2321,319,2284,301,2279,296,2275,289,2272,280,2269,271,2268,261,2268,250,2268,239,2269,229,2272,221,2275,212,2279,205,2284,198,2290,192,2296,188,2304,185,2311,181,2319,180,2329,180,2339,180,2383,224,2384,240,2384,244xe" filled="f" stroked="t" strokeweight=".8pt" strokecolor="#000000">
                <v:path arrowok="t"/>
              </v:shape>
            </v:group>
            <v:group style="position:absolute;left:2292;top:198;width:69;height:39" coordorigin="2292,198" coordsize="69,39">
              <v:shape style="position:absolute;left:2292;top:198;width:69;height:39" coordorigin="2292,198" coordsize="69,39" path="m2361,237l2327,198,2322,198,2317,199,2312,201,2308,203,2304,206,2301,210,2298,213,2296,217,2295,222,2293,227,2292,232,2292,237,2361,237xe" filled="f" stroked="t" strokeweight=".8pt" strokecolor="#000000">
                <v:path arrowok="t"/>
              </v:shape>
              <v:shape style="position:absolute;left:2412;top:172;width:1219;height:204" type="#_x0000_t75">
                <v:imagedata r:id="rId93" o:title=""/>
              </v:shape>
            </v:group>
            <w10:wrap type="none"/>
          </v:group>
        </w:pict>
      </w:r>
      <w:r>
        <w:rPr/>
        <w:pict>
          <v:group style="position:absolute;margin-left:186.115799pt;margin-top:5.069649pt;width:276.436pt;height:13.693pt;mso-position-horizontal-relative:page;mso-position-vertical-relative:paragraph;z-index:-8441" coordorigin="3722,101" coordsize="5529,274">
            <v:shape style="position:absolute;left:3722;top:172;width:814;height:204" type="#_x0000_t75">
              <v:imagedata r:id="rId94" o:title=""/>
            </v:shape>
            <v:group style="position:absolute;left:4563;top:182;width:111;height:135" coordorigin="4563,182" coordsize="111,135">
              <v:shape style="position:absolute;left:4563;top:182;width:111;height:135" coordorigin="4563,182" coordsize="111,135" path="m4674,313l4665,317,4662,317,4660,317,4658,317,4657,317,4651,314,4651,314,4651,313,4651,313,4651,257,4586,257,4586,313,4586,313,4577,317,4574,317,4572,317,4570,317,4569,317,4567,316,4566,316,4565,316,4564,315,4564,315,4563,314,4563,314,4563,313,4563,313,4563,186,4563,185,4563,185,4563,184,4564,184,4564,183,4565,183,4566,182,4567,182,4569,182,4570,182,4572,182,4574,182,4577,182,4579,182,4580,182,4586,186,4586,237,4651,237,4651,186,4651,185,4651,185,4651,184,4652,184,4652,183,4653,183,4654,182,4655,182,4657,182,4658,182,4660,182,4662,182,4665,182,4666,182,4668,182,4674,186,4674,313xe" filled="f" stroked="t" strokeweight=".8pt" strokecolor="#000000">
                <v:path arrowok="t"/>
              </v:shape>
              <v:shape style="position:absolute;left:4689;top:172;width:537;height:155" type="#_x0000_t75">
                <v:imagedata r:id="rId95" o:title=""/>
              </v:shape>
            </v:group>
            <v:group style="position:absolute;left:5249;top:182;width:111;height:135" coordorigin="5249,182" coordsize="111,135">
              <v:shape style="position:absolute;left:5249;top:182;width:111;height:135" coordorigin="5249,182" coordsize="111,135" path="m5360,313l5350,317,5348,317,5346,317,5344,317,5342,317,5337,314,5336,314,5336,313,5336,313,5336,257,5272,257,5272,313,5272,313,5262,317,5260,317,5258,317,5256,317,5255,317,5253,316,5252,316,5251,316,5250,315,5249,315,5249,314,5249,314,5249,313,5249,313,5249,186,5251,183,5252,182,5260,182,5262,182,5264,182,5266,182,5272,186,5272,237,5336,237,5336,186,5336,185,5336,185,5337,184,5337,184,5338,183,5339,183,5340,182,5341,182,5342,182,5344,182,5346,182,5348,182,5350,182,5352,182,5354,182,5360,186,5360,313xe" filled="f" stroked="t" strokeweight=".8pt" strokecolor="#000000">
                <v:path arrowok="t"/>
              </v:shape>
            </v:group>
            <v:group style="position:absolute;left:5394;top:180;width:127;height:139" coordorigin="5394,180" coordsize="127,139">
              <v:shape style="position:absolute;left:5394;top:180;width:127;height:139" coordorigin="5394,180" coordsize="127,139" path="m5520,248l5520,258,5519,268,5476,317,5456,319,5445,319,5436,317,5429,314,5421,311,5414,307,5409,301,5404,295,5400,288,5398,279,5395,271,5394,261,5394,250,5394,240,5395,231,5398,222,5401,213,5405,206,5410,200,5415,193,5422,188,5430,185,5438,181,5448,180,5458,180,5469,180,5478,181,5486,184,5493,187,5520,237,5520,248xe" filled="f" stroked="t" strokeweight=".8pt" strokecolor="#000000">
                <v:path arrowok="t"/>
              </v:shape>
            </v:group>
            <v:group style="position:absolute;left:5418;top:199;width:78;height:100" coordorigin="5418,199" coordsize="78,100">
              <v:shape style="position:absolute;left:5418;top:199;width:78;height:100" coordorigin="5418,199" coordsize="78,100" path="m5496,249l5458,199,5451,199,5420,229,5419,235,5418,242,5418,249,5418,256,5419,262,5420,268,5421,275,5423,280,5426,284,5429,289,5433,293,5438,295,5443,298,5449,299,5457,299,5464,299,5470,298,5475,296,5480,293,5484,290,5487,285,5490,281,5493,276,5494,270,5496,264,5496,257,5496,249xe" filled="f" stroked="t" strokeweight=".8pt" strokecolor="#000000">
                <v:path arrowok="t"/>
              </v:shape>
              <v:shape style="position:absolute;left:5547;top:101;width:2945;height:274" type="#_x0000_t75">
                <v:imagedata r:id="rId96" o:title=""/>
              </v:shape>
            </v:group>
            <v:group style="position:absolute;left:8510;top:182;width:167;height:135" coordorigin="8510,182" coordsize="167,135">
              <v:shape style="position:absolute;left:8510;top:182;width:167;height:135" coordorigin="8510,182" coordsize="167,135" path="m8677,308l8677,311,8676,313,8675,314,8673,315,8672,316,8670,316,8517,316,8515,316,8513,315,8512,314,8510,313,8510,311,8510,308,8510,186,8510,185,8510,185,8510,184,8511,184,8522,182,8524,182,8526,182,8527,182,8533,186,8533,296,8582,296,8582,186,8582,185,8582,185,8582,184,8583,184,8583,183,8584,183,8585,182,8593,182,8595,182,8597,182,8599,182,8605,186,8605,296,8654,296,8654,186,8653,185,8654,185,8654,184,8654,184,8655,183,8656,183,8657,182,8665,182,8667,182,8669,182,8671,182,8677,186,8677,308xe" filled="f" stroked="t" strokeweight=".8pt" strokecolor="#000000">
                <v:path arrowok="t"/>
              </v:shape>
            </v:group>
            <v:group style="position:absolute;left:8720;top:182;width:111;height:135" coordorigin="8720,182" coordsize="111,135">
              <v:shape style="position:absolute;left:8720;top:182;width:111;height:135" coordorigin="8720,182" coordsize="111,135" path="m8831,313l8821,317,8819,317,8817,317,8815,317,8813,317,8808,314,8808,314,8807,313,8808,313,8808,257,8743,257,8743,313,8743,313,8731,317,8729,317,8727,317,8726,317,8724,316,8723,316,8722,316,8721,315,8721,315,8720,314,8720,314,8720,313,8720,313,8720,186,8720,185,8720,185,8720,184,8721,184,8721,183,8722,183,8723,182,8724,182,8726,182,8727,182,8729,182,8731,182,8734,182,8736,182,8737,182,8743,186,8743,237,8808,237,8808,186,8807,185,8808,185,8808,184,8808,184,8809,183,8810,183,8811,182,8812,182,8813,182,8815,182,8817,182,8819,182,8821,182,8823,182,8825,182,8831,186,8831,313xe" filled="f" stroked="t" strokeweight=".8pt" strokecolor="#000000">
                <v:path arrowok="t"/>
              </v:shape>
            </v:group>
            <v:group style="position:absolute;left:8865;top:180;width:127;height:139" coordorigin="8865,180" coordsize="127,139">
              <v:shape style="position:absolute;left:8865;top:180;width:127;height:139" coordorigin="8865,180" coordsize="127,139" path="m8992,248l8992,258,8990,268,8947,317,8927,319,8916,319,8907,317,8900,314,8892,311,8885,307,8880,301,8875,295,8871,288,8869,279,8866,271,8865,261,8865,250,8865,240,8866,231,8869,222,8872,213,8876,206,8881,200,8886,193,8893,188,8901,185,8909,181,8919,180,8930,180,8940,180,8949,181,8957,184,8965,187,8992,237,8992,248xe" filled="f" stroked="t" strokeweight=".8pt" strokecolor="#000000">
                <v:path arrowok="t"/>
              </v:shape>
            </v:group>
            <v:group style="position:absolute;left:8889;top:199;width:79;height:100" coordorigin="8889,199" coordsize="79,100">
              <v:shape style="position:absolute;left:8889;top:199;width:79;height:100" coordorigin="8889,199" coordsize="79,100" path="m8968,249l8929,199,8922,199,8891,229,8890,235,8889,242,8889,249,8889,256,8890,262,8891,268,8892,275,8894,280,8897,284,8900,289,8904,293,8909,295,8914,298,8921,299,8928,299,8935,299,8941,298,8946,296,8951,293,8955,290,8958,285,8961,281,8964,276,8965,270,8967,264,8967,257,8968,249xe" filled="f" stroked="t" strokeweight=".8pt" strokecolor="#000000">
                <v:path arrowok="t"/>
              </v:shape>
            </v:group>
            <v:group style="position:absolute;left:9026;top:182;width:76;height:135" coordorigin="9026,182" coordsize="76,135">
              <v:shape style="position:absolute;left:9026;top:182;width:76;height:135" coordorigin="9026,182" coordsize="76,135" path="m9101,193l9101,195,9101,196,9101,198,9101,199,9097,203,9097,203,9049,203,9049,313,9049,313,9037,317,9035,317,9033,317,9032,317,9030,316,9029,316,9028,316,9027,315,9027,315,9026,314,9026,314,9026,313,9026,313,9026,191,9026,188,9026,186,9028,184,9029,183,9031,182,9033,182,9097,182,9101,191,9101,193xe" filled="f" stroked="t" strokeweight=".8pt" strokecolor="#000000">
                <v:path arrowok="t"/>
              </v:shape>
            </v:group>
            <v:group style="position:absolute;left:9116;top:180;width:127;height:139" coordorigin="9116,180" coordsize="127,139">
              <v:shape style="position:absolute;left:9116;top:180;width:127;height:139" coordorigin="9116,180" coordsize="127,139" path="m9243,248l9243,258,9242,268,9198,317,9178,319,9168,319,9159,317,9151,314,9143,311,9137,307,9132,301,9127,295,9123,288,9120,279,9118,271,9116,261,9116,250,9116,240,9118,231,9120,222,9123,213,9127,206,9133,200,9138,193,9145,188,9153,185,9161,181,9170,180,9181,180,9191,180,9200,181,9208,184,9216,187,9243,237,9243,248xe" filled="f" stroked="t" strokeweight=".8pt" strokecolor="#000000">
                <v:path arrowok="t"/>
              </v:shape>
            </v:group>
            <v:group style="position:absolute;left:9140;top:199;width:78;height:100" coordorigin="9140,199" coordsize="78,100">
              <v:shape style="position:absolute;left:9140;top:199;width:78;height:100" coordorigin="9140,199" coordsize="78,100" path="m9219,249l9180,199,9173,199,9143,229,9141,235,9140,242,9141,249,9140,256,9141,262,9142,268,9144,275,9146,280,9149,284,9152,289,9156,293,9161,295,9166,298,9172,299,9180,299,9186,299,9192,298,9197,296,9202,293,9219,257,9219,249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6.716797pt;margin-top:8.584649pt;width:40.535pt;height:7.753pt;mso-position-horizontal-relative:page;mso-position-vertical-relative:paragraph;z-index:-8440" coordorigin="9334,172" coordsize="811,155">
            <v:group style="position:absolute;left:9342;top:182;width:107;height:135" coordorigin="9342,182" coordsize="107,135">
              <v:shape style="position:absolute;left:9342;top:182;width:107;height:135" coordorigin="9342,182" coordsize="107,135" path="m9449,313l9440,317,9438,317,9428,316,9427,315,9427,315,9427,314,9426,314,9426,313,9426,313,9426,202,9366,202,9366,313,9366,313,9356,317,9354,317,9352,317,9350,317,9348,317,9343,314,9342,314,9342,313,9342,313,9342,191,9342,188,9343,186,9344,184,9346,183,9347,182,9350,182,9442,182,9449,191,9449,313xe" filled="f" stroked="t" strokeweight=".8pt" strokecolor="#000000">
                <v:path arrowok="t"/>
              </v:shape>
            </v:group>
            <v:group style="position:absolute;left:9484;top:180;width:127;height:139" coordorigin="9484,180" coordsize="127,139">
              <v:shape style="position:absolute;left:9484;top:180;width:127;height:139" coordorigin="9484,180" coordsize="127,139" path="m9610,248l9610,258,9609,268,9566,317,9546,319,9535,319,9526,317,9518,314,9511,311,9504,307,9499,301,9494,295,9490,288,9488,279,9485,271,9484,261,9484,250,9484,240,9500,200,9505,193,9512,188,9520,185,9528,181,9537,180,9548,180,9559,180,9568,181,9576,184,9583,187,9610,237,9610,248xe" filled="f" stroked="t" strokeweight=".8pt" strokecolor="#000000">
                <v:path arrowok="t"/>
              </v:shape>
            </v:group>
            <v:group style="position:absolute;left:9508;top:199;width:79;height:100" coordorigin="9508,199" coordsize="79,100">
              <v:shape style="position:absolute;left:9508;top:199;width:79;height:100" coordorigin="9508,199" coordsize="79,100" path="m9586,249l9547,199,9540,199,9510,229,9509,235,9508,242,9508,249,9508,256,9508,262,9510,268,9511,275,9513,280,9516,284,9519,289,9523,293,9528,295,9533,298,9539,299,9547,299,9554,299,9560,298,9565,296,9570,293,9574,290,9577,285,9580,281,9582,276,9584,270,9585,264,9586,257,9586,249xe" filled="f" stroked="t" strokeweight=".8pt" strokecolor="#000000">
                <v:path arrowok="t"/>
              </v:shape>
              <v:shape style="position:absolute;left:9616;top:172;width:529;height:155" type="#_x0000_t75">
                <v:imagedata r:id="rId97" o:title=""/>
              </v:shape>
            </v:group>
            <w10:wrap type="none"/>
          </v:group>
        </w:pict>
      </w:r>
      <w:r>
        <w:rPr>
          <w:b w:val="0"/>
          <w:bCs w:val="0"/>
          <w:color w:val="000001"/>
          <w:spacing w:val="0"/>
          <w:w w:val="100"/>
        </w:rPr>
        <w:t>Регулировка</w:t>
      </w:r>
      <w:r>
        <w:rPr>
          <w:b w:val="0"/>
          <w:bCs w:val="0"/>
          <w:color w:val="000001"/>
          <w:spacing w:val="-2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горизонтального</w:t>
      </w:r>
      <w:r>
        <w:rPr>
          <w:b w:val="0"/>
          <w:bCs w:val="0"/>
          <w:color w:val="000001"/>
          <w:spacing w:val="-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b w:val="0"/>
          <w:bCs w:val="0"/>
          <w:color w:val="000001"/>
          <w:spacing w:val="0"/>
          <w:w w:val="100"/>
        </w:rPr>
        <w:t>влев</w:t>
      </w:r>
      <w:r>
        <w:rPr>
          <w:b w:val="0"/>
          <w:bCs w:val="0"/>
          <w:color w:val="000001"/>
          <w:spacing w:val="-1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-1"/>
          <w:w w:val="100"/>
        </w:rPr>
        <w:t>п</w:t>
      </w:r>
      <w:r>
        <w:rPr>
          <w:b w:val="0"/>
          <w:bCs w:val="0"/>
          <w:color w:val="000001"/>
          <w:spacing w:val="0"/>
          <w:w w:val="100"/>
        </w:rPr>
        <w:t>рав</w:t>
      </w:r>
      <w:r>
        <w:rPr>
          <w:b w:val="0"/>
          <w:bCs w:val="0"/>
          <w:color w:val="000001"/>
          <w:spacing w:val="-1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000001"/>
          <w:spacing w:val="-2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возду</w:t>
      </w:r>
      <w:r>
        <w:rPr>
          <w:b w:val="0"/>
          <w:bCs w:val="0"/>
          <w:color w:val="000001"/>
          <w:spacing w:val="-1"/>
          <w:w w:val="100"/>
        </w:rPr>
        <w:t>ш</w:t>
      </w:r>
      <w:r>
        <w:rPr>
          <w:b w:val="0"/>
          <w:bCs w:val="0"/>
          <w:color w:val="000001"/>
          <w:spacing w:val="0"/>
          <w:w w:val="100"/>
        </w:rPr>
        <w:t>ного</w:t>
      </w:r>
      <w:r>
        <w:rPr>
          <w:b w:val="0"/>
          <w:bCs w:val="0"/>
          <w:color w:val="000001"/>
          <w:spacing w:val="-21"/>
          <w:w w:val="100"/>
        </w:rPr>
        <w:t> </w:t>
      </w:r>
      <w:r>
        <w:rPr>
          <w:b w:val="0"/>
          <w:bCs w:val="0"/>
          <w:color w:val="000001"/>
          <w:spacing w:val="-1"/>
          <w:w w:val="100"/>
        </w:rPr>
        <w:t>п</w:t>
      </w:r>
      <w:r>
        <w:rPr>
          <w:b w:val="0"/>
          <w:bCs w:val="0"/>
          <w:color w:val="000001"/>
          <w:spacing w:val="0"/>
          <w:w w:val="100"/>
        </w:rPr>
        <w:t>отока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24" w:lineRule="exact"/>
        <w:ind w:left="119" w:right="5180"/>
        <w:jc w:val="left"/>
        <w:rPr>
          <w:rFonts w:ascii="Calibri" w:hAnsi="Calibri" w:cs="Calibri" w:eastAsia="Calibri"/>
        </w:rPr>
      </w:pPr>
      <w:r>
        <w:rPr/>
        <w:pict>
          <v:group style="position:absolute;margin-left:395.261597pt;margin-top:21.437407pt;width:37.010397pt;height:12.63450pt;mso-position-horizontal-relative:page;mso-position-vertical-relative:paragraph;z-index:-8434" coordorigin="7905,429" coordsize="740,253">
            <v:group style="position:absolute;left:8447;top:435;width:68;height:96" coordorigin="8447,435" coordsize="68,96">
              <v:shape style="position:absolute;left:8447;top:435;width:68;height:96" coordorigin="8447,435" coordsize="68,96" path="m8515,435l8447,473,8447,532,8515,494,8515,435xe" filled="t" fillcolor="#004315" stroked="f">
                <v:path arrowok="t"/>
                <v:fill type="solid"/>
              </v:shape>
            </v:group>
            <v:group style="position:absolute;left:8447;top:570;width:68;height:105" coordorigin="8447,570" coordsize="68,105">
              <v:shape style="position:absolute;left:8447;top:570;width:68;height:105" coordorigin="8447,570" coordsize="68,105" path="m8515,570l8447,607,8447,675,8515,637,8515,570xe" filled="t" fillcolor="#004315" stroked="f">
                <v:path arrowok="t"/>
                <v:fill type="solid"/>
              </v:shape>
            </v:group>
            <v:group style="position:absolute;left:7912;top:500;width:585;height:137" coordorigin="7912,500" coordsize="585,137">
              <v:shape style="position:absolute;left:7912;top:500;width:585;height:137" coordorigin="7912,500" coordsize="585,137" path="m8240,537l8010,537,8029,538,8050,540,8112,552,8173,574,8235,606,8258,617,8322,635,8361,637,8378,636,8394,633,8409,629,8422,625,8467,600,8419,600,8400,599,8336,584,8272,552,8253,542,8240,537xe" filled="t" fillcolor="#00642D" stroked="f">
                <v:path arrowok="t"/>
                <v:fill type="solid"/>
              </v:shape>
              <v:shape style="position:absolute;left:7912;top:500;width:585;height:137" coordorigin="7912,500" coordsize="585,137" path="m8497,584l8438,600,8419,600,8467,600,8497,584xe" filled="t" fillcolor="#00642D" stroked="f">
                <v:path arrowok="t"/>
                <v:fill type="solid"/>
              </v:shape>
              <v:shape style="position:absolute;left:7912;top:500;width:585;height:137" coordorigin="7912,500" coordsize="585,137" path="m8070,500l8003,509,7912,556,7925,549,7940,544,7956,541,7973,538,7991,537,8010,537,8240,537,8232,533,8170,513,8109,502,8089,500,8070,500xe" filled="t" fillcolor="#00642D" stroked="f">
                <v:path arrowok="t"/>
                <v:fill type="solid"/>
              </v:shape>
            </v:group>
            <v:group style="position:absolute;left:7981;top:436;width:658;height:202" coordorigin="7981,436" coordsize="658,202">
              <v:shape style="position:absolute;left:7981;top:436;width:658;height:202" coordorigin="7981,436" coordsize="658,202" path="m8639,570l8515,570,8515,638,8639,570xe" filled="t" fillcolor="#00A451" stroked="f">
                <v:path arrowok="t"/>
                <v:fill type="solid"/>
              </v:shape>
              <v:shape style="position:absolute;left:7981;top:436;width:658;height:202" coordorigin="7981,436" coordsize="658,202" path="m8362,499l8079,499,8098,500,8119,502,8181,515,8242,537,8305,570,8328,580,8351,588,8374,594,8395,598,8416,600,8435,599,8496,584,8515,570,8639,570,8664,557,8616,518,8451,518,8436,518,8418,516,8397,511,8372,503,8362,499xe" filled="t" fillcolor="#00A451" stroked="f">
                <v:path arrowok="t"/>
                <v:fill type="solid"/>
              </v:shape>
              <v:shape style="position:absolute;left:7981;top:436;width:658;height:202" coordorigin="7981,436" coordsize="658,202" path="m8515,436l8515,494,8506,499,8496,504,8486,509,8476,513,8464,516,8451,518,8616,518,8515,436xe" filled="t" fillcolor="#00A451" stroked="f">
                <v:path arrowok="t"/>
                <v:fill type="solid"/>
              </v:shape>
              <v:shape style="position:absolute;left:7981;top:436;width:658;height:202" coordorigin="7981,436" coordsize="658,202" path="m8174,443l8098,451,8036,476,7981,518,7994,512,8009,507,8025,503,8042,501,8060,499,8362,499,8344,492,8287,467,8217,447,8195,444,8174,443xe" filled="t" fillcolor="#00A451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93.706085pt;margin-top:.338707pt;width:88.795pt;height:44.71950pt;mso-position-horizontal-relative:page;mso-position-vertical-relative:paragraph;z-index:-8433" type="#_x0000_t75">
            <v:imagedata r:id="rId98" o:title=""/>
          </v:shape>
        </w:pict>
      </w:r>
      <w:r>
        <w:rPr/>
        <w:pict>
          <v:shape style="position:absolute;margin-left:437.015625pt;margin-top:-.813593pt;width:104.382255pt;height:53.0465pt;mso-position-horizontal-relative:page;mso-position-vertical-relative:paragraph;z-index:-8432" type="#_x0000_t75">
            <v:imagedata r:id="rId99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зменен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горизонтального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отока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местите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вруч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ую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верт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кальные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жном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рав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удобства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гулировки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вертикальные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разбиты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618" w:val="left" w:leader="none"/>
        </w:tabs>
        <w:spacing w:line="238" w:lineRule="exact"/>
        <w:ind w:left="120" w:right="0"/>
        <w:jc w:val="left"/>
        <w:rPr>
          <w:rFonts w:ascii="SimSun" w:hAnsi="SimSun" w:cs="SimSun" w:eastAsia="SimSun"/>
          <w:sz w:val="26"/>
          <w:szCs w:val="26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симые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SimSun" w:hAnsi="SimSun" w:cs="SimSun" w:eastAsia="SimSun"/>
          <w:b w:val="0"/>
          <w:bCs w:val="0"/>
          <w:color w:val="221F1F"/>
          <w:spacing w:val="0"/>
          <w:w w:val="100"/>
          <w:position w:val="7"/>
          <w:sz w:val="26"/>
          <w:szCs w:val="26"/>
        </w:rPr>
        <w:t>3D</w:t>
      </w:r>
      <w:r>
        <w:rPr>
          <w:rFonts w:ascii="SimSun" w:hAnsi="SimSun" w:cs="SimSun" w:eastAsia="SimSun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pStyle w:val="Heading5"/>
        <w:spacing w:before="84"/>
        <w:ind w:left="608" w:right="94"/>
        <w:jc w:val="left"/>
        <w:rPr>
          <w:rFonts w:ascii="Calibri" w:hAnsi="Calibri" w:cs="Calibri" w:eastAsia="Calibri"/>
        </w:rPr>
      </w:pPr>
      <w:r>
        <w:rPr/>
        <w:pict>
          <v:group style="position:absolute;margin-left:83.217201pt;margin-top:8.031778pt;width:170.617pt;height:12.455pt;mso-position-horizontal-relative:page;mso-position-vertical-relative:paragraph;z-index:-8439" coordorigin="1664,161" coordsize="3412,249">
            <v:shape style="position:absolute;left:1664;top:161;width:1094;height:201" type="#_x0000_t75">
              <v:imagedata r:id="rId100" o:title=""/>
            </v:shape>
            <v:shape style="position:absolute;left:2778;top:206;width:786;height:155" type="#_x0000_t75">
              <v:imagedata r:id="rId101" o:title=""/>
            </v:shape>
            <v:group style="position:absolute;left:3590;top:216;width:111;height:135" coordorigin="3590,216" coordsize="111,135">
              <v:shape style="position:absolute;left:3590;top:216;width:111;height:135" coordorigin="3590,216" coordsize="111,135" path="m3701,347l3692,351,3690,351,3687,351,3685,351,3684,351,3678,349,3678,348,3678,348,3678,347,3678,292,3613,292,3613,347,3613,348,3604,351,3602,351,3599,351,3598,351,3596,351,3591,349,3590,348,3590,348,3590,347,3590,220,3590,220,3590,219,3591,219,3591,218,3591,218,3592,217,3593,217,3594,217,3596,216,3598,216,3599,216,3602,216,3604,216,3606,216,3607,216,3613,220,3613,272,3678,272,3678,220,3678,220,3678,219,3678,219,3679,218,3679,218,3685,216,3687,216,3690,216,3692,216,3694,216,3695,216,3701,220,3701,347xe" filled="f" stroked="t" strokeweight=".8pt" strokecolor="#000000">
                <v:path arrowok="t"/>
              </v:shape>
            </v:group>
            <v:group style="position:absolute;left:3726;top:217;width:154;height:180" coordorigin="3726,217" coordsize="154,180">
              <v:shape style="position:absolute;left:3726;top:217;width:154;height:180" coordorigin="3726,217" coordsize="154,180" path="m3746,393l3738,397,3736,397,3734,397,3732,397,3731,396,3726,394,3726,393,3726,337,3726,334,3726,333,3727,332,3728,331,3729,331,3731,331,3740,331,3766,266,3772,224,3772,223,3772,221,3773,220,3773,220,3774,219,3774,218,3775,218,3776,217,3777,217,3778,217,3779,217,3849,217,3856,222,3856,225,3856,331,3874,331,3876,331,3877,331,3878,332,3879,333,3879,334,3879,337,3879,393,3871,397,3870,397,3868,397,3866,397,3865,396,3860,395,3860,394,3860,394,3860,393,3860,351,3746,351,3746,393xe" filled="f" stroked="t" strokeweight=".8pt" strokecolor="#000000">
                <v:path arrowok="t"/>
              </v:shape>
            </v:group>
            <v:group style="position:absolute;left:3764;top:236;width:69;height:95" coordorigin="3764,236" coordsize="69,95">
              <v:shape style="position:absolute;left:3764;top:236;width:69;height:95" coordorigin="3764,236" coordsize="69,95" path="m3833,236l3793,236,3791,251,3789,264,3773,319,3770,323,3767,327,3764,331,3833,331,3833,236xe" filled="f" stroked="t" strokeweight=".8pt" strokecolor="#000000">
                <v:path arrowok="t"/>
              </v:shape>
            </v:group>
            <v:group style="position:absolute;left:3905;top:216;width:113;height:135" coordorigin="3905,216" coordsize="113,135">
              <v:shape style="position:absolute;left:3905;top:216;width:113;height:135" coordorigin="3905,216" coordsize="113,135" path="m4018,347l4018,348,4018,349,4017,349,4017,350,4016,350,4015,350,4014,351,4013,351,4012,351,4010,351,4008,351,4006,351,4004,351,4002,351,4001,351,3999,351,3998,351,3997,350,3996,350,3995,350,3995,349,3995,349,3994,348,3994,347,3994,274,3994,271,3994,267,3995,263,3995,259,3995,256,3995,252,3993,256,3991,259,3988,263,3986,267,3983,270,3980,274,3927,347,3926,348,3925,349,3925,349,3924,350,3924,350,3923,350,3922,351,3921,351,3920,351,3919,351,3917,351,3916,351,3913,351,3912,351,3910,351,3909,351,3908,351,3907,350,3906,350,3906,350,3906,349,3905,349,3905,348,3905,347,3905,220,3905,220,3905,219,3906,219,3906,218,3906,218,3907,217,3908,217,3909,217,3911,216,3913,216,3914,216,3916,216,3921,216,3924,217,3926,217,3927,218,3928,219,3928,220,3928,294,3928,312,3927,315,3941,295,3995,220,3996,220,3996,219,3997,218,4007,216,4009,216,4011,216,4012,216,4018,220,4018,347xe" filled="f" stroked="t" strokeweight=".8pt" strokecolor="#000000">
                <v:path arrowok="t"/>
              </v:shape>
            </v:group>
            <v:group style="position:absolute;left:4061;top:216;width:130;height:181" coordorigin="4061,216" coordsize="130,181">
              <v:shape style="position:absolute;left:4061;top:216;width:130;height:181" coordorigin="4061,216" coordsize="130,181" path="m4191,394l4182,397,4178,397,4176,396,4174,396,4172,395,4172,394,4172,394,4172,351,4068,351,4066,351,4064,350,4063,349,4061,347,4061,345,4061,342,4061,220,4061,220,4061,219,4061,219,4062,218,4062,218,4063,217,4064,217,4065,217,4067,216,4068,216,4070,216,4073,216,4075,216,4077,216,4078,216,4084,220,4084,331,4145,331,4145,220,4145,220,4145,219,4145,219,4146,218,4146,218,4152,216,4154,216,4156,216,4159,216,4161,216,4162,216,4168,220,4168,220,4168,331,4186,331,4188,331,4189,331,4190,332,4191,333,4191,334,4191,336,4191,394xe" filled="f" stroked="t" strokeweight=".8pt" strokecolor="#000000">
                <v:path arrowok="t"/>
              </v:shape>
            </v:group>
            <v:group style="position:absolute;left:4217;top:216;width:113;height:135" coordorigin="4217,216" coordsize="113,135">
              <v:shape style="position:absolute;left:4217;top:216;width:113;height:135" coordorigin="4217,216" coordsize="113,135" path="m4329,347l4329,348,4329,349,4329,349,4328,350,4328,350,4327,350,4326,351,4325,351,4323,351,4322,351,4320,351,4318,351,4316,351,4314,351,4312,351,4311,351,4309,351,4309,350,4308,350,4307,350,4307,349,4306,349,4306,348,4306,347,4306,274,4306,271,4306,267,4306,263,4306,259,4307,256,4307,252,4305,256,4302,259,4300,263,4297,267,4295,270,4292,274,4238,347,4238,348,4237,349,4237,349,4236,350,4235,350,4235,350,4234,351,4233,351,4232,351,4230,351,4229,351,4227,351,4225,351,4223,351,4222,351,4221,351,4220,351,4219,350,4218,350,4218,350,4217,349,4217,349,4217,348,4217,347,4217,220,4217,220,4217,219,4217,219,4218,218,4218,218,4219,217,4220,217,4221,217,4223,216,4224,216,4226,216,4228,216,4233,216,4236,217,4237,217,4239,218,4240,219,4240,220,4240,294,4240,297,4240,301,4240,305,4239,308,4239,312,4239,315,4253,295,4307,220,4308,220,4308,219,4309,218,4319,216,4321,216,4323,216,4324,216,4329,220,4329,347xe" filled="f" stroked="t" strokeweight=".8pt" strokecolor="#000000">
                <v:path arrowok="t"/>
              </v:shape>
            </v:group>
            <v:group style="position:absolute;left:4364;top:214;width:127;height:139" coordorigin="4364,214" coordsize="127,139">
              <v:shape style="position:absolute;left:4364;top:214;width:127;height:139" coordorigin="4364,214" coordsize="127,139" path="m4490,282l4490,293,4489,302,4446,351,4426,353,4415,353,4406,352,4398,349,4390,346,4384,341,4379,335,4374,329,4370,322,4367,314,4365,305,4364,296,4364,285,4364,275,4380,234,4385,228,4392,223,4400,219,4408,216,4417,214,4428,214,4439,214,4486,254,4490,272,4490,282xe" filled="f" stroked="t" strokeweight=".8pt" strokecolor="#000000">
                <v:path arrowok="t"/>
              </v:shape>
            </v:group>
            <v:group style="position:absolute;left:4388;top:234;width:79;height:100" coordorigin="4388,234" coordsize="79,100">
              <v:shape style="position:absolute;left:4388;top:234;width:79;height:100" coordorigin="4388,234" coordsize="79,100" path="m4466,284l4427,234,4420,234,4390,263,4388,269,4388,276,4388,283,4388,290,4388,297,4390,303,4391,309,4393,314,4396,319,4399,323,4403,327,4408,330,4413,332,4419,334,4427,334,4434,334,4439,333,4444,330,4449,328,4454,324,4457,320,4460,315,4462,310,4464,304,4465,298,4466,291,4466,284xe" filled="f" stroked="t" strokeweight=".8pt" strokecolor="#000000">
                <v:path arrowok="t"/>
              </v:shape>
              <v:shape style="position:absolute;left:4516;top:206;width:560;height:204" type="#_x0000_t75">
                <v:imagedata r:id="rId102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ионера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24" w:lineRule="exact"/>
        <w:ind w:left="165" w:right="507" w:hanging="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трен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погасн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все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катор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высв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ваться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щ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3"/>
        <w:ind w:left="0" w:right="113" w:firstLine="0"/>
        <w:jc w:val="right"/>
        <w:rPr>
          <w:rFonts w:ascii="Calibri" w:hAnsi="Calibri" w:cs="Calibri" w:eastAsia="Calibri"/>
          <w:sz w:val="19"/>
          <w:szCs w:val="19"/>
        </w:rPr>
      </w:pPr>
      <w:r>
        <w:rPr/>
        <w:pict>
          <v:group style="position:absolute;margin-left:535.279907pt;margin-top:5.63811pt;width:9.393pt;height:7.046pt;mso-position-horizontal-relative:page;mso-position-vertical-relative:paragraph;z-index:-8438" coordorigin="10706,113" coordsize="188,141">
            <v:group style="position:absolute;left:10714;top:122;width:71;height:122" coordorigin="10714,122" coordsize="71,122">
              <v:shape style="position:absolute;left:10714;top:122;width:71;height:122" coordorigin="10714,122" coordsize="71,122" path="m10784,238l10781,244,10781,244,10717,244,10717,244,10717,244,10716,244,10716,243,10715,243,10715,243,10715,242,10715,241,10714,241,10714,240,10714,239,10714,238,10714,236,10714,236,10714,235,10715,234,10715,233,10715,233,10715,232,10717,231,10743,231,10743,139,10719,153,10718,153,10717,154,10716,154,10716,154,10714,151,10714,151,10714,149,10714,148,10714,147,10714,146,10714,145,10714,144,10714,144,10714,143,10714,143,10715,142,10715,142,10715,142,10716,141,10716,141,10744,123,10745,123,10745,123,10745,122,10746,122,10746,122,10747,122,10747,122,10748,122,10749,122,10749,122,10750,122,10751,122,10753,122,10754,122,10759,124,10759,124,10759,231,10781,231,10781,231,10784,234,10784,235,10784,236,10784,236,10784,238xe" filled="f" stroked="t" strokeweight=".8pt" strokecolor="#000000">
                <v:path arrowok="t"/>
              </v:shape>
            </v:group>
            <v:group style="position:absolute;left:10801;top:121;width:84;height:125" coordorigin="10801,121" coordsize="84,125">
              <v:shape style="position:absolute;left:10801;top:121;width:84;height:125" coordorigin="10801,121" coordsize="84,125" path="m10885,183l10876,228,10872,234,10868,238,10863,241,10857,244,10850,246,10842,246,10835,246,10828,244,10823,242,10818,239,10814,235,10810,230,10807,224,10805,218,10804,210,10802,202,10801,194,10802,184,10801,174,10802,166,10804,158,10805,150,10808,144,10811,138,10814,133,10845,121,10852,121,10885,173,10885,183xe" filled="f" stroked="t" strokeweight=".8pt" strokecolor="#000000">
                <v:path arrowok="t"/>
              </v:shape>
            </v:group>
            <v:group style="position:absolute;left:10818;top:134;width:51;height:99" coordorigin="10818,134" coordsize="51,99">
              <v:shape style="position:absolute;left:10818;top:134;width:51;height:99" coordorigin="10818,134" coordsize="51,99" path="m10869,184l10844,134,10838,134,10819,164,10818,169,10818,176,10818,182,10818,192,10819,199,10820,206,10820,212,10822,217,10824,221,10826,225,10829,228,10832,230,10835,232,10839,233,10843,233,10847,233,10850,232,10852,231,10855,230,10857,228,10859,226,10861,224,10869,189,10869,184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10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right"/>
        <w:rPr>
          <w:rFonts w:ascii="Calibri" w:hAnsi="Calibri" w:cs="Calibri" w:eastAsia="Calibri"/>
          <w:sz w:val="19"/>
          <w:szCs w:val="19"/>
        </w:rPr>
        <w:sectPr>
          <w:type w:val="continuous"/>
          <w:pgSz w:w="11906" w:h="16840"/>
          <w:pgMar w:top="1580" w:bottom="280" w:left="1040" w:right="900"/>
        </w:sectPr>
      </w:pPr>
    </w:p>
    <w:p>
      <w:pPr>
        <w:spacing w:before="22"/>
        <w:ind w:left="2853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/>
        <w:pict>
          <v:group style="position:absolute;margin-left:13.905264pt;margin-top:38.783916pt;width:560.330872pt;height:45.784pt;mso-position-horizontal-relative:page;mso-position-vertical-relative:page;z-index:-8417" coordorigin="278,776" coordsize="11207,916">
            <v:group style="position:absolute;left:286;top:784;width:11191;height:900" coordorigin="286,784" coordsize="11191,900">
              <v:shape style="position:absolute;left:286;top:784;width:11191;height:900" coordorigin="286,784" coordsize="11191,900" path="m11258,784l504,784,425,793,359,820,312,859,286,925,286,1542,288,1559,325,1623,380,1658,451,1679,504,1683,11259,1683,11338,1674,11404,1647,11451,1608,11477,1542,11477,925,11475,908,11437,844,11383,809,11312,788,11258,784xe" filled="t" fillcolor="#E9E8E8" stroked="f">
                <v:path arrowok="t"/>
                <v:fill type="solid"/>
              </v:shape>
              <v:shape style="position:absolute;left:4303;top:1068;width:1552;height:303" type="#_x0000_t75">
                <v:imagedata r:id="rId103" o:title=""/>
              </v:shape>
              <v:shape style="position:absolute;left:6008;top:1044;width:888;height:402" type="#_x0000_t75">
                <v:imagedata r:id="rId104" o:title=""/>
              </v:shape>
            </v:group>
            <v:group style="position:absolute;left:6910;top:1151;width:169;height:209" coordorigin="6910,1151" coordsize="169,209">
              <v:shape style="position:absolute;left:6910;top:1151;width:169;height:209" coordorigin="6910,1151" coordsize="169,209" path="m7079,1167l7075,1183,7074,1183,7073,1184,7071,1183,7012,1183,7012,1353,7012,1354,7012,1355,7011,1356,7011,1357,7010,1358,7008,1358,7007,1359,6994,1360,6990,1360,6980,1358,6978,1358,6977,1357,6977,1356,6976,1355,6976,1354,6976,1353,6976,1183,6917,1183,6916,1184,6915,1183,6914,1183,6913,1182,6912,1181,6912,1180,6911,1178,6910,1177,6910,1174,6910,1172,6910,1170,6910,1167,6910,1164,6910,1162,6910,1160,6910,1158,6911,1156,6917,1151,7071,1151,7079,1165,7079,1167xe" filled="f" stroked="t" strokeweight=".8pt" strokecolor="#000000">
                <v:path arrowok="t"/>
              </v:shape>
            </v:group>
            <v:group style="position:absolute;left:7309;top:1150;width:36;height:210" coordorigin="7309,1150" coordsize="36,210">
              <v:shape style="position:absolute;left:7309;top:1150;width:36;height:210" coordorigin="7309,1150" coordsize="36,210" path="m7346,1353l7342,1358,7340,1359,7327,1360,7324,1360,7313,1358,7312,1358,7311,1357,7310,1356,7310,1355,7309,1354,7309,1353,7309,1156,7309,1155,7310,1154,7310,1153,7311,1153,7312,1152,7313,1151,7314,1151,7327,1150,7331,1150,7346,1156,7346,1353xe" filled="f" stroked="t" strokeweight=".8pt" strokecolor="#000000">
                <v:path arrowok="t"/>
              </v:shape>
            </v:group>
            <v:group style="position:absolute;left:7114;top:1150;width:159;height:213" coordorigin="7114,1150" coordsize="159,213">
              <v:shape style="position:absolute;left:7114;top:1150;width:159;height:213" coordorigin="7114,1150" coordsize="159,213" path="m7150,1226l7155,1225,7161,1225,7166,1225,7172,1225,7178,1224,7184,1224,7206,1226,7264,1255,7273,1291,7273,1301,7233,1353,7174,1362,7170,1362,7166,1362,7162,1362,7158,1362,7155,1362,7151,1362,7147,1361,7143,1361,7140,1361,7136,1360,7132,1360,7126,1359,7121,1357,7118,1354,7115,1351,7114,1346,7114,1339,7114,1156,7114,1155,7114,1154,7115,1153,7115,1153,7116,1152,7118,1151,7119,1151,7132,1150,7139,1150,7150,1156,7150,1226xe" filled="f" stroked="t" strokeweight=".8pt" strokecolor="#000000">
                <v:path arrowok="t"/>
              </v:shape>
            </v:group>
            <v:group style="position:absolute;left:7150;top:1254;width:85;height:79" coordorigin="7150,1254" coordsize="85,79">
              <v:shape style="position:absolute;left:7150;top:1254;width:85;height:79" coordorigin="7150,1254" coordsize="85,79" path="m7235,1293l7235,1287,7234,1282,7192,1254,7182,1254,7176,1254,7170,1254,7165,1254,7160,1254,7155,1255,7150,1255,7150,1331,7155,1332,7160,1332,7165,1332,7170,1333,7176,1333,7183,1333,7206,1331,7222,1323,7231,1315,7235,1306,7235,1293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4"/>
          <w:szCs w:val="44"/>
        </w:rPr>
        <w:t>Режимы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4"/>
          <w:szCs w:val="44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54"/>
        <w:ind w:left="116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76.534103pt;margin-top:5.016381pt;width:240.092pt;height:12.261pt;mso-position-horizontal-relative:page;mso-position-vertical-relative:paragraph;z-index:-8429" coordorigin="1531,100" coordsize="4802,245">
            <v:shape style="position:absolute;left:1531;top:122;width:460;height:181" type="#_x0000_t75">
              <v:imagedata r:id="rId105" o:title=""/>
            </v:shape>
            <v:shape style="position:absolute;left:2013;top:163;width:614;height:140" type="#_x0000_t75">
              <v:imagedata r:id="rId106" o:title=""/>
            </v:shape>
            <v:shape style="position:absolute;left:2689;top:111;width:1782;height:235" type="#_x0000_t75">
              <v:imagedata r:id="rId107" o:title=""/>
            </v:shape>
            <v:shape style="position:absolute;left:4487;top:100;width:1456;height:235" type="#_x0000_t75">
              <v:imagedata r:id="rId108" o:title=""/>
            </v:shape>
            <v:shape style="position:absolute;left:5958;top:164;width:375;height:137" type="#_x0000_t75">
              <v:imagedata r:id="rId109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Установка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таймера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116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Используя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мер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выключени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автоматич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включать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6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утро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росы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ает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вечеро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16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выключать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16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76.517899pt;margin-top:2.036039pt;width:201.3743pt;height:10.831pt;mso-position-horizontal-relative:page;mso-position-vertical-relative:paragraph;z-index:-8428" coordorigin="1530,41" coordsize="4027,217">
            <v:shape style="position:absolute;left:1530;top:50;width:1477;height:207" type="#_x0000_t75">
              <v:imagedata r:id="rId110" o:title=""/>
            </v:shape>
            <v:shape style="position:absolute;left:3018;top:41;width:1276;height:207" type="#_x0000_t75">
              <v:imagedata r:id="rId111" o:title=""/>
            </v:shape>
            <v:shape style="position:absolute;left:4306;top:41;width:982;height:215" type="#_x0000_t75">
              <v:imagedata r:id="rId112" o:title=""/>
            </v:shape>
            <v:group style="position:absolute;left:5310;top:68;width:74;height:142" coordorigin="5310,68" coordsize="74,142">
              <v:shape style="position:absolute;left:5310;top:68;width:74;height:142" coordorigin="5310,68" coordsize="74,142" path="m5384,76l5383,82,5383,83,5382,83,5382,84,5381,84,5381,84,5380,84,5329,84,5329,132,5378,132,5378,132,5381,140,5381,141,5379,147,5379,148,5378,148,5378,148,5329,148,5329,207,5329,207,5325,210,5324,210,5323,210,5321,210,5319,210,5317,210,5316,210,5315,210,5313,210,5312,209,5312,209,5311,209,5310,209,5310,208,5310,208,5310,207,5310,207,5310,76,5315,68,5317,68,5380,68,5381,68,5381,68,5384,75,5384,76xe" filled="f" stroked="t" strokeweight=".8pt" strokecolor="#000000">
                <v:path arrowok="t"/>
              </v:shape>
            </v:group>
            <v:group style="position:absolute;left:5413;top:68;width:74;height:142" coordorigin="5413,68" coordsize="74,142">
              <v:shape style="position:absolute;left:5413;top:68;width:74;height:142" coordorigin="5413,68" coordsize="74,142" path="m5487,76l5485,84,5484,84,5484,84,5483,84,5431,84,5431,132,5480,132,5481,132,5484,140,5484,141,5482,147,5481,148,5481,148,5480,148,5431,148,5431,207,5431,207,5428,210,5427,210,5425,210,5424,210,5422,210,5420,210,5419,210,5418,210,5416,210,5415,209,5415,209,5414,209,5413,209,5413,208,5413,208,5413,207,5413,207,5413,76,5418,68,5420,68,5483,68,5484,68,5484,68,5487,75,5487,76xe" filled="f" stroked="t" strokeweight=".8pt" strokecolor="#000000">
                <v:path arrowok="t"/>
              </v:shape>
            </v:group>
            <v:group style="position:absolute;left:5510;top:54;width:40;height:193" coordorigin="5510,54" coordsize="40,193">
              <v:shape style="position:absolute;left:5510;top:54;width:40;height:193" coordorigin="5510,54" coordsize="40,193" path="m5550,151l5544,199,5542,207,5524,246,5523,247,5522,247,5522,247,5521,247,5520,247,5519,247,5517,247,5515,247,5510,245,5510,245,5510,244,5510,243,5511,242,5518,224,5524,205,5528,182,5530,163,5530,138,5517,76,5510,58,5510,58,5510,57,5510,56,5510,56,5511,56,5511,55,5517,54,5519,54,5525,55,5525,56,5525,56,5526,56,5526,56,5534,75,5541,94,5546,117,5549,135,5550,151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мер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/OFF)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4" w:lineRule="exact"/>
        <w:ind w:left="116" w:right="951"/>
        <w:jc w:val="left"/>
        <w:rPr>
          <w:rFonts w:ascii="Calibri" w:hAnsi="Calibri" w:cs="Calibri" w:eastAsia="Calibri"/>
        </w:rPr>
      </w:pPr>
      <w:r>
        <w:rPr/>
        <w:pict>
          <v:group style="position:absolute;margin-left:174.126694pt;margin-top:63.573887pt;width:254.2865pt;height:40.373400pt;mso-position-horizontal-relative:page;mso-position-vertical-relative:paragraph;z-index:-8430" coordorigin="3483,1271" coordsize="5086,807">
            <v:group style="position:absolute;left:3488;top:1435;width:164;height:2" coordorigin="3488,1435" coordsize="164,2">
              <v:shape style="position:absolute;left:3488;top:1435;width:164;height:2" coordorigin="3488,1435" coordsize="164,2" path="m3488,1435l3652,1437e" filled="f" stroked="t" strokeweight=".567pt" strokecolor="#221F1F">
                <v:path arrowok="t"/>
              </v:shape>
            </v:group>
            <v:group style="position:absolute;left:3628;top:1394;width:112;height:94" coordorigin="3628,1394" coordsize="112,94">
              <v:shape style="position:absolute;left:3628;top:1394;width:112;height:94" coordorigin="3628,1394" coordsize="112,94" path="m3638,1394l3650,1416,3657,1433,3658,1446,3654,1458,3644,1471,3628,1488,3740,1433,3638,1394xe" filled="t" fillcolor="#221F1F" stroked="f">
                <v:path arrowok="t"/>
                <v:fill type="solid"/>
              </v:shape>
            </v:group>
            <v:group style="position:absolute;left:3628;top:1394;width:112;height:94" coordorigin="3628,1394" coordsize="112,94">
              <v:shape style="position:absolute;left:3628;top:1394;width:112;height:94" coordorigin="3628,1394" coordsize="112,94" path="m3628,1488l3644,1471,3654,1458,3658,1446,3657,1433,3650,1416,3638,1394,3740,1433,3628,1488xe" filled="f" stroked="t" strokeweight=".283pt" strokecolor="#221F1F">
                <v:path arrowok="t"/>
              </v:shape>
            </v:group>
            <v:group style="position:absolute;left:3488;top:1427;width:5077;height:648" coordorigin="3488,1427" coordsize="5077,648">
              <v:shape style="position:absolute;left:3488;top:1427;width:5077;height:648" coordorigin="3488,1427" coordsize="5077,648" path="m8482,1427l8564,1427,8564,2075,3488,2075,3488,1437e" filled="f" stroked="t" strokeweight=".389pt" strokecolor="#221F1F">
                <v:path arrowok="t"/>
              </v:shape>
            </v:group>
            <v:group style="position:absolute;left:6329;top:1411;width:134;height:2" coordorigin="6329,1411" coordsize="134,2">
              <v:shape style="position:absolute;left:6329;top:1411;width:134;height:2" coordorigin="6329,1411" coordsize="134,0" path="m6329,1411l6463,1411e" filled="f" stroked="t" strokeweight=".567pt" strokecolor="#221F1F">
                <v:path arrowok="t"/>
              </v:shape>
            </v:group>
            <v:group style="position:absolute;left:6445;top:1368;width:112;height:94" coordorigin="6445,1368" coordsize="112,94">
              <v:shape style="position:absolute;left:6445;top:1368;width:112;height:94" coordorigin="6445,1368" coordsize="112,94" path="m6456,1368l6467,1391,6474,1408,6475,1421,6471,1433,6461,1446,6445,1463,6557,1407,6456,1368xe" filled="t" fillcolor="#221F1F" stroked="f">
                <v:path arrowok="t"/>
                <v:fill type="solid"/>
              </v:shape>
            </v:group>
            <v:group style="position:absolute;left:6445;top:1368;width:112;height:94" coordorigin="6445,1368" coordsize="112,94">
              <v:shape style="position:absolute;left:6445;top:1368;width:112;height:94" coordorigin="6445,1368" coordsize="112,94" path="m6445,1463l6461,1446,6471,1433,6475,1421,6474,1408,6467,1391,6456,1368,6557,1407,6445,1463xe" filled="f" stroked="t" strokeweight=".283pt" strokecolor="#221F1F">
                <v:path arrowok="t"/>
              </v:shape>
            </v:group>
            <v:group style="position:absolute;left:4137;top:1432;width:213;height:2" coordorigin="4137,1432" coordsize="213,2">
              <v:shape style="position:absolute;left:4137;top:1432;width:213;height:2" coordorigin="4137,1432" coordsize="213,1" path="m4137,1432l4350,1433e" filled="f" stroked="t" strokeweight=".567pt" strokecolor="#221F1F">
                <v:path arrowok="t"/>
              </v:shape>
            </v:group>
            <v:group style="position:absolute;left:4323;top:1390;width:113;height:94" coordorigin="4323,1390" coordsize="113,94">
              <v:shape style="position:absolute;left:4323;top:1390;width:113;height:94" coordorigin="4323,1390" coordsize="113,94" path="m4334,1390l4345,1412,4352,1429,4353,1442,4349,1454,4339,1467,4323,1484,4436,1429,4334,1390xe" filled="t" fillcolor="#221F1F" stroked="f">
                <v:path arrowok="t"/>
                <v:fill type="solid"/>
              </v:shape>
            </v:group>
            <v:group style="position:absolute;left:4323;top:1390;width:113;height:94" coordorigin="4323,1390" coordsize="113,94">
              <v:shape style="position:absolute;left:4323;top:1390;width:113;height:94" coordorigin="4323,1390" coordsize="113,94" path="m4323,1484l4339,1467,4349,1454,4353,1442,4352,1429,4345,1412,4334,1390,4436,1429,4323,1484xe" filled="f" stroked="t" strokeweight=".283pt" strokecolor="#221F1F">
                <v:path arrowok="t"/>
              </v:shape>
            </v:group>
            <v:group style="position:absolute;left:3841;top:1350;width:103;height:137" coordorigin="3841,1350" coordsize="103,137">
              <v:shape style="position:absolute;left:3841;top:1350;width:103;height:137" coordorigin="3841,1350" coordsize="103,137" path="m3894,1350l3874,1354,3858,1365,3847,1383,3841,1407,3844,1439,3851,1462,3862,1478,3877,1487,3903,1485,3923,1477,3924,1476,3894,1476,3875,1470,3862,1455,3856,1431,3859,1401,3867,1380,3880,1369,3930,1369,3929,1367,3917,1356,3901,1351,3894,1350xe" filled="t" fillcolor="#221F1F" stroked="f">
                <v:path arrowok="t"/>
                <v:fill type="solid"/>
              </v:shape>
              <v:shape style="position:absolute;left:3841;top:1350;width:103;height:137" coordorigin="3841,1350" coordsize="103,137" path="m3930,1369l3880,1369,3905,1372,3921,1383,3930,1401,3928,1434,3922,1457,3912,1470,3897,1475,3894,1476,3924,1476,3936,1464,3944,1445,3943,1411,3938,1385,3930,1369xe" filled="t" fillcolor="#221F1F" stroked="f">
                <v:path arrowok="t"/>
                <v:fill type="solid"/>
              </v:shape>
            </v:group>
            <v:group style="position:absolute;left:3965;top:1354;width:88;height:135" coordorigin="3965,1354" coordsize="88,135">
              <v:shape style="position:absolute;left:3965;top:1354;width:88;height:135" coordorigin="3965,1354" coordsize="88,135" path="m3983,1354l3965,1354,3965,1488,3979,1488,3979,1380,3996,1380,3983,1354xe" filled="t" fillcolor="#221F1F" stroked="f">
                <v:path arrowok="t"/>
                <v:fill type="solid"/>
              </v:shape>
              <v:shape style="position:absolute;left:3965;top:1354;width:88;height:135" coordorigin="3965,1354" coordsize="88,135" path="m3996,1380l3980,1380,4036,1488,4053,1488,4053,1463,4038,1463,3996,1380xe" filled="t" fillcolor="#221F1F" stroked="f">
                <v:path arrowok="t"/>
                <v:fill type="solid"/>
              </v:shape>
              <v:shape style="position:absolute;left:3965;top:1354;width:88;height:135" coordorigin="3965,1354" coordsize="88,135" path="m4053,1354l4038,1354,4038,1463,4053,1463,4053,1354xe" filled="t" fillcolor="#221F1F" stroked="f">
                <v:path arrowok="t"/>
                <v:fill type="solid"/>
              </v:shape>
            </v:group>
            <v:group style="position:absolute;left:4566;top:1373;width:103;height:137" coordorigin="4566,1373" coordsize="103,137">
              <v:shape style="position:absolute;left:4566;top:1373;width:103;height:137" coordorigin="4566,1373" coordsize="103,137" path="m4618,1373l4598,1377,4582,1388,4572,1406,4566,1430,4568,1462,4575,1485,4586,1501,4601,1510,4628,1508,4647,1501,4649,1499,4618,1499,4599,1493,4587,1479,4581,1455,4583,1424,4591,1403,4604,1392,4654,1392,4653,1390,4641,1379,4626,1374,4618,1373xe" filled="t" fillcolor="#221F1F" stroked="f">
                <v:path arrowok="t"/>
                <v:fill type="solid"/>
              </v:shape>
              <v:shape style="position:absolute;left:4566;top:1373;width:103;height:137" coordorigin="4566,1373" coordsize="103,137" path="m4654,1392l4604,1392,4629,1395,4645,1406,4654,1424,4653,1457,4647,1480,4636,1493,4622,1499,4618,1499,4649,1499,4660,1487,4668,1468,4667,1434,4662,1408,4654,1392xe" filled="t" fillcolor="#221F1F" stroked="f">
                <v:path arrowok="t"/>
                <v:fill type="solid"/>
              </v:shape>
            </v:group>
            <v:group style="position:absolute;left:4691;top:1377;width:76;height:135" coordorigin="4691,1377" coordsize="76,135">
              <v:shape style="position:absolute;left:4691;top:1377;width:76;height:135" coordorigin="4691,1377" coordsize="76,135" path="m4767,1377l4691,1377,4691,1512,4706,1512,4706,1451,4760,1451,4760,1434,4706,1434,4706,1392,4767,1392,4767,1377xe" filled="t" fillcolor="#221F1F" stroked="f">
                <v:path arrowok="t"/>
                <v:fill type="solid"/>
              </v:shape>
            </v:group>
            <v:group style="position:absolute;left:4784;top:1377;width:76;height:135" coordorigin="4784,1377" coordsize="76,135">
              <v:shape style="position:absolute;left:4784;top:1377;width:76;height:135" coordorigin="4784,1377" coordsize="76,135" path="m4861,1377l4784,1377,4784,1512,4799,1512,4799,1451,4853,1451,4853,1434,4799,1434,4799,1392,4861,1392,4861,1377xe" filled="t" fillcolor="#221F1F" stroked="f">
                <v:path arrowok="t"/>
                <v:fill type="solid"/>
              </v:shape>
            </v:group>
            <v:group style="position:absolute;left:4932;top:1440;width:176;height:2" coordorigin="4932,1440" coordsize="176,2">
              <v:shape style="position:absolute;left:4932;top:1440;width:176;height:2" coordorigin="4932,1440" coordsize="176,1" path="m4932,1440l5107,1442e" filled="f" stroked="t" strokeweight=".567pt" strokecolor="#221F1F">
                <v:path arrowok="t"/>
              </v:shape>
            </v:group>
            <v:group style="position:absolute;left:5095;top:1399;width:112;height:94" coordorigin="5095,1399" coordsize="112,94">
              <v:shape style="position:absolute;left:5095;top:1399;width:112;height:94" coordorigin="5095,1399" coordsize="112,94" path="m5105,1399l5117,1422,5124,1439,5125,1452,5120,1464,5110,1477,5095,1494,5207,1439,5105,1399xe" filled="t" fillcolor="#221F1F" stroked="f">
                <v:path arrowok="t"/>
                <v:fill type="solid"/>
              </v:shape>
            </v:group>
            <v:group style="position:absolute;left:5095;top:1399;width:112;height:94" coordorigin="5095,1399" coordsize="112,94">
              <v:shape style="position:absolute;left:5095;top:1399;width:112;height:94" coordorigin="5095,1399" coordsize="112,94" path="m5095,1494l5110,1477,5120,1464,5125,1452,5124,1439,5117,1422,5105,1399,5207,1439,5095,1494xe" filled="f" stroked="t" strokeweight=".283pt" strokecolor="#221F1F">
                <v:path arrowok="t"/>
              </v:shape>
            </v:group>
            <v:group style="position:absolute;left:5771;top:1427;width:76;height:2" coordorigin="5771,1427" coordsize="76,2">
              <v:shape style="position:absolute;left:5771;top:1427;width:76;height:2" coordorigin="5771,1427" coordsize="76,2" path="m5847,1429l5771,1427e" filled="f" stroked="t" strokeweight=".567pt" strokecolor="#221F1F">
                <v:path arrowok="t"/>
              </v:shape>
            </v:group>
            <v:group style="position:absolute;left:5806;top:1427;width:76;height:2" coordorigin="5806,1427" coordsize="76,2">
              <v:shape style="position:absolute;left:5806;top:1427;width:76;height:2" coordorigin="5806,1427" coordsize="76,2" path="m5883,1429l5806,1427e" filled="f" stroked="t" strokeweight=".567pt" strokecolor="#221F1F">
                <v:path arrowok="t"/>
              </v:shape>
            </v:group>
            <v:group style="position:absolute;left:5337;top:1350;width:101;height:132" coordorigin="5337,1350" coordsize="101,132">
              <v:shape style="position:absolute;left:5337;top:1350;width:101;height:132" coordorigin="5337,1350" coordsize="101,132" path="m5388,1350l5367,1354,5352,1366,5342,1384,5337,1410,5340,1439,5348,1461,5361,1475,5378,1482,5402,1478,5419,1469,5388,1469,5369,1463,5357,1448,5351,1422,5355,1394,5364,1375,5379,1365,5420,1365,5416,1360,5401,1351,5388,1350xe" filled="t" fillcolor="#221F1F" stroked="f">
                <v:path arrowok="t"/>
                <v:fill type="solid"/>
              </v:shape>
              <v:shape style="position:absolute;left:5337;top:1350;width:101;height:132" coordorigin="5337,1350" coordsize="101,132" path="m5420,1365l5379,1365,5402,1370,5416,1384,5423,1405,5420,1436,5412,1456,5399,1467,5388,1469,5419,1469,5420,1468,5431,1452,5437,1429,5434,1398,5427,1375,5420,1365xe" filled="t" fillcolor="#221F1F" stroked="f">
                <v:path arrowok="t"/>
                <v:fill type="solid"/>
              </v:shape>
            </v:group>
            <v:group style="position:absolute;left:5455;top:1353;width:83;height:128" coordorigin="5455,1353" coordsize="83,128">
              <v:shape style="position:absolute;left:5455;top:1353;width:83;height:128" coordorigin="5455,1353" coordsize="83,128" path="m5472,1353l5455,1353,5455,1481,5469,1481,5469,1378,5485,1378,5472,1353xe" filled="t" fillcolor="#221F1F" stroked="f">
                <v:path arrowok="t"/>
                <v:fill type="solid"/>
              </v:shape>
              <v:shape style="position:absolute;left:5455;top:1353;width:83;height:128" coordorigin="5455,1353" coordsize="83,128" path="m5485,1378l5469,1378,5522,1481,5538,1481,5538,1457,5525,1457,5485,1378xe" filled="t" fillcolor="#221F1F" stroked="f">
                <v:path arrowok="t"/>
                <v:fill type="solid"/>
              </v:shape>
              <v:shape style="position:absolute;left:5455;top:1353;width:83;height:128" coordorigin="5455,1353" coordsize="83,128" path="m5538,1353l5525,1353,5525,1457,5538,1457,5538,1353xe" filled="t" fillcolor="#221F1F" stroked="f">
                <v:path arrowok="t"/>
                <v:fill type="solid"/>
              </v:shape>
            </v:group>
            <v:group style="position:absolute;left:5928;top:1375;width:101;height:132" coordorigin="5928,1375" coordsize="101,132">
              <v:shape style="position:absolute;left:5928;top:1375;width:101;height:132" coordorigin="5928,1375" coordsize="101,132" path="m5979,1375l5959,1380,5943,1391,5933,1410,5928,1435,5931,1465,5939,1486,5952,1501,5969,1508,5993,1504,6010,1495,5979,1495,5960,1489,5948,1474,5943,1448,5946,1419,5955,1401,5970,1391,6011,1391,6007,1386,5992,1377,5979,1375xe" filled="t" fillcolor="#221F1F" stroked="f">
                <v:path arrowok="t"/>
                <v:fill type="solid"/>
              </v:shape>
              <v:shape style="position:absolute;left:5928;top:1375;width:101;height:132" coordorigin="5928,1375" coordsize="101,132" path="m6011,1391l5970,1391,5993,1396,6007,1409,6014,1431,6011,1462,6003,1482,5990,1493,5979,1495,6010,1495,6011,1494,6022,1478,6029,1455,6026,1424,6018,1401,6011,1391xe" filled="t" fillcolor="#221F1F" stroked="f">
                <v:path arrowok="t"/>
                <v:fill type="solid"/>
              </v:shape>
            </v:group>
            <v:group style="position:absolute;left:6048;top:1379;width:72;height:128" coordorigin="6048,1379" coordsize="72,128">
              <v:shape style="position:absolute;left:6048;top:1379;width:72;height:128" coordorigin="6048,1379" coordsize="72,128" path="m6120,1379l6048,1379,6048,1507,6062,1507,6062,1449,6114,1449,6114,1433,6062,1433,6062,1394,6120,1394,6120,1379xe" filled="t" fillcolor="#221F1F" stroked="f">
                <v:path arrowok="t"/>
                <v:fill type="solid"/>
              </v:shape>
            </v:group>
            <v:group style="position:absolute;left:6136;top:1379;width:73;height:128" coordorigin="6136,1379" coordsize="73,128">
              <v:shape style="position:absolute;left:6136;top:1379;width:73;height:128" coordorigin="6136,1379" coordsize="73,128" path="m6209,1379l6136,1379,6136,1507,6151,1507,6151,1449,6202,1449,6202,1433,6151,1433,6151,1394,6209,1394,6209,1379xe" filled="t" fillcolor="#221F1F" stroked="f">
                <v:path arrowok="t"/>
                <v:fill type="solid"/>
              </v:shape>
            </v:group>
            <v:group style="position:absolute;left:5632;top:1375;width:116;height:105" coordorigin="5632,1375" coordsize="116,105">
              <v:shape style="position:absolute;left:5632;top:1375;width:116;height:105" coordorigin="5632,1375" coordsize="116,105" path="m5747,1375l5632,1431,5747,1479,5747,1375xe" filled="t" fillcolor="#221F1F" stroked="f">
                <v:path arrowok="t"/>
                <v:fill type="solid"/>
              </v:shape>
            </v:group>
            <v:group style="position:absolute;left:7118;top:1436;width:76;height:2" coordorigin="7118,1436" coordsize="76,2">
              <v:shape style="position:absolute;left:7118;top:1436;width:76;height:2" coordorigin="7118,1436" coordsize="76,2" path="m7195,1438l7118,1436e" filled="f" stroked="t" strokeweight=".567pt" strokecolor="#221F1F">
                <v:path arrowok="t"/>
              </v:shape>
            </v:group>
            <v:group style="position:absolute;left:7154;top:1436;width:76;height:2" coordorigin="7154,1436" coordsize="76,2">
              <v:shape style="position:absolute;left:7154;top:1436;width:76;height:2" coordorigin="7154,1436" coordsize="76,2" path="m7230,1438l7154,1436e" filled="f" stroked="t" strokeweight=".567pt" strokecolor="#221F1F">
                <v:path arrowok="t"/>
              </v:shape>
            </v:group>
            <v:group style="position:absolute;left:7281;top:1360;width:100;height:132" coordorigin="7281,1360" coordsize="100,132">
              <v:shape style="position:absolute;left:7281;top:1360;width:100;height:132" coordorigin="7281,1360" coordsize="100,132" path="m7332,1360l7311,1365,7296,1376,7286,1395,7281,1420,7284,1450,7292,1471,7305,1485,7322,1493,7346,1489,7362,1480,7332,1480,7313,1474,7301,1458,7295,1433,7299,1404,7308,1385,7323,1376,7364,1376,7360,1370,7344,1362,7332,1360xe" filled="t" fillcolor="#221F1F" stroked="f">
                <v:path arrowok="t"/>
                <v:fill type="solid"/>
              </v:shape>
              <v:shape style="position:absolute;left:7281;top:1360;width:100;height:132" coordorigin="7281,1360" coordsize="100,132" path="m7364,1376l7323,1376,7346,1381,7360,1394,7367,1416,7364,1447,7356,1467,7343,1477,7332,1480,7362,1480,7364,1479,7375,1462,7381,1439,7378,1408,7371,1385,7364,1376xe" filled="t" fillcolor="#221F1F" stroked="f">
                <v:path arrowok="t"/>
                <v:fill type="solid"/>
              </v:shape>
            </v:group>
            <v:group style="position:absolute;left:7399;top:1364;width:83;height:128" coordorigin="7399,1364" coordsize="83,128">
              <v:shape style="position:absolute;left:7399;top:1364;width:83;height:128" coordorigin="7399,1364" coordsize="83,128" path="m7416,1364l7399,1364,7399,1492,7413,1492,7413,1388,7429,1388,7416,1364xe" filled="t" fillcolor="#221F1F" stroked="f">
                <v:path arrowok="t"/>
                <v:fill type="solid"/>
              </v:shape>
              <v:shape style="position:absolute;left:7399;top:1364;width:83;height:128" coordorigin="7399,1364" coordsize="83,128" path="m7429,1388l7413,1388,7466,1492,7482,1492,7482,1467,7469,1467,7429,1388xe" filled="t" fillcolor="#221F1F" stroked="f">
                <v:path arrowok="t"/>
                <v:fill type="solid"/>
              </v:shape>
              <v:shape style="position:absolute;left:7399;top:1364;width:83;height:128" coordorigin="7399,1364" coordsize="83,128" path="m7482,1364l7469,1364,7469,1467,7482,1467,7482,1364xe" filled="t" fillcolor="#221F1F" stroked="f">
                <v:path arrowok="t"/>
                <v:fill type="solid"/>
              </v:shape>
            </v:group>
            <v:group style="position:absolute;left:6642;top:1369;width:101;height:132" coordorigin="6642,1369" coordsize="101,132">
              <v:shape style="position:absolute;left:6642;top:1369;width:101;height:132" coordorigin="6642,1369" coordsize="101,132" path="m6693,1369l6673,1374,6657,1385,6647,1404,6642,1429,6645,1459,6653,1480,6666,1494,6683,1501,6707,1498,6724,1489,6693,1489,6674,1483,6662,1467,6657,1442,6660,1413,6669,1394,6684,1385,6725,1385,6721,1379,6706,1371,6693,1369xe" filled="t" fillcolor="#221F1F" stroked="f">
                <v:path arrowok="t"/>
                <v:fill type="solid"/>
              </v:shape>
              <v:shape style="position:absolute;left:6642;top:1369;width:101;height:132" coordorigin="6642,1369" coordsize="101,132" path="m6725,1385l6684,1385,6707,1390,6721,1403,6728,1425,6725,1456,6717,1476,6704,1486,6693,1489,6724,1489,6725,1488,6736,1471,6743,1448,6740,1417,6733,1395,6725,1385xe" filled="t" fillcolor="#221F1F" stroked="f">
                <v:path arrowok="t"/>
                <v:fill type="solid"/>
              </v:shape>
            </v:group>
            <v:group style="position:absolute;left:6762;top:1373;width:72;height:128" coordorigin="6762,1373" coordsize="72,128">
              <v:shape style="position:absolute;left:6762;top:1373;width:72;height:128" coordorigin="6762,1373" coordsize="72,128" path="m6834,1373l6762,1373,6762,1501,6776,1501,6776,1443,6828,1443,6828,1427,6776,1427,6776,1387,6834,1387,6834,1373xe" filled="t" fillcolor="#221F1F" stroked="f">
                <v:path arrowok="t"/>
                <v:fill type="solid"/>
              </v:shape>
            </v:group>
            <v:group style="position:absolute;left:6850;top:1373;width:73;height:128" coordorigin="6850,1373" coordsize="73,128">
              <v:shape style="position:absolute;left:6850;top:1373;width:73;height:128" coordorigin="6850,1373" coordsize="73,128" path="m6923,1373l6850,1373,6850,1501,6865,1501,6865,1443,6916,1443,6916,1427,6865,1427,6865,1387,6923,1387,6923,1373xe" filled="t" fillcolor="#221F1F" stroked="f">
                <v:path arrowok="t"/>
                <v:fill type="solid"/>
              </v:shape>
            </v:group>
            <v:group style="position:absolute;left:6979;top:1383;width:115;height:105" coordorigin="6979,1383" coordsize="115,105">
              <v:shape style="position:absolute;left:6979;top:1383;width:115;height:105" coordorigin="6979,1383" coordsize="115,105" path="m7095,1383l6979,1439,7095,1488,7095,1383xe" filled="t" fillcolor="#221F1F" stroked="f">
                <v:path arrowok="t"/>
                <v:fill type="solid"/>
              </v:shape>
            </v:group>
            <v:group style="position:absolute;left:7573;top:1435;width:147;height:2" coordorigin="7573,1435" coordsize="147,2">
              <v:shape style="position:absolute;left:7573;top:1435;width:147;height:2" coordorigin="7573,1435" coordsize="147,2" path="m7573,1435l7720,1436e" filled="f" stroked="t" strokeweight=".567pt" strokecolor="#221F1F">
                <v:path arrowok="t"/>
              </v:shape>
            </v:group>
            <v:group style="position:absolute;left:7708;top:1384;width:116;height:105" coordorigin="7708,1384" coordsize="116,105">
              <v:shape style="position:absolute;left:7708;top:1384;width:116;height:105" coordorigin="7708,1384" coordsize="116,105" path="m7708,1384l7708,1489,7824,1433,7708,1384xe" filled="t" fillcolor="#221F1F" stroked="f">
                <v:path arrowok="t"/>
                <v:fill type="solid"/>
              </v:shape>
            </v:group>
            <v:group style="position:absolute;left:5261;top:1278;width:1020;height:306" coordorigin="5261,1278" coordsize="1020,306">
              <v:shape style="position:absolute;left:5261;top:1278;width:1020;height:306" coordorigin="5261,1278" coordsize="1020,306" path="m5261,1278l6281,1278,6281,1584,5261,1584,5261,1278xe" filled="f" stroked="t" strokeweight=".25pt" strokecolor="#221F1F">
                <v:path arrowok="t"/>
                <v:stroke dashstyle="dash"/>
              </v:shape>
            </v:group>
            <v:group style="position:absolute;left:6593;top:1274;width:949;height:306" coordorigin="6593,1274" coordsize="949,306">
              <v:shape style="position:absolute;left:6593;top:1274;width:949;height:306" coordorigin="6593,1274" coordsize="949,306" path="m6593,1274l7543,1274,7543,1580,6593,1580,6593,1274xe" filled="f" stroked="t" strokeweight=".25pt" strokecolor="#221F1F">
                <v:path arrowok="t"/>
                <v:stroke dashstyle="dash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омощью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рите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обход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мый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отобразится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ндика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Выбор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таймераНажмите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выбора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обходимого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Каждое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MER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изменять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мы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мера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следующей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оследовательност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645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80"/>
        </w:rPr>
        <w:t>BLANK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3144" w:val="left" w:leader="none"/>
          <w:tab w:pos="4259" w:val="left" w:leader="none"/>
          <w:tab w:pos="5520" w:val="left" w:leader="none"/>
        </w:tabs>
        <w:spacing w:before="52"/>
        <w:ind w:left="236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20"/>
          <w:szCs w:val="20"/>
        </w:rPr>
        <w:t>0.5h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20"/>
          <w:szCs w:val="20"/>
        </w:rPr>
        <w:t>0.5h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20"/>
          <w:szCs w:val="20"/>
        </w:rPr>
        <w:t>0.5h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20"/>
          <w:szCs w:val="20"/>
        </w:rPr>
        <w:t>0.5h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"/>
        <w:ind w:left="21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ТАЙМЕР</w:t>
      </w:r>
      <w:r>
        <w:rPr>
          <w:rFonts w:ascii="Arial" w:hAnsi="Arial" w:cs="Arial" w:eastAsia="Arial"/>
          <w:b w:val="0"/>
          <w:bCs w:val="0"/>
          <w:color w:val="221F1F"/>
          <w:spacing w:val="-7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В</w:t>
      </w:r>
      <w:r>
        <w:rPr>
          <w:rFonts w:ascii="Arial" w:hAnsi="Arial" w:cs="Arial" w:eastAsia="Arial"/>
          <w:b w:val="0"/>
          <w:bCs w:val="0"/>
          <w:color w:val="221F1F"/>
          <w:spacing w:val="-2"/>
          <w:w w:val="80"/>
          <w:sz w:val="16"/>
          <w:szCs w:val="16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Л.</w:t>
      </w:r>
      <w:r>
        <w:rPr>
          <w:rFonts w:ascii="Arial" w:hAnsi="Arial" w:cs="Arial" w:eastAsia="Arial"/>
          <w:b w:val="0"/>
          <w:bCs w:val="0"/>
          <w:color w:val="221F1F"/>
          <w:spacing w:val="-7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ТАЙМЕР</w:t>
      </w:r>
      <w:r>
        <w:rPr>
          <w:rFonts w:ascii="Arial" w:hAnsi="Arial" w:cs="Arial" w:eastAsia="Arial"/>
          <w:b w:val="0"/>
          <w:bCs w:val="0"/>
          <w:color w:val="221F1F"/>
          <w:spacing w:val="-7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ВЫ</w:t>
      </w:r>
      <w:r>
        <w:rPr>
          <w:rFonts w:ascii="Arial" w:hAnsi="Arial" w:cs="Arial" w:eastAsia="Arial"/>
          <w:b w:val="0"/>
          <w:bCs w:val="0"/>
          <w:color w:val="221F1F"/>
          <w:spacing w:val="-2"/>
          <w:w w:val="80"/>
          <w:sz w:val="16"/>
          <w:szCs w:val="16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Л.</w:t>
      </w:r>
      <w:r>
        <w:rPr>
          <w:rFonts w:ascii="Arial" w:hAnsi="Arial" w:cs="Arial" w:eastAsia="Arial"/>
          <w:b w:val="0"/>
          <w:bCs w:val="0"/>
          <w:color w:val="221F1F"/>
          <w:spacing w:val="-6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ТАЙМЕР</w:t>
      </w:r>
      <w:r>
        <w:rPr>
          <w:rFonts w:ascii="Arial" w:hAnsi="Arial" w:cs="Arial" w:eastAsia="Arial"/>
          <w:b w:val="0"/>
          <w:bCs w:val="0"/>
          <w:color w:val="221F1F"/>
          <w:spacing w:val="-7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В</w:t>
      </w:r>
      <w:r>
        <w:rPr>
          <w:rFonts w:ascii="Arial" w:hAnsi="Arial" w:cs="Arial" w:eastAsia="Arial"/>
          <w:b w:val="0"/>
          <w:bCs w:val="0"/>
          <w:color w:val="221F1F"/>
          <w:spacing w:val="-2"/>
          <w:w w:val="80"/>
          <w:sz w:val="16"/>
          <w:szCs w:val="16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Л.-ВЫ</w:t>
      </w:r>
      <w:r>
        <w:rPr>
          <w:rFonts w:ascii="Arial" w:hAnsi="Arial" w:cs="Arial" w:eastAsia="Arial"/>
          <w:b w:val="0"/>
          <w:bCs w:val="0"/>
          <w:color w:val="221F1F"/>
          <w:spacing w:val="-2"/>
          <w:w w:val="80"/>
          <w:sz w:val="16"/>
          <w:szCs w:val="16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Л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29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position w:val="1"/>
          <w:sz w:val="16"/>
          <w:szCs w:val="16"/>
        </w:rPr>
        <w:t>ТАЙМЕР</w:t>
      </w:r>
      <w:r>
        <w:rPr>
          <w:rFonts w:ascii="Arial" w:hAnsi="Arial" w:cs="Arial" w:eastAsia="Arial"/>
          <w:b w:val="0"/>
          <w:bCs w:val="0"/>
          <w:color w:val="221F1F"/>
          <w:spacing w:val="-3"/>
          <w:w w:val="8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position w:val="1"/>
          <w:sz w:val="16"/>
          <w:szCs w:val="16"/>
        </w:rPr>
        <w:t>ВЫ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80"/>
          <w:position w:val="1"/>
          <w:sz w:val="16"/>
          <w:szCs w:val="16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position w:val="1"/>
          <w:sz w:val="16"/>
          <w:szCs w:val="16"/>
        </w:rPr>
        <w:t>Л.-В</w:t>
      </w:r>
      <w:r>
        <w:rPr>
          <w:rFonts w:ascii="Arial" w:hAnsi="Arial" w:cs="Arial" w:eastAsia="Arial"/>
          <w:b w:val="0"/>
          <w:bCs w:val="0"/>
          <w:color w:val="221F1F"/>
          <w:spacing w:val="-1"/>
          <w:w w:val="80"/>
          <w:position w:val="1"/>
          <w:sz w:val="16"/>
          <w:szCs w:val="16"/>
        </w:rPr>
        <w:t>К</w:t>
      </w:r>
      <w:r>
        <w:rPr>
          <w:rFonts w:ascii="Arial" w:hAnsi="Arial" w:cs="Arial" w:eastAsia="Arial"/>
          <w:b w:val="0"/>
          <w:bCs w:val="0"/>
          <w:color w:val="221F1F"/>
          <w:spacing w:val="0"/>
          <w:w w:val="80"/>
          <w:position w:val="1"/>
          <w:sz w:val="16"/>
          <w:szCs w:val="16"/>
        </w:rPr>
        <w:t>Л.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24" w:lineRule="exact" w:before="89"/>
        <w:ind w:left="360" w:right="0" w:hanging="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Выберите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обходимый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соотв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тств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нно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мигать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OFF.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7"/>
        <w:ind w:left="245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82.987198pt;margin-top:2.837341pt;width:261.315pt;height:11.738pt;mso-position-horizontal-relative:page;mso-position-vertical-relative:paragraph;z-index:-8427" coordorigin="1660,57" coordsize="5226,235">
            <v:shape style="position:absolute;left:1660;top:68;width:460;height:181" type="#_x0000_t75">
              <v:imagedata r:id="rId113" o:title=""/>
            </v:shape>
            <v:shape style="position:absolute;left:2142;top:109;width:614;height:140" type="#_x0000_t75">
              <v:imagedata r:id="rId114" o:title=""/>
            </v:shape>
            <v:shape style="position:absolute;left:2818;top:57;width:1782;height:235" type="#_x0000_t75">
              <v:imagedata r:id="rId115" o:title=""/>
            </v:shape>
            <v:shape style="position:absolute;left:4616;top:109;width:1880;height:140" type="#_x0000_t75">
              <v:imagedata r:id="rId116" o:title=""/>
            </v:shape>
            <v:shape style="position:absolute;left:6511;top:110;width:375;height:137" type="#_x0000_t75">
              <v:imagedata r:id="rId117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Установка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таймера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245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Установка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мени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таймеру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502.002014pt;margin-top:2.477446pt;width:18.396pt;height:7.199199pt;mso-position-horizontal-relative:page;mso-position-vertical-relative:paragraph;z-index:-8426" type="#_x0000_t75">
            <v:imagedata r:id="rId118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мени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таймеру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867" w:val="left" w:leader="none"/>
        </w:tabs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245.839005pt;margin-top:1.693654pt;width:6.398pt;height:6.395pt;mso-position-horizontal-relative:page;mso-position-vertical-relative:paragraph;z-index:-8424" type="#_x0000_t75">
            <v:imagedata r:id="rId119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каждым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увелич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ваться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0,5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12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часов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сли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ает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12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016" w:val="left" w:leader="none"/>
        </w:tabs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203.138184pt;margin-top:2.100642pt;width:6.396816pt;height:6.398pt;mso-position-horizontal-relative:page;mso-position-vertical-relative:paragraph;z-index:-8422" type="#_x0000_t75">
            <v:imagedata r:id="rId120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нажать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удерживать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зменяться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быстр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ока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817" w:val="left" w:leader="none"/>
        </w:tabs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244.278pt;margin-top:2.426645pt;width:6.397pt;height:6.398pt;mso-position-horizontal-relative:page;mso-position-vertical-relative:paragraph;z-index:-8423" type="#_x0000_t75">
            <v:imagedata r:id="rId121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каждым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умень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аться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0,5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ре-пр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ает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12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часов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сли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757" w:val="left" w:leader="none"/>
        </w:tabs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238.940994pt;margin-top:2.83282pt;width:6.398pt;height:6.396828pt;mso-position-horizontal-relative:page;mso-position-vertical-relative:paragraph;z-index:-8425" type="#_x0000_t75">
            <v:imagedata r:id="rId122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нажать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удерж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вать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изменяться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тельно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быстре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ока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Все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щие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245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мени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будут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отображаться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ндика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установить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любое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245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мени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меру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лах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24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343" w:lineRule="exact"/>
        <w:ind w:left="181" w:right="0" w:firstLine="0"/>
        <w:jc w:val="left"/>
        <w:rPr>
          <w:rFonts w:ascii="Calibri" w:hAnsi="Calibri" w:cs="Calibri" w:eastAsia="Calibri"/>
          <w:sz w:val="29"/>
          <w:szCs w:val="29"/>
        </w:rPr>
      </w:pPr>
      <w:r>
        <w:rPr/>
        <w:pict>
          <v:group style="position:absolute;margin-left:80.893097pt;margin-top:3.116608pt;width:217.839pt;height:13.105pt;mso-position-horizontal-relative:page;mso-position-vertical-relative:paragraph;z-index:-8421" coordorigin="1618,62" coordsize="4357,262">
            <v:shape style="position:absolute;left:1618;top:75;width:1516;height:249" type="#_x0000_t75">
              <v:imagedata r:id="rId123" o:title=""/>
            </v:shape>
            <v:shape style="position:absolute;left:3154;top:121;width:994;height:204" type="#_x0000_t75">
              <v:imagedata r:id="rId124" o:title=""/>
            </v:shape>
            <v:shape style="position:absolute;left:4174;top:121;width:715;height:155" type="#_x0000_t75">
              <v:imagedata r:id="rId125" o:title=""/>
            </v:shape>
            <v:shape style="position:absolute;left:4949;top:62;width:1026;height:262" type="#_x0000_t75">
              <v:imagedata r:id="rId126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9"/>
          <w:szCs w:val="29"/>
        </w:rPr>
        <w:t>Подтвержден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9"/>
          <w:szCs w:val="2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9"/>
          <w:szCs w:val="2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24"/>
          <w:w w:val="100"/>
          <w:sz w:val="29"/>
          <w:szCs w:val="2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9"/>
          <w:szCs w:val="29"/>
        </w:rPr>
        <w:t>установок</w:t>
      </w:r>
      <w:r>
        <w:rPr>
          <w:rFonts w:ascii="Calibri" w:hAnsi="Calibri" w:cs="Calibri" w:eastAsia="Calibri"/>
          <w:b w:val="0"/>
          <w:bCs w:val="0"/>
          <w:color w:val="000001"/>
          <w:spacing w:val="-23"/>
          <w:w w:val="100"/>
          <w:sz w:val="29"/>
          <w:szCs w:val="2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9"/>
          <w:szCs w:val="29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9"/>
          <w:szCs w:val="29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9"/>
          <w:szCs w:val="29"/>
        </w:rPr>
        <w:t>мера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pStyle w:val="BodyText"/>
        <w:tabs>
          <w:tab w:pos="850" w:val="left" w:leader="none"/>
          <w:tab w:pos="2675" w:val="left" w:leader="none"/>
          <w:tab w:pos="3937" w:val="left" w:leader="none"/>
          <w:tab w:pos="5081" w:val="left" w:leader="none"/>
          <w:tab w:pos="7620" w:val="left" w:leader="none"/>
          <w:tab w:pos="8058" w:val="left" w:leader="none"/>
        </w:tabs>
        <w:spacing w:line="228" w:lineRule="exact"/>
        <w:ind w:left="18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мени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таймеру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69" w:val="left" w:leader="none"/>
        </w:tabs>
        <w:spacing w:line="224" w:lineRule="exact"/>
        <w:ind w:left="18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ПОДТВ./ОТМЕНА.</w:t>
      </w:r>
      <w:r>
        <w:rPr>
          <w:rFonts w:ascii="Calibri" w:hAnsi="Calibri" w:cs="Calibri" w:eastAsia="Calibri"/>
          <w:b w:val="0"/>
          <w:bCs w:val="0"/>
          <w:color w:val="000001"/>
          <w:spacing w:val="-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мигать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ндика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8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OFF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отобразится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ндика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8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тренн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загор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ндикатор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TIMER.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5"/>
        <w:ind w:left="181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80.376999pt;margin-top:3.183882pt;width:165.367pt;height:13.104pt;mso-position-horizontal-relative:page;mso-position-vertical-relative:paragraph;z-index:-8420" coordorigin="1608,64" coordsize="3307,262">
            <v:group style="position:absolute;left:1616;top:82;width:163;height:187" coordorigin="1616,82" coordsize="163,187">
              <v:shape style="position:absolute;left:1616;top:82;width:163;height:187" coordorigin="1616,82" coordsize="163,187" path="m1778,173l1764,235,1758,243,1751,252,1695,269,1681,269,1670,267,1660,263,1650,259,1641,253,1635,245,1628,238,1616,177,1616,162,1617,149,1621,138,1624,126,1673,84,1699,82,1712,82,1765,113,1778,159,1778,173xe" filled="f" stroked="t" strokeweight=".8pt" strokecolor="#000000">
                <v:path arrowok="t"/>
              </v:shape>
            </v:group>
            <v:group style="position:absolute;left:1641;top:103;width:112;height:146" coordorigin="1641,103" coordsize="112,146">
              <v:shape style="position:absolute;left:1641;top:103;width:112;height:146" coordorigin="1641,103" coordsize="112,146" path="m1753,175l1736,117,1697,103,1687,103,1678,105,1671,109,1664,113,1658,118,1654,124,1649,131,1646,139,1644,147,1642,156,1641,165,1641,175,1641,186,1642,195,1644,204,1646,213,1649,221,1653,228,1657,234,1663,239,1670,243,1677,247,1686,248,1696,248,1707,248,1740,226,1745,220,1748,212,1750,203,1752,194,1753,185,1753,175xe" filled="f" stroked="t" strokeweight=".8pt" strokecolor="#000000">
                <v:path arrowok="t"/>
              </v:shape>
              <v:shape style="position:absolute;left:1786;top:122;width:450;height:155" type="#_x0000_t75">
                <v:imagedata r:id="rId127" o:title=""/>
              </v:shape>
              <v:shape style="position:absolute;left:2255;top:122;width:833;height:204" type="#_x0000_t75">
                <v:imagedata r:id="rId128" o:title=""/>
              </v:shape>
              <v:shape style="position:absolute;left:3114;top:122;width:715;height:155" type="#_x0000_t75">
                <v:imagedata r:id="rId129" o:title=""/>
              </v:shape>
              <v:shape style="position:absolute;left:3889;top:64;width:1026;height:262" type="#_x0000_t75">
                <v:imagedata r:id="rId130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Отмена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установок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1" w:lineRule="exact"/>
        <w:ind w:left="18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отмены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установок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мера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-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ТАЙМЕР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сколько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пока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лее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exact"/>
        <w:ind w:left="18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счезн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таймера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(ON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OFF).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8" w:lineRule="exact"/>
        <w:ind w:left="181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80.892998pt;margin-top:.446748pt;width:65.577pt;height:10.592pt;mso-position-horizontal-relative:page;mso-position-vertical-relative:paragraph;z-index:-8419" coordorigin="1618,9" coordsize="1312,212">
            <v:group style="position:absolute;left:1626;top:28;width:120;height:182" coordorigin="1626,28" coordsize="120,182">
              <v:shape style="position:absolute;left:1626;top:28;width:120;height:182" coordorigin="1626,28" coordsize="120,182" path="m1746,158l1746,164,1745,169,1744,174,1742,179,1740,183,1737,187,1735,191,1732,194,1728,197,1724,200,1701,209,1695,210,1689,210,1682,210,1635,210,1633,210,1631,209,1629,208,1627,207,1626,204,1626,200,1626,38,1635,28,1676,28,1731,55,1734,74,1734,78,1734,83,1733,87,1732,91,1721,106,1717,109,1714,111,1710,113,1715,114,1746,152,1746,158xe" filled="f" stroked="t" strokeweight=".8pt" strokecolor="#000000">
                <v:path arrowok="t"/>
              </v:shape>
            </v:group>
            <v:group style="position:absolute;left:1650;top:48;width:60;height:59" coordorigin="1650,48" coordsize="60,59">
              <v:shape style="position:absolute;left:1650;top:48;width:60;height:59" coordorigin="1650,48" coordsize="60,59" path="m1709,77l1675,48,1650,48,1650,107,1677,107,1684,107,1702,98,1705,95,1706,92,1708,88,1709,84,1709,81,1709,77xe" filled="f" stroked="t" strokeweight=".8pt" strokecolor="#000000">
                <v:path arrowok="t"/>
              </v:shape>
            </v:group>
            <v:group style="position:absolute;left:1650;top:126;width:70;height:64" coordorigin="1650,126" coordsize="70,64">
              <v:shape style="position:absolute;left:1650;top:126;width:70;height:64" coordorigin="1650,126" coordsize="70,64" path="m1720,159l1679,126,1650,126,1650,190,1685,190,1691,190,1695,190,1700,188,1704,187,1718,173,1719,169,1720,164,1720,159xe" filled="f" stroked="t" strokeweight=".8pt" strokecolor="#000000">
                <v:path arrowok="t"/>
              </v:shape>
              <v:shape style="position:absolute;left:1772;top:66;width:616;height:155" type="#_x0000_t75">
                <v:imagedata r:id="rId131" o:title=""/>
              </v:shape>
              <v:shape style="position:absolute;left:2414;top:9;width:515;height:212" type="#_x0000_t75">
                <v:imagedata r:id="rId132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9"/>
          <w:szCs w:val="29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9"/>
          <w:szCs w:val="2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9"/>
          <w:szCs w:val="29"/>
        </w:rPr>
        <w:t>ман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9"/>
          <w:szCs w:val="2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9"/>
          <w:szCs w:val="2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9"/>
          <w:szCs w:val="29"/>
        </w:rPr>
        <w:t>!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9"/>
          <w:szCs w:val="2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замены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батарей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сбоя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электроп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обход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8" w:lineRule="exact"/>
        <w:ind w:left="18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араметры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настройки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того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8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выключить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8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включить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ствии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8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МЕР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ВКЛ./ВЫКЛ.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right="711"/>
        <w:jc w:val="center"/>
        <w:rPr>
          <w:rFonts w:ascii="Arial" w:hAnsi="Arial" w:cs="Arial" w:eastAsia="Arial"/>
        </w:rPr>
      </w:pPr>
      <w:r>
        <w:rPr/>
        <w:pict>
          <v:group style="position:absolute;margin-left:82.587898pt;margin-top:19.337128pt;width:463.412pt;height:.1pt;mso-position-horizontal-relative:page;mso-position-vertical-relative:paragraph;z-index:-8416" coordorigin="1652,387" coordsize="9268,2">
            <v:shape style="position:absolute;left:1652;top:387;width:9268;height:2" coordorigin="1652,387" coordsize="9268,0" path="m1652,387l10920,387e" filled="f" stroked="t" strokeweight="1.997pt" strokecolor="#898B8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75"/>
        </w:rPr>
        <w:t>&lt;DyHKI..IIIfl</w:t>
      </w:r>
      <w:r>
        <w:rPr>
          <w:rFonts w:ascii="Arial" w:hAnsi="Arial" w:cs="Arial" w:eastAsia="Arial"/>
          <w:b w:val="0"/>
          <w:bCs w:val="0"/>
          <w:spacing w:val="17"/>
          <w:w w:val="7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75"/>
        </w:rPr>
        <w:t>Wi-Fi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8"/>
        <w:spacing w:line="288" w:lineRule="exact"/>
        <w:ind w:left="232" w:right="186" w:hanging="1"/>
        <w:jc w:val="left"/>
      </w:pPr>
      <w:r>
        <w:rPr>
          <w:b w:val="0"/>
          <w:bCs w:val="0"/>
          <w:spacing w:val="-2"/>
          <w:w w:val="95"/>
        </w:rPr>
        <w:t>E</w:t>
      </w:r>
      <w:r>
        <w:rPr>
          <w:b w:val="0"/>
          <w:bCs w:val="0"/>
          <w:spacing w:val="3"/>
          <w:w w:val="95"/>
        </w:rPr>
        <w:t>c</w:t>
      </w:r>
      <w:r>
        <w:rPr>
          <w:b w:val="0"/>
          <w:bCs w:val="0"/>
          <w:spacing w:val="0"/>
          <w:w w:val="95"/>
        </w:rPr>
        <w:t>n1</w:t>
      </w:r>
      <w:r>
        <w:rPr>
          <w:b w:val="0"/>
          <w:bCs w:val="0"/>
          <w:spacing w:val="-24"/>
          <w:w w:val="95"/>
        </w:rPr>
        <w:t> </w:t>
      </w:r>
      <w:r>
        <w:rPr>
          <w:b w:val="0"/>
          <w:bCs w:val="0"/>
          <w:spacing w:val="0"/>
          <w:w w:val="95"/>
        </w:rPr>
        <w:t>B</w:t>
      </w:r>
      <w:r>
        <w:rPr>
          <w:b w:val="0"/>
          <w:bCs w:val="0"/>
          <w:spacing w:val="-24"/>
          <w:w w:val="95"/>
        </w:rPr>
        <w:t> </w:t>
      </w:r>
      <w:r>
        <w:rPr>
          <w:b w:val="0"/>
          <w:bCs w:val="0"/>
          <w:spacing w:val="0"/>
          <w:w w:val="95"/>
        </w:rPr>
        <w:t>Bawetll</w:t>
      </w:r>
      <w:r>
        <w:rPr>
          <w:b w:val="0"/>
          <w:bCs w:val="0"/>
          <w:spacing w:val="-24"/>
          <w:w w:val="95"/>
        </w:rPr>
        <w:t> </w:t>
      </w:r>
      <w:r>
        <w:rPr>
          <w:b w:val="0"/>
          <w:bCs w:val="0"/>
          <w:spacing w:val="0"/>
          <w:w w:val="95"/>
        </w:rPr>
        <w:t>M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-2"/>
          <w:w w:val="95"/>
        </w:rPr>
        <w:t>Q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0"/>
          <w:w w:val="95"/>
        </w:rPr>
        <w:t>n1</w:t>
      </w:r>
      <w:r>
        <w:rPr>
          <w:b w:val="0"/>
          <w:bCs w:val="0"/>
          <w:spacing w:val="-24"/>
          <w:w w:val="95"/>
        </w:rPr>
        <w:t> </w:t>
      </w:r>
      <w:r>
        <w:rPr>
          <w:b w:val="0"/>
          <w:bCs w:val="0"/>
          <w:spacing w:val="-3"/>
          <w:w w:val="95"/>
        </w:rPr>
        <w:t>y</w:t>
      </w:r>
      <w:r>
        <w:rPr>
          <w:b w:val="0"/>
          <w:bCs w:val="0"/>
          <w:spacing w:val="2"/>
          <w:w w:val="95"/>
        </w:rPr>
        <w:t>c</w:t>
      </w:r>
      <w:r>
        <w:rPr>
          <w:b w:val="0"/>
          <w:bCs w:val="0"/>
          <w:spacing w:val="-5"/>
          <w:w w:val="95"/>
        </w:rPr>
        <w:t>T</w:t>
      </w:r>
      <w:r>
        <w:rPr>
          <w:b w:val="0"/>
          <w:bCs w:val="0"/>
          <w:spacing w:val="0"/>
          <w:w w:val="95"/>
        </w:rPr>
        <w:t>aHO</w:t>
      </w:r>
      <w:r>
        <w:rPr>
          <w:b w:val="0"/>
          <w:bCs w:val="0"/>
          <w:spacing w:val="1"/>
          <w:w w:val="95"/>
        </w:rPr>
        <w:t>B</w:t>
      </w:r>
      <w:r>
        <w:rPr>
          <w:b w:val="0"/>
          <w:bCs w:val="0"/>
          <w:spacing w:val="0"/>
          <w:w w:val="95"/>
        </w:rPr>
        <w:t>neH</w:t>
      </w:r>
      <w:r>
        <w:rPr>
          <w:b w:val="0"/>
          <w:bCs w:val="0"/>
          <w:spacing w:val="-24"/>
          <w:w w:val="95"/>
        </w:rPr>
        <w:t> </w:t>
      </w:r>
      <w:r>
        <w:rPr>
          <w:b w:val="0"/>
          <w:bCs w:val="0"/>
          <w:spacing w:val="0"/>
          <w:w w:val="95"/>
        </w:rPr>
        <w:t>6</w:t>
      </w:r>
      <w:r>
        <w:rPr>
          <w:b w:val="0"/>
          <w:bCs w:val="0"/>
          <w:spacing w:val="0"/>
          <w:w w:val="95"/>
        </w:rPr>
        <w:t>nOK</w:t>
      </w:r>
      <w:r>
        <w:rPr>
          <w:b w:val="0"/>
          <w:bCs w:val="0"/>
          <w:spacing w:val="-28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i-</w:t>
      </w:r>
      <w:r>
        <w:rPr>
          <w:b w:val="0"/>
          <w:bCs w:val="0"/>
          <w:spacing w:val="-6"/>
          <w:w w:val="95"/>
        </w:rPr>
        <w:t>F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-24"/>
          <w:w w:val="95"/>
        </w:rPr>
        <w:t> </w:t>
      </w:r>
      <w:r>
        <w:rPr>
          <w:b w:val="0"/>
          <w:bCs w:val="0"/>
          <w:spacing w:val="0"/>
          <w:w w:val="95"/>
        </w:rPr>
        <w:t>1</w:t>
      </w:r>
      <w:r>
        <w:rPr>
          <w:b w:val="0"/>
          <w:bCs w:val="0"/>
          <w:spacing w:val="0"/>
          <w:w w:val="95"/>
        </w:rPr>
        <w:t>n1</w:t>
      </w:r>
      <w:r>
        <w:rPr>
          <w:b w:val="0"/>
          <w:bCs w:val="0"/>
          <w:spacing w:val="-24"/>
          <w:w w:val="95"/>
        </w:rPr>
        <w:t> </w:t>
      </w:r>
      <w:r>
        <w:rPr>
          <w:b w:val="0"/>
          <w:bCs w:val="0"/>
          <w:spacing w:val="0"/>
          <w:w w:val="120"/>
        </w:rPr>
        <w:t>Bl</w:t>
      </w:r>
      <w:r>
        <w:rPr>
          <w:b w:val="0"/>
          <w:bCs w:val="0"/>
          <w:spacing w:val="-36"/>
          <w:w w:val="120"/>
        </w:rPr>
        <w:t> </w:t>
      </w:r>
      <w:r>
        <w:rPr>
          <w:b w:val="0"/>
          <w:bCs w:val="0"/>
          <w:spacing w:val="0"/>
          <w:w w:val="95"/>
        </w:rPr>
        <w:t>np1O6p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0"/>
          <w:w w:val="95"/>
        </w:rPr>
        <w:t>n1</w:t>
      </w:r>
      <w:r>
        <w:rPr>
          <w:b w:val="0"/>
          <w:bCs w:val="0"/>
          <w:spacing w:val="-24"/>
          <w:w w:val="95"/>
        </w:rPr>
        <w:t> </w:t>
      </w:r>
      <w:r>
        <w:rPr>
          <w:b w:val="0"/>
          <w:bCs w:val="0"/>
          <w:spacing w:val="0"/>
          <w:w w:val="95"/>
        </w:rPr>
        <w:t>6</w:t>
      </w:r>
      <w:r>
        <w:rPr>
          <w:b w:val="0"/>
          <w:bCs w:val="0"/>
          <w:spacing w:val="0"/>
          <w:w w:val="95"/>
        </w:rPr>
        <w:t>nOK</w:t>
      </w:r>
      <w:r>
        <w:rPr>
          <w:b w:val="0"/>
          <w:bCs w:val="0"/>
          <w:spacing w:val="-2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i-</w:t>
      </w:r>
      <w:r>
        <w:rPr>
          <w:b w:val="0"/>
          <w:bCs w:val="0"/>
          <w:spacing w:val="-6"/>
          <w:w w:val="95"/>
        </w:rPr>
        <w:t>F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-23"/>
          <w:w w:val="95"/>
        </w:rPr>
        <w:t> 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-2"/>
          <w:w w:val="95"/>
        </w:rPr>
        <w:t>Q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0"/>
          <w:w w:val="95"/>
        </w:rPr>
        <w:t>nH</w:t>
      </w:r>
      <w:r>
        <w:rPr>
          <w:b w:val="0"/>
          <w:bCs w:val="0"/>
          <w:spacing w:val="-1"/>
          <w:w w:val="95"/>
        </w:rPr>
        <w:t>1</w:t>
      </w:r>
      <w:r>
        <w:rPr>
          <w:b w:val="0"/>
          <w:bCs w:val="0"/>
          <w:spacing w:val="-6"/>
          <w:w w:val="95"/>
        </w:rPr>
        <w:t>T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0"/>
          <w:w w:val="95"/>
        </w:rPr>
        <w:t>nbHO</w:t>
      </w:r>
      <w:r>
        <w:rPr>
          <w:b w:val="0"/>
          <w:bCs w:val="0"/>
          <w:spacing w:val="0"/>
          <w:w w:val="85"/>
        </w:rPr>
        <w:t> </w:t>
      </w:r>
      <w:r>
        <w:rPr>
          <w:b w:val="0"/>
          <w:bCs w:val="0"/>
          <w:spacing w:val="0"/>
          <w:w w:val="90"/>
        </w:rPr>
        <w:t>B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2"/>
          <w:w w:val="90"/>
        </w:rPr>
        <w:t>K</w:t>
      </w:r>
      <w:r>
        <w:rPr>
          <w:b w:val="0"/>
          <w:bCs w:val="0"/>
          <w:spacing w:val="-4"/>
          <w:w w:val="90"/>
        </w:rPr>
        <w:t>a</w:t>
      </w:r>
      <w:r>
        <w:rPr>
          <w:b w:val="0"/>
          <w:bCs w:val="0"/>
          <w:spacing w:val="0"/>
          <w:w w:val="90"/>
        </w:rPr>
        <w:t>4e</w:t>
      </w:r>
      <w:r>
        <w:rPr>
          <w:b w:val="0"/>
          <w:bCs w:val="0"/>
          <w:spacing w:val="2"/>
          <w:w w:val="90"/>
        </w:rPr>
        <w:t>c</w:t>
      </w:r>
      <w:r>
        <w:rPr>
          <w:b w:val="0"/>
          <w:bCs w:val="0"/>
          <w:spacing w:val="-3"/>
          <w:w w:val="90"/>
        </w:rPr>
        <w:t>T</w:t>
      </w:r>
      <w:r>
        <w:rPr>
          <w:b w:val="0"/>
          <w:bCs w:val="0"/>
          <w:spacing w:val="0"/>
          <w:w w:val="90"/>
        </w:rPr>
        <w:t>Be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0"/>
          <w:w w:val="90"/>
        </w:rPr>
        <w:t>Onl..11,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-6"/>
          <w:w w:val="90"/>
        </w:rPr>
        <w:t>T</w:t>
      </w:r>
      <w:r>
        <w:rPr>
          <w:b w:val="0"/>
          <w:bCs w:val="0"/>
          <w:spacing w:val="0"/>
          <w:w w:val="90"/>
        </w:rPr>
        <w:t>O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0"/>
          <w:w w:val="90"/>
        </w:rPr>
        <w:t>1H</w:t>
      </w:r>
      <w:r>
        <w:rPr>
          <w:b w:val="0"/>
          <w:bCs w:val="0"/>
          <w:spacing w:val="2"/>
          <w:w w:val="90"/>
        </w:rPr>
        <w:t>c</w:t>
      </w:r>
      <w:r>
        <w:rPr>
          <w:b w:val="0"/>
          <w:bCs w:val="0"/>
          <w:spacing w:val="-3"/>
          <w:w w:val="90"/>
        </w:rPr>
        <w:t>T</w:t>
      </w:r>
      <w:r>
        <w:rPr>
          <w:b w:val="0"/>
          <w:bCs w:val="0"/>
          <w:spacing w:val="-3"/>
          <w:w w:val="90"/>
        </w:rPr>
        <w:t>p</w:t>
      </w:r>
      <w:r>
        <w:rPr>
          <w:b w:val="0"/>
          <w:bCs w:val="0"/>
          <w:spacing w:val="0"/>
          <w:w w:val="90"/>
        </w:rPr>
        <w:t>yKl..</w:t>
      </w:r>
      <w:r>
        <w:rPr>
          <w:b w:val="0"/>
          <w:bCs w:val="0"/>
          <w:spacing w:val="0"/>
          <w:w w:val="90"/>
        </w:rPr>
        <w:t>1</w:t>
      </w:r>
      <w:r>
        <w:rPr>
          <w:b w:val="0"/>
          <w:bCs w:val="0"/>
          <w:spacing w:val="0"/>
          <w:w w:val="90"/>
        </w:rPr>
        <w:t>fl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0"/>
          <w:w w:val="90"/>
        </w:rPr>
        <w:t>nO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-3"/>
          <w:w w:val="90"/>
        </w:rPr>
        <w:t>y</w:t>
      </w:r>
      <w:r>
        <w:rPr>
          <w:b w:val="0"/>
          <w:bCs w:val="0"/>
          <w:spacing w:val="2"/>
          <w:w w:val="90"/>
        </w:rPr>
        <w:t>c</w:t>
      </w:r>
      <w:r>
        <w:rPr>
          <w:b w:val="0"/>
          <w:bCs w:val="0"/>
          <w:spacing w:val="-5"/>
          <w:w w:val="90"/>
        </w:rPr>
        <w:t>T</w:t>
      </w:r>
      <w:r>
        <w:rPr>
          <w:b w:val="0"/>
          <w:bCs w:val="0"/>
          <w:spacing w:val="0"/>
          <w:w w:val="90"/>
        </w:rPr>
        <w:t>aHOB</w:t>
      </w:r>
      <w:r>
        <w:rPr>
          <w:b w:val="0"/>
          <w:bCs w:val="0"/>
          <w:spacing w:val="-3"/>
          <w:w w:val="90"/>
        </w:rPr>
        <w:t>K</w:t>
      </w:r>
      <w:r>
        <w:rPr>
          <w:b w:val="0"/>
          <w:bCs w:val="0"/>
          <w:spacing w:val="0"/>
          <w:w w:val="90"/>
        </w:rPr>
        <w:t>e</w:t>
      </w:r>
      <w:r>
        <w:rPr>
          <w:b w:val="0"/>
          <w:bCs w:val="0"/>
          <w:spacing w:val="6"/>
          <w:w w:val="90"/>
        </w:rPr>
        <w:t> </w:t>
      </w:r>
      <w:r>
        <w:rPr>
          <w:b w:val="0"/>
          <w:bCs w:val="0"/>
          <w:spacing w:val="0"/>
          <w:w w:val="90"/>
        </w:rPr>
        <w:t>1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0"/>
          <w:w w:val="90"/>
        </w:rPr>
        <w:t>a</w:t>
      </w:r>
      <w:r>
        <w:rPr>
          <w:b w:val="0"/>
          <w:bCs w:val="0"/>
          <w:spacing w:val="3"/>
          <w:w w:val="90"/>
        </w:rPr>
        <w:t>K</w:t>
      </w:r>
      <w:r>
        <w:rPr>
          <w:b w:val="0"/>
          <w:bCs w:val="0"/>
          <w:spacing w:val="-3"/>
          <w:w w:val="90"/>
        </w:rPr>
        <w:t>T</w:t>
      </w:r>
      <w:r>
        <w:rPr>
          <w:b w:val="0"/>
          <w:bCs w:val="0"/>
          <w:spacing w:val="0"/>
          <w:w w:val="90"/>
        </w:rPr>
        <w:t>1Bal..11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-2"/>
          <w:w w:val="90"/>
        </w:rPr>
        <w:t>3</w:t>
      </w:r>
      <w:r>
        <w:rPr>
          <w:b w:val="0"/>
          <w:bCs w:val="0"/>
          <w:spacing w:val="-6"/>
          <w:w w:val="90"/>
        </w:rPr>
        <w:t>T</w:t>
      </w:r>
      <w:r>
        <w:rPr>
          <w:b w:val="0"/>
          <w:bCs w:val="0"/>
          <w:spacing w:val="0"/>
          <w:w w:val="90"/>
        </w:rPr>
        <w:t>O</w:t>
      </w:r>
      <w:r>
        <w:rPr>
          <w:b w:val="0"/>
          <w:bCs w:val="0"/>
          <w:spacing w:val="-4"/>
          <w:w w:val="90"/>
        </w:rPr>
        <w:t>r</w:t>
      </w:r>
      <w:r>
        <w:rPr>
          <w:b w:val="0"/>
          <w:bCs w:val="0"/>
          <w:spacing w:val="0"/>
          <w:w w:val="90"/>
        </w:rPr>
        <w:t>O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0"/>
          <w:w w:val="90"/>
        </w:rPr>
        <w:t>M</w:t>
      </w:r>
      <w:r>
        <w:rPr>
          <w:b w:val="0"/>
          <w:bCs w:val="0"/>
          <w:spacing w:val="-3"/>
          <w:w w:val="90"/>
        </w:rPr>
        <w:t>O</w:t>
      </w:r>
      <w:r>
        <w:rPr>
          <w:b w:val="0"/>
          <w:bCs w:val="0"/>
          <w:spacing w:val="0"/>
          <w:w w:val="90"/>
        </w:rPr>
        <w:t>,</w:t>
      </w:r>
      <w:r>
        <w:rPr>
          <w:b w:val="0"/>
          <w:bCs w:val="0"/>
          <w:spacing w:val="-2"/>
          <w:w w:val="90"/>
        </w:rPr>
        <w:t>Q</w:t>
      </w:r>
      <w:r>
        <w:rPr>
          <w:b w:val="0"/>
          <w:bCs w:val="0"/>
          <w:spacing w:val="-1"/>
          <w:w w:val="90"/>
        </w:rPr>
        <w:t>y</w:t>
      </w:r>
      <w:r>
        <w:rPr>
          <w:b w:val="0"/>
          <w:bCs w:val="0"/>
          <w:spacing w:val="0"/>
          <w:w w:val="90"/>
        </w:rPr>
        <w:t>n</w:t>
      </w:r>
      <w:r>
        <w:rPr>
          <w:b w:val="0"/>
          <w:bCs w:val="0"/>
          <w:spacing w:val="0"/>
          <w:w w:val="90"/>
        </w:rPr>
        <w:t>fl</w:t>
      </w:r>
      <w:r>
        <w:rPr>
          <w:b w:val="0"/>
          <w:bCs w:val="0"/>
          <w:spacing w:val="5"/>
          <w:w w:val="90"/>
        </w:rPr>
        <w:t> </w:t>
      </w:r>
      <w:r>
        <w:rPr>
          <w:b w:val="0"/>
          <w:bCs w:val="0"/>
          <w:spacing w:val="0"/>
          <w:w w:val="90"/>
        </w:rPr>
        <w:t>Ha</w:t>
      </w:r>
      <w:r>
        <w:rPr>
          <w:b w:val="0"/>
          <w:bCs w:val="0"/>
          <w:spacing w:val="-5"/>
          <w:w w:val="90"/>
        </w:rPr>
        <w:t>X</w:t>
      </w:r>
      <w:r>
        <w:rPr>
          <w:b w:val="0"/>
          <w:bCs w:val="0"/>
          <w:spacing w:val="-3"/>
          <w:w w:val="90"/>
        </w:rPr>
        <w:t>O</w:t>
      </w:r>
      <w:r>
        <w:rPr>
          <w:b w:val="0"/>
          <w:bCs w:val="0"/>
          <w:spacing w:val="0"/>
          <w:w w:val="90"/>
        </w:rPr>
        <w:t>,</w:t>
      </w:r>
      <w:r>
        <w:rPr>
          <w:b w:val="0"/>
          <w:bCs w:val="0"/>
          <w:spacing w:val="1"/>
          <w:w w:val="90"/>
        </w:rPr>
        <w:t>Q</w:t>
      </w:r>
      <w:r>
        <w:rPr>
          <w:b w:val="0"/>
          <w:bCs w:val="0"/>
          <w:spacing w:val="0"/>
          <w:w w:val="90"/>
        </w:rPr>
        <w:t>f</w:t>
      </w:r>
      <w:r>
        <w:rPr>
          <w:b w:val="0"/>
          <w:bCs w:val="0"/>
          <w:spacing w:val="-1"/>
          <w:w w:val="90"/>
        </w:rPr>
        <w:t>l</w:t>
      </w:r>
      <w:r>
        <w:rPr>
          <w:b w:val="0"/>
          <w:bCs w:val="0"/>
          <w:spacing w:val="-6"/>
          <w:w w:val="90"/>
        </w:rPr>
        <w:t>T</w:t>
      </w:r>
      <w:r>
        <w:rPr>
          <w:b w:val="0"/>
          <w:bCs w:val="0"/>
          <w:spacing w:val="1"/>
          <w:w w:val="90"/>
        </w:rPr>
        <w:t>c</w:t>
      </w:r>
      <w:r>
        <w:rPr>
          <w:b w:val="0"/>
          <w:bCs w:val="0"/>
          <w:spacing w:val="0"/>
          <w:w w:val="90"/>
        </w:rPr>
        <w:t>fl</w:t>
      </w:r>
      <w:r>
        <w:rPr>
          <w:b w:val="0"/>
          <w:bCs w:val="0"/>
          <w:spacing w:val="0"/>
          <w:w w:val="100"/>
        </w:rPr>
      </w:r>
    </w:p>
    <w:p>
      <w:pPr>
        <w:spacing w:before="2"/>
        <w:ind w:left="232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Ha</w:t>
      </w:r>
      <w:r>
        <w:rPr>
          <w:rFonts w:ascii="Myriad Pro" w:hAnsi="Myriad Pro" w:cs="Myriad Pro" w:eastAsia="Myriad Pro"/>
          <w:b w:val="0"/>
          <w:bCs w:val="0"/>
          <w:spacing w:val="33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ca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tl</w:t>
      </w:r>
      <w:r>
        <w:rPr>
          <w:rFonts w:ascii="Myriad Pro" w:hAnsi="Myriad Pro" w:cs="Myriad Pro" w:eastAsia="Myriad Pro"/>
          <w:b w:val="0"/>
          <w:bCs w:val="0"/>
          <w:spacing w:val="-2"/>
          <w:w w:val="90"/>
          <w:sz w:val="24"/>
          <w:szCs w:val="24"/>
        </w:rPr>
        <w:t>l</w:t>
      </w:r>
      <w:r>
        <w:rPr>
          <w:rFonts w:ascii="Myriad Pro" w:hAnsi="Myriad Pro" w:cs="Myriad Pro" w:eastAsia="Myriad Pro"/>
          <w:b w:val="0"/>
          <w:bCs w:val="0"/>
          <w:spacing w:val="-6"/>
          <w:w w:val="90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34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npO13B</w:t>
      </w:r>
      <w:r>
        <w:rPr>
          <w:rFonts w:ascii="Myriad Pro" w:hAnsi="Myriad Pro" w:cs="Myriad Pro" w:eastAsia="Myriad Pro"/>
          <w:b w:val="0"/>
          <w:bCs w:val="0"/>
          <w:spacing w:val="-3"/>
          <w:w w:val="90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,Q</w:t>
      </w:r>
      <w:r>
        <w:rPr>
          <w:rFonts w:ascii="Myriad Pro" w:hAnsi="Myriad Pro" w:cs="Myriad Pro" w:eastAsia="Myriad Pro"/>
          <w:b w:val="0"/>
          <w:bCs w:val="0"/>
          <w:spacing w:val="-1"/>
          <w:w w:val="90"/>
          <w:sz w:val="24"/>
          <w:szCs w:val="24"/>
        </w:rPr>
        <w:t>1</w:t>
      </w:r>
      <w:r>
        <w:rPr>
          <w:rFonts w:ascii="Myriad Pro" w:hAnsi="Myriad Pro" w:cs="Myriad Pro" w:eastAsia="Myriad Pro"/>
          <w:b w:val="0"/>
          <w:bCs w:val="0"/>
          <w:spacing w:val="-6"/>
          <w:w w:val="90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n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fl</w:t>
      </w:r>
      <w:r>
        <w:rPr>
          <w:rFonts w:ascii="Myriad Pro" w:hAnsi="Myriad Pro" w:cs="Myriad Pro" w:eastAsia="Myriad Pro"/>
          <w:b w:val="0"/>
          <w:bCs w:val="0"/>
          <w:spacing w:val="34"/>
          <w:w w:val="90"/>
          <w:sz w:val="24"/>
          <w:szCs w:val="24"/>
        </w:rPr>
        <w:t> </w:t>
      </w:r>
      <w:hyperlink r:id="rId133">
        <w:r>
          <w:rPr>
            <w:rFonts w:ascii="Myriad Pro" w:hAnsi="Myriad Pro" w:cs="Myriad Pro" w:eastAsia="Myriad Pro"/>
            <w:b w:val="0"/>
            <w:bCs w:val="0"/>
            <w:spacing w:val="1"/>
            <w:w w:val="90"/>
            <w:sz w:val="24"/>
            <w:szCs w:val="24"/>
          </w:rPr>
          <w:t>ww</w:t>
        </w:r>
        <w:r>
          <w:rPr>
            <w:rFonts w:ascii="Myriad Pro" w:hAnsi="Myriad Pro" w:cs="Myriad Pro" w:eastAsia="Myriad Pro"/>
            <w:b w:val="0"/>
            <w:bCs w:val="0"/>
            <w:spacing w:val="-9"/>
            <w:w w:val="90"/>
            <w:sz w:val="24"/>
            <w:szCs w:val="24"/>
          </w:rPr>
          <w:t>w</w:t>
        </w:r>
        <w:r>
          <w:rPr>
            <w:rFonts w:ascii="Myriad Pro" w:hAnsi="Myriad Pro" w:cs="Myriad Pro" w:eastAsia="Myriad Pro"/>
            <w:b w:val="0"/>
            <w:bCs w:val="0"/>
            <w:spacing w:val="0"/>
            <w:w w:val="90"/>
            <w:sz w:val="24"/>
            <w:szCs w:val="24"/>
          </w:rPr>
          <w:t>.haie</w:t>
        </w:r>
        <w:r>
          <w:rPr>
            <w:rFonts w:ascii="Myriad Pro" w:hAnsi="Myriad Pro" w:cs="Myriad Pro" w:eastAsia="Myriad Pro"/>
            <w:b w:val="0"/>
            <w:bCs w:val="0"/>
            <w:spacing w:val="-12"/>
            <w:w w:val="90"/>
            <w:sz w:val="24"/>
            <w:szCs w:val="24"/>
          </w:rPr>
          <w:t>r</w:t>
        </w:r>
        <w:r>
          <w:rPr>
            <w:rFonts w:ascii="Myriad Pro" w:hAnsi="Myriad Pro" w:cs="Myriad Pro" w:eastAsia="Myriad Pro"/>
            <w:b w:val="0"/>
            <w:bCs w:val="0"/>
            <w:spacing w:val="0"/>
            <w:w w:val="90"/>
            <w:sz w:val="24"/>
            <w:szCs w:val="24"/>
          </w:rPr>
          <w:t>.</w:t>
        </w:r>
        <w:r>
          <w:rPr>
            <w:rFonts w:ascii="Myriad Pro" w:hAnsi="Myriad Pro" w:cs="Myriad Pro" w:eastAsia="Myriad Pro"/>
            <w:b w:val="0"/>
            <w:bCs w:val="0"/>
            <w:spacing w:val="-2"/>
            <w:w w:val="90"/>
            <w:sz w:val="24"/>
            <w:szCs w:val="24"/>
          </w:rPr>
          <w:t>c</w:t>
        </w:r>
        <w:r>
          <w:rPr>
            <w:rFonts w:ascii="Myriad Pro" w:hAnsi="Myriad Pro" w:cs="Myriad Pro" w:eastAsia="Myriad Pro"/>
            <w:b w:val="0"/>
            <w:bCs w:val="0"/>
            <w:spacing w:val="0"/>
            <w:w w:val="90"/>
            <w:sz w:val="24"/>
            <w:szCs w:val="24"/>
          </w:rPr>
          <w:t>om/ru</w:t>
        </w:r>
        <w:r>
          <w:rPr>
            <w:rFonts w:ascii="Myriad Pro" w:hAnsi="Myriad Pro" w:cs="Myriad Pro" w:eastAsia="Myriad Pro"/>
            <w:b w:val="0"/>
            <w:bCs w:val="0"/>
            <w:spacing w:val="33"/>
            <w:w w:val="90"/>
            <w:sz w:val="24"/>
            <w:szCs w:val="24"/>
          </w:rPr>
          <w:t> </w:t>
        </w:r>
      </w:hyperlink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B</w:t>
      </w:r>
      <w:r>
        <w:rPr>
          <w:rFonts w:ascii="Myriad Pro" w:hAnsi="Myriad Pro" w:cs="Myriad Pro" w:eastAsia="Myriad Pro"/>
          <w:b w:val="0"/>
          <w:bCs w:val="0"/>
          <w:spacing w:val="34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pa3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,</w:t>
      </w:r>
      <w:r>
        <w:rPr>
          <w:rFonts w:ascii="Myriad Pro" w:hAnsi="Myriad Pro" w:cs="Myriad Pro" w:eastAsia="Myriad Pro"/>
          <w:b w:val="0"/>
          <w:bCs w:val="0"/>
          <w:spacing w:val="-2"/>
          <w:w w:val="90"/>
          <w:sz w:val="24"/>
          <w:szCs w:val="24"/>
        </w:rPr>
        <w:t>Q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ne</w:t>
      </w:r>
      <w:r>
        <w:rPr>
          <w:rFonts w:ascii="Myriad Pro" w:hAnsi="Myriad Pro" w:cs="Myriad Pro" w:eastAsia="Myriad Pro"/>
          <w:b w:val="0"/>
          <w:bCs w:val="0"/>
          <w:spacing w:val="34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«</w:t>
      </w:r>
      <w:r>
        <w:rPr>
          <w:rFonts w:ascii="Myriad Pro" w:hAnsi="Myriad Pro" w:cs="Myriad Pro" w:eastAsia="Myriad Pro"/>
          <w:b w:val="0"/>
          <w:bCs w:val="0"/>
          <w:spacing w:val="-3"/>
          <w:w w:val="90"/>
          <w:sz w:val="24"/>
          <w:szCs w:val="24"/>
        </w:rPr>
        <w:t>K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OH,Q1l..1OHepl».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4"/>
        <w:ind w:left="0" w:right="384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24.760071pt;margin-top:6.058055pt;width:12.011pt;height:8.944pt;mso-position-horizontal-relative:page;mso-position-vertical-relative:paragraph;z-index:-8418" coordorigin="10495,121" coordsize="240,179">
            <v:group style="position:absolute;left:10503;top:129;width:94;height:163" coordorigin="10503,129" coordsize="94,163">
              <v:shape style="position:absolute;left:10503;top:129;width:94;height:163" coordorigin="10503,129" coordsize="94,163" path="m10597,284l10595,292,10594,292,10594,292,10593,292,10508,292,10508,292,10507,292,10507,292,10506,291,10506,291,10505,290,10505,290,10505,289,10504,288,10504,287,10504,285,10504,284,10504,282,10504,281,10504,280,10505,279,10505,278,10505,277,10506,276,10506,276,10507,275,10507,275,10508,275,10508,275,10542,275,10542,152,10511,170,10509,171,10508,172,10507,172,10506,172,10505,172,10505,171,10504,171,10504,170,10504,169,10503,168,10503,166,10503,164,10503,163,10503,161,10503,160,10504,159,10504,159,10504,158,10504,157,10505,157,10505,156,10505,156,10506,155,10507,155,10544,131,10544,130,10545,130,10545,130,10546,130,10546,130,10547,130,10548,129,10549,129,10550,129,10551,129,10552,129,10554,129,10556,129,10563,132,10564,132,10564,133,10564,275,10593,275,10597,282,10597,284xe" filled="f" stroked="t" strokeweight=".8pt" strokecolor="#000000">
                <v:path arrowok="t"/>
              </v:shape>
            </v:group>
            <v:group style="position:absolute;left:10633;top:129;width:94;height:163" coordorigin="10633,129" coordsize="94,163">
              <v:shape style="position:absolute;left:10633;top:129;width:94;height:163" coordorigin="10633,129" coordsize="94,163" path="m10727,284l10725,292,10724,292,10724,292,10723,292,10638,292,10638,292,10637,292,10637,292,10636,291,10636,291,10635,290,10635,290,10635,289,10634,288,10634,287,10634,285,10634,284,10634,282,10634,281,10634,280,10635,279,10635,278,10635,277,10636,276,10636,276,10637,275,10637,275,10638,275,10638,275,10672,275,10672,152,10641,170,10639,171,10638,172,10637,172,10636,172,10635,172,10635,171,10634,171,10634,170,10634,169,10633,168,10633,166,10633,164,10633,163,10633,161,10633,160,10634,159,10634,159,10634,158,10634,157,10635,157,10635,156,10635,156,10636,155,10637,155,10674,131,10674,130,10675,130,10675,130,10676,130,10676,130,10677,130,10678,129,10679,129,10680,129,10681,129,10682,129,10684,129,10686,129,10693,132,10694,132,10694,133,10694,275,10723,275,10727,282,10727,284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11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pgSz w:w="11906" w:h="16840"/>
          <w:pgMar w:top="900" w:bottom="280" w:left="1420" w:right="780"/>
        </w:sectPr>
      </w:pPr>
    </w:p>
    <w:p>
      <w:pPr>
        <w:spacing w:before="11"/>
        <w:ind w:left="3215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4"/>
          <w:szCs w:val="44"/>
        </w:rPr>
        <w:t>Режимы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4"/>
          <w:szCs w:val="44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9"/>
        <w:ind w:left="1391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105.140999pt;margin-top:5.050598pt;width:13.277pt;height:13.277pt;mso-position-horizontal-relative:page;mso-position-vertical-relative:paragraph;z-index:-8402" coordorigin="2103,101" coordsize="266,266">
            <v:shape style="position:absolute;left:2103;top:101;width:266;height:266" coordorigin="2103,101" coordsize="266,266" path="m2103,101l2368,101,2368,367,2103,367,2103,101xe" filled="t" fillcolor="#3D3A3B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39.404907pt;margin-top:6.283498pt;width:50.183pt;height:10.030pt;mso-position-horizontal-relative:page;mso-position-vertical-relative:paragraph;z-index:-8395" type="#_x0000_t75">
            <v:imagedata r:id="rId134" o:title=""/>
          </v:shape>
        </w:pict>
      </w:r>
      <w:r>
        <w:rPr/>
        <w:pict>
          <v:group style="position:absolute;margin-left:194.197906pt;margin-top:8.560497pt;width:93.511pt;height:10.179pt;mso-position-horizontal-relative:page;mso-position-vertical-relative:paragraph;z-index:-8394" coordorigin="3884,171" coordsize="1870,204">
            <v:shape style="position:absolute;left:3884;top:171;width:396;height:204" type="#_x0000_t75">
              <v:imagedata r:id="rId135" o:title=""/>
            </v:shape>
            <v:shape style="position:absolute;left:4295;top:171;width:1020;height:204" type="#_x0000_t75">
              <v:imagedata r:id="rId136" o:title=""/>
            </v:shape>
            <v:shape style="position:absolute;left:5335;top:172;width:420;height:152" type="#_x0000_t75">
              <v:imagedata r:id="rId137" o:title=""/>
            </v:shape>
            <w10:wrap type="none"/>
          </v:group>
        </w:pict>
      </w:r>
      <w:r>
        <w:rPr/>
        <w:pict>
          <v:group style="position:absolute;margin-left:292.326904pt;margin-top:8.560497pt;width:179.659pt;height:10.179pt;mso-position-horizontal-relative:page;mso-position-vertical-relative:paragraph;z-index:-8393" coordorigin="5847,171" coordsize="3593,204">
            <v:shape style="position:absolute;left:5847;top:171;width:814;height:204" type="#_x0000_t75">
              <v:imagedata r:id="rId138" o:title=""/>
            </v:shape>
            <v:group style="position:absolute;left:6687;top:181;width:111;height:135" coordorigin="6687,181" coordsize="111,135">
              <v:shape style="position:absolute;left:6687;top:181;width:111;height:135" coordorigin="6687,181" coordsize="111,135" path="m6798,312l6787,316,6784,316,6775,314,6775,314,6775,313,6775,312,6775,257,6710,257,6710,312,6710,313,6699,316,6696,316,6688,314,6687,314,6687,313,6687,312,6687,186,6687,185,6687,184,6688,184,6688,183,6689,183,6689,182,6690,182,6699,181,6701,181,6710,186,6710,237,6775,237,6775,186,6775,185,6775,184,6775,184,6776,183,6776,183,6787,181,6789,181,6798,186,6798,312xe" filled="f" stroked="t" strokeweight=".8pt" strokecolor="#000000">
                <v:path arrowok="t"/>
              </v:shape>
              <v:shape style="position:absolute;left:6813;top:171;width:537;height:155" type="#_x0000_t75">
                <v:imagedata r:id="rId139" o:title=""/>
              </v:shape>
            </v:group>
            <v:group style="position:absolute;left:7373;top:181;width:111;height:135" coordorigin="7373,181" coordsize="111,135">
              <v:shape style="position:absolute;left:7373;top:181;width:111;height:135" coordorigin="7373,181" coordsize="111,135" path="m7484,312l7472,316,7470,316,7461,314,7461,314,7460,313,7461,312,7461,257,7396,257,7396,312,7396,313,7384,316,7382,316,7373,314,7373,314,7373,313,7373,312,7373,186,7373,185,7373,184,7373,184,7374,183,7374,183,7375,182,7376,182,7384,181,7387,181,7396,186,7396,237,7461,237,7461,186,7460,185,7461,184,7461,184,7461,183,7462,183,7472,181,7474,181,7484,186,7484,312xe" filled="f" stroked="t" strokeweight=".8pt" strokecolor="#000000">
                <v:path arrowok="t"/>
              </v:shape>
            </v:group>
            <v:group style="position:absolute;left:7518;top:179;width:127;height:139" coordorigin="7518,179" coordsize="127,139">
              <v:shape style="position:absolute;left:7518;top:179;width:127;height:139" coordorigin="7518,179" coordsize="127,139" path="m7645,247l7645,258,7643,267,7600,316,7580,318,7569,318,7560,317,7553,314,7545,311,7538,306,7533,300,7528,294,7524,287,7522,279,7519,270,7518,261,7518,250,7518,240,7534,199,7539,193,7546,188,7554,184,7562,181,7572,179,7583,179,7593,179,7602,181,7610,184,7617,187,7645,237,7645,247xe" filled="f" stroked="t" strokeweight=".8pt" strokecolor="#000000">
                <v:path arrowok="t"/>
              </v:shape>
            </v:group>
            <v:group style="position:absolute;left:7542;top:199;width:78;height:100" coordorigin="7542,199" coordsize="78,100">
              <v:shape style="position:absolute;left:7542;top:199;width:78;height:100" coordorigin="7542,199" coordsize="78,100" path="m7621,249l7582,199,7575,199,7544,228,7543,235,7542,241,7542,248,7542,255,7543,262,7544,268,7545,274,7547,279,7550,284,7553,289,7557,292,7562,295,7567,297,7574,299,7581,299,7588,299,7594,298,7599,295,7604,293,7608,289,7611,285,7614,280,7617,275,7618,269,7620,263,7620,256,7621,249xe" filled="f" stroked="t" strokeweight=".8pt" strokecolor="#000000">
                <v:path arrowok="t"/>
              </v:shape>
              <v:shape style="position:absolute;left:7671;top:171;width:1009;height:204" type="#_x0000_t75">
                <v:imagedata r:id="rId140" o:title=""/>
              </v:shape>
            </v:group>
            <v:group style="position:absolute;left:8699;top:181;width:167;height:134" coordorigin="8699,181" coordsize="167,134">
              <v:shape style="position:absolute;left:8699;top:181;width:167;height:134" coordorigin="8699,181" coordsize="167,134" path="m8865,307l8865,310,8865,312,8863,314,8862,315,8860,316,8858,316,8706,316,8704,316,8702,315,8700,314,8699,312,8699,310,8699,307,8699,186,8699,185,8699,184,8699,184,8699,183,8710,181,8712,181,8722,186,8722,296,8771,296,8771,186,8771,185,8771,184,8771,184,8771,183,8772,183,8773,182,8774,182,8782,181,8784,181,8793,186,8793,296,8842,296,8842,186,8842,185,8842,184,8843,184,8843,183,8844,183,8854,181,8856,181,8865,186,8865,307xe" filled="f" stroked="t" strokeweight=".8pt" strokecolor="#000000">
                <v:path arrowok="t"/>
              </v:shape>
            </v:group>
            <v:group style="position:absolute;left:8908;top:181;width:111;height:135" coordorigin="8908,181" coordsize="111,135">
              <v:shape style="position:absolute;left:8908;top:181;width:111;height:135" coordorigin="8908,181" coordsize="111,135" path="m9019,312l9008,316,9005,316,8997,314,8996,314,8996,313,8996,312,8996,257,8932,257,8932,312,8931,313,8920,316,8918,316,8909,314,8908,314,8908,313,8908,312,8908,186,8911,182,8911,182,8920,181,8922,181,8932,186,8932,237,8996,237,8996,186,8996,185,8996,184,8997,184,8997,183,8998,183,9008,181,9010,181,9019,186,9019,312xe" filled="f" stroked="t" strokeweight=".8pt" strokecolor="#000000">
                <v:path arrowok="t"/>
              </v:shape>
            </v:group>
            <v:group style="position:absolute;left:9054;top:179;width:127;height:139" coordorigin="9054,179" coordsize="127,139">
              <v:shape style="position:absolute;left:9054;top:179;width:127;height:139" coordorigin="9054,179" coordsize="127,139" path="m9180,247l9180,258,9179,267,9136,316,9116,318,9105,318,9096,317,9088,314,9080,311,9074,306,9069,300,9064,294,9060,287,9057,279,9055,270,9054,261,9054,250,9054,240,9070,199,9075,193,9082,188,9090,184,9098,181,9107,179,9118,179,9129,179,9138,181,9145,184,9153,187,9176,219,9179,227,9180,237,9180,247xe" filled="f" stroked="t" strokeweight=".8pt" strokecolor="#000000">
                <v:path arrowok="t"/>
              </v:shape>
            </v:group>
            <v:group style="position:absolute;left:9078;top:199;width:79;height:100" coordorigin="9078,199" coordsize="79,100">
              <v:shape style="position:absolute;left:9078;top:199;width:79;height:100" coordorigin="9078,199" coordsize="79,100" path="m9156,249l9117,199,9110,199,9080,228,9078,235,9078,241,9078,248,9078,255,9078,262,9080,268,9081,274,9083,279,9086,284,9089,289,9093,292,9098,295,9103,297,9109,299,9117,299,9124,299,9129,298,9134,295,9139,293,9144,289,9147,285,9150,280,9152,275,9154,269,9155,263,9156,256,9156,249xe" filled="f" stroked="t" strokeweight=".8pt" strokecolor="#000000">
                <v:path arrowok="t"/>
              </v:shape>
            </v:group>
            <v:group style="position:absolute;left:9214;top:182;width:76;height:135" coordorigin="9214,182" coordsize="76,135">
              <v:shape style="position:absolute;left:9214;top:182;width:76;height:135" coordorigin="9214,182" coordsize="76,135" path="m9290,192l9290,194,9290,196,9290,197,9289,199,9286,203,9285,203,9238,203,9238,312,9237,313,9226,316,9224,316,9215,314,9214,314,9214,313,9214,312,9214,190,9214,187,9215,185,9216,184,9217,183,9219,182,9222,182,9285,182,9290,191,9290,192xe" filled="f" stroked="t" strokeweight=".8pt" strokecolor="#000000">
                <v:path arrowok="t"/>
              </v:shape>
            </v:group>
            <v:group style="position:absolute;left:9305;top:179;width:127;height:139" coordorigin="9305,179" coordsize="127,139">
              <v:shape style="position:absolute;left:9305;top:179;width:127;height:139" coordorigin="9305,179" coordsize="127,139" path="m9432,247l9432,258,9430,267,9387,316,9367,318,9357,318,9347,317,9340,314,9332,311,9326,306,9320,300,9315,294,9311,287,9309,279,9306,270,9305,261,9305,250,9305,240,9321,199,9327,193,9333,188,9341,184,9349,181,9359,179,9370,179,9380,179,9389,181,9397,184,9405,187,9432,237,9432,247xe" filled="f" stroked="t" strokeweight=".8pt" strokecolor="#000000">
                <v:path arrowok="t"/>
              </v:shape>
            </v:group>
            <v:group style="position:absolute;left:9329;top:199;width:79;height:100" coordorigin="9329,199" coordsize="79,100">
              <v:shape style="position:absolute;left:9329;top:199;width:79;height:100" coordorigin="9329,199" coordsize="79,100" path="m9408,249l9369,199,9362,199,9339,213,9335,217,9333,222,9332,228,9330,235,9329,241,9329,248,9329,255,9330,262,9331,268,9332,274,9335,279,9337,284,9340,289,9344,292,9349,295,9354,297,9361,299,9368,299,9375,299,9381,298,9386,295,9391,293,9395,289,9398,285,9401,280,9404,275,9405,269,9407,263,9408,256,9408,249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6.150909pt;margin-top:8.560497pt;width:40.53pt;height:7.753pt;mso-position-horizontal-relative:page;mso-position-vertical-relative:paragraph;z-index:-8392" coordorigin="9523,171" coordsize="811,155">
            <v:group style="position:absolute;left:9531;top:182;width:107;height:135" coordorigin="9531,182" coordsize="107,135">
              <v:shape style="position:absolute;left:9531;top:182;width:107;height:135" coordorigin="9531,182" coordsize="107,135" path="m9638,312l9626,316,9624,316,9615,314,9615,314,9615,313,9615,312,9615,202,9554,202,9554,312,9554,313,9543,316,9540,316,9532,314,9531,314,9531,313,9531,312,9531,190,9531,187,9532,185,9533,184,9534,183,9536,182,9538,182,9631,182,9638,190,9638,312xe" filled="f" stroked="t" strokeweight=".8pt" strokecolor="#000000">
                <v:path arrowok="t"/>
              </v:shape>
            </v:group>
            <v:group style="position:absolute;left:9672;top:179;width:127;height:139" coordorigin="9672,179" coordsize="127,139">
              <v:shape style="position:absolute;left:9672;top:179;width:127;height:139" coordorigin="9672,179" coordsize="127,139" path="m9799,247l9799,258,9798,267,9754,316,9734,318,9724,318,9715,317,9707,314,9699,311,9693,306,9688,300,9682,294,9679,287,9676,279,9674,270,9672,261,9672,250,9672,240,9689,199,9694,193,9701,188,9709,184,9717,181,9726,179,9737,179,9747,179,9756,181,9764,184,9772,187,9799,237,9799,247xe" filled="f" stroked="t" strokeweight=".8pt" strokecolor="#000000">
                <v:path arrowok="t"/>
              </v:shape>
            </v:group>
            <v:group style="position:absolute;left:9696;top:199;width:79;height:100" coordorigin="9696,199" coordsize="79,100">
              <v:shape style="position:absolute;left:9696;top:199;width:79;height:100" coordorigin="9696,199" coordsize="79,100" path="m9775,249l9736,199,9729,199,9699,228,9697,235,9696,241,9696,248,9696,255,9697,262,9698,268,9700,274,9702,279,9705,284,9708,289,9712,292,9717,295,9722,297,9728,299,9735,299,9742,299,9748,298,9753,295,9758,293,9762,289,9766,285,9769,280,9771,275,9773,269,9774,263,9775,256,9775,249xe" filled="f" stroked="t" strokeweight=".8pt" strokecolor="#000000">
                <v:path arrowok="t"/>
              </v:shape>
              <v:shape style="position:absolute;left:9805;top:171;width:529;height:155" type="#_x0000_t75">
                <v:imagedata r:id="rId141" o:title=""/>
              </v:shape>
            </v:group>
            <w10:wrap type="none"/>
          </v:group>
        </w:pict>
      </w:r>
      <w:r>
        <w:rPr/>
        <w:pict>
          <v:group style="position:absolute;margin-left:105.457001pt;margin-top:26.070097pt;width:419.859pt;height:.1pt;mso-position-horizontal-relative:page;mso-position-vertical-relative:paragraph;z-index:-8384" coordorigin="2109,521" coordsize="8397,2">
            <v:shape style="position:absolute;left:2109;top:521;width:8397;height:2" coordorigin="2109,521" coordsize="8397,0" path="m2109,521l10506,521e" filled="f" stroked="t" strokeweight="2.126pt" strokecolor="#858485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Режимы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рас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горизонтального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воздушного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отока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471" w:val="left" w:leader="none"/>
          <w:tab w:pos="8032" w:val="left" w:leader="none"/>
        </w:tabs>
        <w:spacing w:before="58"/>
        <w:ind w:left="471" w:right="0" w:hanging="221"/>
        <w:jc w:val="left"/>
        <w:rPr>
          <w:rFonts w:ascii="Calibri" w:hAnsi="Calibri" w:cs="Calibri" w:eastAsia="Calibri"/>
        </w:rPr>
      </w:pPr>
      <w:r>
        <w:rPr/>
        <w:pict>
          <v:group style="position:absolute;margin-left:119.117996pt;margin-top:14.273048pt;width:34.345931pt;height:21.5324pt;mso-position-horizontal-relative:page;mso-position-vertical-relative:paragraph;z-index:-8407" coordorigin="2382,285" coordsize="687,431">
            <v:group style="position:absolute;left:2988;top:706;width:2;height:10" coordorigin="2988,706" coordsize="2,10">
              <v:shape style="position:absolute;left:2988;top:706;width:2;height:10" coordorigin="2988,706" coordsize="0,10" path="m2988,706l2988,716e" filled="f" stroked="t" strokeweight=".06pt" strokecolor="#221F1F">
                <v:path arrowok="t"/>
              </v:shape>
            </v:group>
            <v:group style="position:absolute;left:2468;top:706;width:2;height:10" coordorigin="2468,706" coordsize="2,10">
              <v:shape style="position:absolute;left:2468;top:706;width:2;height:10" coordorigin="2468,706" coordsize="0,10" path="m2468,706l2468,716e" filled="f" stroked="t" strokeweight=".06pt" strokecolor="#221F1F">
                <v:path arrowok="t"/>
              </v:shape>
            </v:group>
            <v:group style="position:absolute;left:2396;top:368;width:2;height:261" coordorigin="2396,368" coordsize="2,261">
              <v:shape style="position:absolute;left:2396;top:368;width:2;height:261" coordorigin="2396,368" coordsize="0,261" path="m2396,368l2396,629e" filled="f" stroked="t" strokeweight=".060001pt" strokecolor="#221F1F">
                <v:path arrowok="t"/>
              </v:shape>
            </v:group>
            <v:group style="position:absolute;left:2383;top:368;width:2;height:261" coordorigin="2383,368" coordsize="2,261">
              <v:shape style="position:absolute;left:2383;top:368;width:2;height:261" coordorigin="2383,368" coordsize="0,261" path="m2383,368l2383,629e" filled="f" stroked="t" strokeweight=".06001pt" strokecolor="#221F1F">
                <v:path arrowok="t"/>
              </v:shape>
            </v:group>
            <v:group style="position:absolute;left:2396;top:629;width:66;height:75" coordorigin="2396,629" coordsize="66,75">
              <v:shape style="position:absolute;left:2396;top:629;width:66;height:75" coordorigin="2396,629" coordsize="66,75" path="m2396,629l2419,686,2448,702,2461,704e" filled="f" stroked="t" strokeweight=".06pt" strokecolor="#221F1F">
                <v:path arrowok="t"/>
              </v:shape>
            </v:group>
            <v:group style="position:absolute;left:2383;top:629;width:85;height:87" coordorigin="2383,629" coordsize="85,87">
              <v:shape style="position:absolute;left:2383;top:629;width:85;height:87" coordorigin="2383,629" coordsize="85,87" path="m2383,629l2383,637,2388,646,2388,654,2391,667,2396,675,2403,682,2411,695,2424,698,2432,706,2440,711,2452,711,2460,716,2468,716e" filled="f" stroked="t" strokeweight=".06pt" strokecolor="#221F1F">
                <v:path arrowok="t"/>
              </v:shape>
            </v:group>
            <v:group style="position:absolute;left:2468;top:706;width:520;height:2" coordorigin="2468,706" coordsize="520,2">
              <v:shape style="position:absolute;left:2468;top:706;width:520;height:2" coordorigin="2468,706" coordsize="520,0" path="m2468,706l2988,706e" filled="f" stroked="t" strokeweight=".060531pt" strokecolor="#221F1F">
                <v:path arrowok="t"/>
              </v:shape>
            </v:group>
            <v:group style="position:absolute;left:2468;top:715;width:520;height:2" coordorigin="2468,715" coordsize="520,2">
              <v:shape style="position:absolute;left:2468;top:715;width:520;height:2" coordorigin="2468,715" coordsize="520,0" path="m2468,715l2988,715e" filled="f" stroked="t" strokeweight=".060344pt" strokecolor="#221F1F">
                <v:path arrowok="t"/>
              </v:shape>
            </v:group>
            <v:group style="position:absolute;left:2468;top:286;width:2;height:8" coordorigin="2468,286" coordsize="2,8">
              <v:shape style="position:absolute;left:2468;top:286;width:2;height:8" coordorigin="2468,286" coordsize="0,8" path="m2468,294l2468,286e" filled="f" stroked="t" strokeweight=".06pt" strokecolor="#221F1F">
                <v:path arrowok="t"/>
              </v:shape>
            </v:group>
            <v:group style="position:absolute;left:2383;top:286;width:85;height:82" coordorigin="2383,286" coordsize="85,82">
              <v:shape style="position:absolute;left:2383;top:286;width:85;height:82" coordorigin="2383,286" coordsize="85,82" path="m2468,286l2452,286,2444,291,2432,294,2388,343,2388,355,2383,363,2383,368e" filled="f" stroked="t" strokeweight=".06pt" strokecolor="#221F1F">
                <v:path arrowok="t"/>
              </v:shape>
            </v:group>
            <v:group style="position:absolute;left:2395;top:294;width:73;height:61" coordorigin="2395,294" coordsize="73,61">
              <v:shape style="position:absolute;left:2395;top:294;width:73;height:61" coordorigin="2395,294" coordsize="73,61" path="m2468,294l2449,298,2430,306,2413,319,2401,335,2395,355e" filled="f" stroked="t" strokeweight=".06pt" strokecolor="#221F1F">
                <v:path arrowok="t"/>
              </v:shape>
            </v:group>
            <v:group style="position:absolute;left:3068;top:368;width:2;height:261" coordorigin="3068,368" coordsize="2,261">
              <v:shape style="position:absolute;left:3068;top:368;width:2;height:261" coordorigin="3068,368" coordsize="0,261" path="m3068,368l3068,629e" filled="f" stroked="t" strokeweight=".060044pt" strokecolor="#221F1F">
                <v:path arrowok="t"/>
              </v:shape>
            </v:group>
            <v:group style="position:absolute;left:3060;top:368;width:2;height:261" coordorigin="3060,368" coordsize="2,261">
              <v:shape style="position:absolute;left:3060;top:368;width:2;height:261" coordorigin="3060,368" coordsize="0,261" path="m3060,368l3060,629e" filled="f" stroked="t" strokeweight=".060034pt" strokecolor="#221F1F">
                <v:path arrowok="t"/>
              </v:shape>
            </v:group>
            <v:group style="position:absolute;left:2988;top:286;width:2;height:8" coordorigin="2988,286" coordsize="2,8">
              <v:shape style="position:absolute;left:2988;top:286;width:2;height:8" coordorigin="2988,286" coordsize="0,8" path="m2988,294l2988,286e" filled="f" stroked="t" strokeweight=".06pt" strokecolor="#221F1F">
                <v:path arrowok="t"/>
              </v:shape>
            </v:group>
            <v:group style="position:absolute;left:2996;top:286;width:72;height:82" coordorigin="2996,286" coordsize="72,82">
              <v:shape style="position:absolute;left:2996;top:286;width:72;height:82" coordorigin="2996,286" coordsize="72,82" path="m3068,368l3033,300,3015,290,2996,286e" filled="f" stroked="t" strokeweight=".06pt" strokecolor="#221F1F">
                <v:path arrowok="t"/>
              </v:shape>
            </v:group>
            <v:group style="position:absolute;left:2999;top:296;width:62;height:72" coordorigin="2999,296" coordsize="62,72">
              <v:shape style="position:absolute;left:2999;top:296;width:62;height:72" coordorigin="2999,296" coordsize="62,72" path="m3060,368l3059,345,3051,327,3037,312,3019,302,2999,296e" filled="f" stroked="t" strokeweight=".06pt" strokecolor="#221F1F">
                <v:path arrowok="t"/>
              </v:shape>
            </v:group>
            <v:group style="position:absolute;left:2988;top:640;width:73;height:66" coordorigin="2988,640" coordsize="73,66">
              <v:shape style="position:absolute;left:2988;top:640;width:73;height:66" coordorigin="2988,640" coordsize="73,66" path="m2988,706l3044,677,3060,655,3061,640e" filled="f" stroked="t" strokeweight=".06pt" strokecolor="#221F1F">
                <v:path arrowok="t"/>
              </v:shape>
            </v:group>
            <v:group style="position:absolute;left:2988;top:640;width:81;height:75" coordorigin="2988,640" coordsize="81,75">
              <v:shape style="position:absolute;left:2988;top:640;width:81;height:75" coordorigin="2988,640" coordsize="81,75" path="m2988,715l3008,711,3026,703,3045,695,3056,677,3063,666,3067,656,3069,640e" filled="f" stroked="t" strokeweight=".06pt" strokecolor="#22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9.184692pt;margin-top:15.553344pt;width:32.192412pt;height:20.124166pt;mso-position-horizontal-relative:page;mso-position-vertical-relative:paragraph;z-index:-8406" coordorigin="8184,311" coordsize="644,402">
            <v:group style="position:absolute;left:8752;top:703;width:2;height:10" coordorigin="8752,703" coordsize="2,10">
              <v:shape style="position:absolute;left:8752;top:703;width:2;height:10" coordorigin="8752,703" coordsize="0,10" path="m8752,703l8752,713e" filled="f" stroked="t" strokeweight=".06pt" strokecolor="#221F1F">
                <v:path arrowok="t"/>
              </v:shape>
            </v:group>
            <v:group style="position:absolute;left:8827;top:388;width:2;height:245" coordorigin="8827,388" coordsize="2,245">
              <v:shape style="position:absolute;left:8827;top:388;width:2;height:245" coordorigin="8827,388" coordsize="0,245" path="m8827,388l8827,633e" filled="f" stroked="t" strokeweight=".060088pt" strokecolor="#221F1F">
                <v:path arrowok="t"/>
              </v:shape>
            </v:group>
            <v:group style="position:absolute;left:8819;top:388;width:2;height:245" coordorigin="8819,388" coordsize="2,245">
              <v:shape style="position:absolute;left:8819;top:388;width:2;height:245" coordorigin="8819,388" coordsize="0,245" path="m8819,388l8819,633e" filled="f" stroked="t" strokeweight=".060106pt" strokecolor="#221F1F">
                <v:path arrowok="t"/>
              </v:shape>
            </v:group>
            <v:group style="position:absolute;left:8752;top:312;width:2;height:7" coordorigin="8752,312" coordsize="2,7">
              <v:shape style="position:absolute;left:8752;top:312;width:2;height:7" coordorigin="8752,312" coordsize="0,7" path="m8752,319l8752,312e" filled="f" stroked="t" strokeweight=".06pt" strokecolor="#221F1F">
                <v:path arrowok="t"/>
              </v:shape>
            </v:group>
            <v:group style="position:absolute;left:8752;top:312;width:75;height:77" coordorigin="8752,312" coordsize="75,77">
              <v:shape style="position:absolute;left:8752;top:312;width:75;height:77" coordorigin="8752,312" coordsize="75,77" path="m8827,388l8791,321,8772,313,8752,312e" filled="f" stroked="t" strokeweight=".06pt" strokecolor="#221F1F">
                <v:path arrowok="t"/>
              </v:shape>
            </v:group>
            <v:group style="position:absolute;left:8752;top:319;width:68;height:69" coordorigin="8752,319" coordsize="68,69">
              <v:shape style="position:absolute;left:8752;top:319;width:68;height:69" coordorigin="8752,319" coordsize="68,69" path="m8819,388l8789,331,8766,319,8752,319e" filled="f" stroked="t" strokeweight=".06pt" strokecolor="#221F1F">
                <v:path arrowok="t"/>
              </v:shape>
            </v:group>
            <v:group style="position:absolute;left:8264;top:703;width:2;height:10" coordorigin="8264,703" coordsize="2,10">
              <v:shape style="position:absolute;left:8264;top:703;width:2;height:10" coordorigin="8264,703" coordsize="0,10" path="m8264,703l8264,713e" filled="f" stroked="t" strokeweight=".06pt" strokecolor="#221F1F">
                <v:path arrowok="t"/>
              </v:shape>
            </v:group>
            <v:group style="position:absolute;left:8196;top:388;width:2;height:245" coordorigin="8196,388" coordsize="2,245">
              <v:shape style="position:absolute;left:8196;top:388;width:2;height:245" coordorigin="8196,388" coordsize="0,245" path="m8196,388l8196,633e" filled="f" stroked="t" strokeweight=".06005pt" strokecolor="#221F1F">
                <v:path arrowok="t"/>
              </v:shape>
            </v:group>
            <v:group style="position:absolute;left:8184;top:388;width:2;height:245" coordorigin="8184,388" coordsize="2,245">
              <v:shape style="position:absolute;left:8184;top:388;width:2;height:245" coordorigin="8184,388" coordsize="0,245" path="m8184,388l8184,633e" filled="f" stroked="t" strokeweight=".060106pt" strokecolor="#221F1F">
                <v:path arrowok="t"/>
              </v:shape>
            </v:group>
            <v:group style="position:absolute;left:8264;top:312;width:2;height:7" coordorigin="8264,312" coordsize="2,7">
              <v:shape style="position:absolute;left:8264;top:312;width:2;height:7" coordorigin="8264,312" coordsize="0,7" path="m8264,319l8264,312e" filled="f" stroked="t" strokeweight=".06pt" strokecolor="#221F1F">
                <v:path arrowok="t"/>
              </v:shape>
            </v:group>
            <v:group style="position:absolute;left:8196;top:633;width:59;height:69" coordorigin="8196,633" coordsize="59,69">
              <v:shape style="position:absolute;left:8196;top:633;width:59;height:69" coordorigin="8196,633" coordsize="59,69" path="m8196,633l8197,653,8206,672,8219,687,8236,698,8256,703e" filled="f" stroked="t" strokeweight=".06pt" strokecolor="#221F1F">
                <v:path arrowok="t"/>
              </v:shape>
            </v:group>
            <v:group style="position:absolute;left:8184;top:633;width:71;height:77" coordorigin="8184,633" coordsize="71,77">
              <v:shape style="position:absolute;left:8184;top:633;width:71;height:77" coordorigin="8184,633" coordsize="71,77" path="m8184,633l8184,641,8189,648,8189,655,8229,705,8237,710,8240,709,8246,709,8255,711e" filled="f" stroked="t" strokeweight=".06pt" strokecolor="#221F1F">
                <v:path arrowok="t"/>
              </v:shape>
            </v:group>
            <v:group style="position:absolute;left:8186;top:312;width:78;height:64" coordorigin="8186,312" coordsize="78,64">
              <v:shape style="position:absolute;left:8186;top:312;width:78;height:64" coordorigin="8186,312" coordsize="78,64" path="m8264,312l8240,315,8220,323,8204,337,8193,354,8186,376e" filled="f" stroked="t" strokeweight=".06pt" strokecolor="#221F1F">
                <v:path arrowok="t"/>
              </v:shape>
            </v:group>
            <v:group style="position:absolute;left:8196;top:319;width:68;height:55" coordorigin="8196,319" coordsize="68,55">
              <v:shape style="position:absolute;left:8196;top:319;width:68;height:55" coordorigin="8196,319" coordsize="68,55" path="m8264,319l8246,320,8235,326,8212,344,8200,359,8196,375e" filled="f" stroked="t" strokeweight=".06pt" strokecolor="#221F1F">
                <v:path arrowok="t"/>
              </v:shape>
            </v:group>
            <v:group style="position:absolute;left:8264;top:703;width:488;height:2" coordorigin="8264,703" coordsize="488,2">
              <v:shape style="position:absolute;left:8264;top:703;width:488;height:2" coordorigin="8264,703" coordsize="488,0" path="m8264,703l8752,703e" filled="f" stroked="t" strokeweight=".060377pt" strokecolor="#221F1F">
                <v:path arrowok="t"/>
              </v:shape>
            </v:group>
            <v:group style="position:absolute;left:8264;top:713;width:488;height:2" coordorigin="8264,713" coordsize="488,2">
              <v:shape style="position:absolute;left:8264;top:713;width:488;height:2" coordorigin="8264,713" coordsize="488,0" path="m8264,713l8752,713e" filled="f" stroked="t" strokeweight=".060344pt" strokecolor="#221F1F">
                <v:path arrowok="t"/>
              </v:shape>
            </v:group>
            <v:group style="position:absolute;left:8752;top:640;width:68;height:62" coordorigin="8752,640" coordsize="68,62">
              <v:shape style="position:absolute;left:8752;top:640;width:68;height:62" coordorigin="8752,640" coordsize="68,62" path="m8752,703l8772,700,8790,691,8806,678,8816,660,8820,640e" filled="f" stroked="t" strokeweight=".06pt" strokecolor="#221F1F">
                <v:path arrowok="t"/>
              </v:shape>
            </v:group>
            <v:group style="position:absolute;left:8752;top:634;width:75;height:79" coordorigin="8752,634" coordsize="75,79">
              <v:shape style="position:absolute;left:8752;top:634;width:75;height:79" coordorigin="8752,634" coordsize="75,79" path="m8752,713l8819,673,8826,654,8827,634e" filled="f" stroked="t" strokeweight=".06pt" strokecolor="#22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4.599106pt;margin-top:15.413348pt;width:18.0046pt;height:18.3378pt;mso-position-horizontal-relative:page;mso-position-vertical-relative:paragraph;z-index:-8405" coordorigin="4492,308" coordsize="360,367">
            <v:group style="position:absolute;left:4596;top:411;width:225;height:229" coordorigin="4596,411" coordsize="225,229">
              <v:shape style="position:absolute;left:4596;top:411;width:225;height:229" coordorigin="4596,411" coordsize="225,229" path="m4821,411l4805,475,4775,532,4732,579,4679,615,4618,637,4596,641e" filled="f" stroked="t" strokeweight=".748pt" strokecolor="#4F4B4D">
                <v:path arrowok="t"/>
              </v:shape>
            </v:group>
            <v:group style="position:absolute;left:4794;top:385;width:50;height:42" coordorigin="4794,385" coordsize="50,42">
              <v:shape style="position:absolute;left:4794;top:385;width:50;height:42" coordorigin="4794,385" coordsize="50,42" path="m4825,385l4794,419,4845,427,4825,385xe" filled="t" fillcolor="#4F4B4D" stroked="f">
                <v:path arrowok="t"/>
                <v:fill type="solid"/>
              </v:shape>
            </v:group>
            <v:group style="position:absolute;left:4499;top:316;width:65;height:98" coordorigin="4499,316" coordsize="65,98">
              <v:shape style="position:absolute;left:4499;top:316;width:65;height:98" coordorigin="4499,316" coordsize="65,98" path="m4499,316l4499,414,4527,414,4562,341,4564,321,4499,316xe" filled="t" fillcolor="#4F4B4D" stroked="f">
                <v:path arrowok="t"/>
                <v:fill type="solid"/>
              </v:shape>
            </v:group>
            <v:group style="position:absolute;left:4574;top:335;width:217;height:76" coordorigin="4574,335" coordsize="217,76">
              <v:shape style="position:absolute;left:4574;top:335;width:217;height:76" coordorigin="4574,335" coordsize="217,76" path="m4575,335l4575,338,4575,341,4574,344,4781,411,4786,392,4789,372,4791,352,4575,335xe" filled="t" fillcolor="#4F4B4D" stroked="f">
                <v:path arrowok="t"/>
                <v:fill type="solid"/>
              </v:shape>
            </v:group>
            <v:group style="position:absolute;left:4550;top:615;width:44;height:53" coordorigin="4550,615" coordsize="44,53">
              <v:shape style="position:absolute;left:4550;top:615;width:44;height:53" coordorigin="4550,615" coordsize="44,53" path="m4586,615l4550,647,4594,668,4586,615xe" filled="t" fillcolor="#4F4B4D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double" w:color="221F1F"/>
        </w:rPr>
        <w:t>тановк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необход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мого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рас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ред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ног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double" w:color="221F1F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double" w:color="221F1F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u w:val="double" w:color="221F1F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double" w:color="221F1F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double" w:color="221F1F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спользу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pgSz w:w="11906" w:h="16840"/>
          <w:pgMar w:top="660" w:bottom="280" w:left="1380" w:right="740"/>
        </w:sectPr>
      </w:pPr>
    </w:p>
    <w:p>
      <w:pPr>
        <w:pStyle w:val="BodyText"/>
        <w:spacing w:before="45"/>
        <w:ind w:left="25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before="8"/>
        <w:ind w:left="75" w:right="0" w:firstLine="0"/>
        <w:jc w:val="center"/>
        <w:rPr>
          <w:rFonts w:ascii="Segoe UI" w:hAnsi="Segoe UI" w:cs="Segoe UI" w:eastAsia="Segoe UI"/>
          <w:sz w:val="14"/>
          <w:szCs w:val="14"/>
        </w:rPr>
      </w:pPr>
      <w:r>
        <w:rPr>
          <w:spacing w:val="0"/>
          <w:w w:val="90"/>
        </w:rPr>
        <w:br w:type="column"/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CnE</w:t>
      </w:r>
      <w:r>
        <w:rPr>
          <w:rFonts w:ascii="Segoe UI" w:hAnsi="Segoe UI" w:cs="Segoe UI" w:eastAsia="Segoe UI"/>
          <w:b w:val="0"/>
          <w:bCs w:val="0"/>
          <w:spacing w:val="2"/>
          <w:w w:val="90"/>
          <w:sz w:val="14"/>
          <w:szCs w:val="14"/>
        </w:rPr>
        <w:t>W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.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</w:rPr>
      </w:r>
    </w:p>
    <w:p>
      <w:pPr>
        <w:spacing w:line="168" w:lineRule="exact"/>
        <w:ind w:left="89" w:right="0" w:firstLine="0"/>
        <w:jc w:val="center"/>
        <w:rPr>
          <w:rFonts w:ascii="Segoe UI" w:hAnsi="Segoe UI" w:cs="Segoe UI" w:eastAsia="Segoe UI"/>
          <w:sz w:val="14"/>
          <w:szCs w:val="14"/>
        </w:rPr>
      </w:pPr>
      <w:r>
        <w:rPr>
          <w:rFonts w:ascii="Segoe UI" w:hAnsi="Segoe UI" w:cs="Segoe UI" w:eastAsia="Segoe UI"/>
          <w:b w:val="0"/>
          <w:bCs w:val="0"/>
          <w:spacing w:val="-4"/>
          <w:w w:val="264"/>
          <w:sz w:val="14"/>
          <w:szCs w:val="14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110"/>
          <w:sz w:val="14"/>
          <w:szCs w:val="14"/>
        </w:rPr>
        <w:t>YHKW</w:t>
      </w:r>
      <w:r>
        <w:rPr>
          <w:rFonts w:ascii="Segoe UI" w:hAnsi="Segoe UI" w:cs="Segoe UI" w:eastAsia="Segoe UI"/>
          <w:b w:val="0"/>
          <w:bCs w:val="0"/>
          <w:spacing w:val="0"/>
          <w:w w:val="110"/>
          <w:sz w:val="14"/>
          <w:szCs w:val="14"/>
        </w:rPr>
        <w:t>  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</w:rPr>
      </w:r>
    </w:p>
    <w:p>
      <w:pPr>
        <w:pStyle w:val="BodyText"/>
        <w:tabs>
          <w:tab w:pos="1979" w:val="left" w:leader="none"/>
        </w:tabs>
        <w:spacing w:before="45"/>
        <w:ind w:left="79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мигат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68" w:lineRule="exact" w:before="16"/>
        <w:ind w:left="125" w:right="0" w:firstLine="0"/>
        <w:jc w:val="left"/>
        <w:rPr>
          <w:rFonts w:ascii="Segoe UI" w:hAnsi="Segoe UI" w:cs="Segoe UI" w:eastAsia="Segoe UI"/>
          <w:sz w:val="14"/>
          <w:szCs w:val="14"/>
        </w:rPr>
      </w:pPr>
      <w:r>
        <w:rPr>
          <w:spacing w:val="0"/>
          <w:w w:val="90"/>
        </w:rPr>
        <w:br w:type="column"/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n</w:t>
      </w:r>
      <w:r>
        <w:rPr>
          <w:rFonts w:ascii="Segoe UI" w:hAnsi="Segoe UI" w:cs="Segoe UI" w:eastAsia="Segoe UI"/>
          <w:b w:val="0"/>
          <w:bCs w:val="0"/>
          <w:spacing w:val="-3"/>
          <w:w w:val="90"/>
          <w:sz w:val="14"/>
          <w:szCs w:val="14"/>
        </w:rPr>
        <w:t>O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.[</w:t>
      </w:r>
      <w:r>
        <w:rPr>
          <w:rFonts w:ascii="Segoe UI" w:hAnsi="Segoe UI" w:cs="Segoe UI" w:eastAsia="Segoe UI"/>
          <w:b w:val="0"/>
          <w:bCs w:val="0"/>
          <w:spacing w:val="-3"/>
          <w:w w:val="90"/>
          <w:sz w:val="14"/>
          <w:szCs w:val="14"/>
        </w:rPr>
        <w:t>\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TB.</w:t>
      </w:r>
      <w:r>
        <w:rPr>
          <w:rFonts w:ascii="Segoe UI" w:hAnsi="Segoe UI" w:cs="Segoe UI" w:eastAsia="Segoe UI"/>
          <w:b w:val="0"/>
          <w:bCs w:val="0"/>
          <w:spacing w:val="0"/>
          <w:w w:val="94"/>
          <w:sz w:val="14"/>
          <w:szCs w:val="14"/>
        </w:rPr>
        <w:t> </w:t>
      </w:r>
      <w:r>
        <w:rPr>
          <w:rFonts w:ascii="Segoe UI" w:hAnsi="Segoe UI" w:cs="Segoe UI" w:eastAsia="Segoe UI"/>
          <w:b w:val="0"/>
          <w:bCs w:val="0"/>
          <w:spacing w:val="-2"/>
          <w:w w:val="90"/>
          <w:sz w:val="14"/>
          <w:szCs w:val="14"/>
        </w:rPr>
        <w:t>O</w:t>
      </w:r>
      <w:r>
        <w:rPr>
          <w:rFonts w:ascii="Segoe UI" w:hAnsi="Segoe UI" w:cs="Segoe UI" w:eastAsia="Segoe UI"/>
          <w:b w:val="0"/>
          <w:bCs w:val="0"/>
          <w:spacing w:val="-1"/>
          <w:w w:val="90"/>
          <w:sz w:val="14"/>
          <w:szCs w:val="14"/>
        </w:rPr>
        <w:t>T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MEHA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</w:rPr>
      </w:r>
    </w:p>
    <w:p>
      <w:pPr>
        <w:pStyle w:val="BodyText"/>
        <w:spacing w:before="45"/>
        <w:ind w:left="133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зультат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380" w:right="740"/>
          <w:cols w:num="5" w:equalWidth="0">
            <w:col w:w="916" w:space="40"/>
            <w:col w:w="703" w:space="40"/>
            <w:col w:w="5002" w:space="40"/>
            <w:col w:w="649" w:space="40"/>
            <w:col w:w="2356"/>
          </w:cols>
        </w:sectPr>
      </w:pPr>
    </w:p>
    <w:p>
      <w:pPr>
        <w:pStyle w:val="BodyText"/>
        <w:spacing w:line="286" w:lineRule="auto" w:before="2"/>
        <w:ind w:left="25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нажимая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68" w:right="0" w:firstLine="0"/>
        <w:jc w:val="left"/>
        <w:rPr>
          <w:rFonts w:ascii="Segoe UI" w:hAnsi="Segoe UI" w:cs="Segoe UI" w:eastAsia="Segoe UI"/>
          <w:sz w:val="12"/>
          <w:szCs w:val="12"/>
        </w:rPr>
      </w:pPr>
      <w:r>
        <w:rPr>
          <w:rFonts w:ascii="Segoe UI" w:hAnsi="Segoe UI" w:cs="Segoe UI" w:eastAsia="Segoe UI"/>
          <w:b w:val="0"/>
          <w:bCs w:val="0"/>
          <w:w w:val="169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2"/>
          <w:w w:val="55"/>
          <w:sz w:val="12"/>
          <w:szCs w:val="12"/>
        </w:rPr>
        <w:t>A</w:t>
      </w:r>
      <w:r>
        <w:rPr>
          <w:rFonts w:ascii="Segoe UI" w:hAnsi="Segoe UI" w:cs="Segoe UI" w:eastAsia="Segoe UI"/>
          <w:b w:val="0"/>
          <w:bCs w:val="0"/>
          <w:spacing w:val="0"/>
          <w:w w:val="125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-1"/>
          <w:w w:val="183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121"/>
          <w:sz w:val="12"/>
          <w:szCs w:val="12"/>
        </w:rPr>
        <w:t>  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2"/>
          <w:szCs w:val="12"/>
        </w:rPr>
      </w:r>
    </w:p>
    <w:p>
      <w:pPr>
        <w:pStyle w:val="BodyText"/>
        <w:spacing w:before="2"/>
        <w:ind w:left="118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олучать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следующую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ндика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380" w:right="740"/>
          <w:cols w:num="3" w:equalWidth="0">
            <w:col w:w="2120" w:space="40"/>
            <w:col w:w="350" w:space="40"/>
            <w:col w:w="7236"/>
          </w:cols>
        </w:sectPr>
      </w:pPr>
    </w:p>
    <w:p>
      <w:pPr>
        <w:pStyle w:val="BodyText"/>
        <w:spacing w:line="258" w:lineRule="exact"/>
        <w:ind w:left="250" w:right="880"/>
        <w:jc w:val="left"/>
        <w:rPr>
          <w:rFonts w:ascii="Calibri" w:hAnsi="Calibri" w:cs="Calibri" w:eastAsia="Calibri"/>
        </w:rPr>
      </w:pPr>
      <w:r>
        <w:rPr/>
        <w:pict>
          <v:group style="position:absolute;margin-left:218.775101pt;margin-top:-8.319944pt;width:162.0504pt;height:17.9057pt;mso-position-horizontal-relative:page;mso-position-vertical-relative:paragraph;z-index:-8411" coordorigin="4376,-166" coordsize="3241,358">
            <v:group style="position:absolute;left:6998;top:-27;width:146;height:2" coordorigin="6998,-27" coordsize="146,2">
              <v:shape style="position:absolute;left:6998;top:-27;width:146;height:2" coordorigin="6998,-27" coordsize="146,0" path="m6998,-27l7144,-27e" filled="f" stroked="t" strokeweight=".567pt" strokecolor="#221F1F">
                <v:path arrowok="t"/>
              </v:shape>
            </v:group>
            <v:group style="position:absolute;left:7107;top:-65;width:125;height:89" coordorigin="7107,-65" coordsize="125,89">
              <v:shape style="position:absolute;left:7107;top:-65;width:125;height:89" coordorigin="7107,-65" coordsize="125,89" path="m7116,-65l7130,-44,7139,-28,7140,-16,7136,-5,7125,8,7107,23,7232,-27,7116,-65xe" filled="t" fillcolor="#221F1F" stroked="f">
                <v:path arrowok="t"/>
                <v:fill type="solid"/>
              </v:shape>
            </v:group>
            <v:group style="position:absolute;left:7107;top:-65;width:125;height:89" coordorigin="7107,-65" coordsize="125,89">
              <v:shape style="position:absolute;left:7107;top:-65;width:125;height:89" coordorigin="7107,-65" coordsize="125,89" path="m7107,23l7125,8,7136,-5,7140,-16,7139,-28,7130,-44,7116,-65,7232,-27,7107,23xe" filled="f" stroked="t" strokeweight=".283pt" strokecolor="#221F1F">
                <v:path arrowok="t"/>
              </v:shape>
            </v:group>
            <v:group style="position:absolute;left:6394;top:-33;width:146;height:2" coordorigin="6394,-33" coordsize="146,2">
              <v:shape style="position:absolute;left:6394;top:-33;width:146;height:2" coordorigin="6394,-33" coordsize="146,0" path="m6394,-33l6540,-33e" filled="f" stroked="t" strokeweight=".567pt" strokecolor="#221F1F">
                <v:path arrowok="t"/>
              </v:shape>
            </v:group>
            <v:group style="position:absolute;left:6503;top:-72;width:125;height:89" coordorigin="6503,-72" coordsize="125,89">
              <v:shape style="position:absolute;left:6503;top:-72;width:125;height:89" coordorigin="6503,-72" coordsize="125,89" path="m6513,-72l6527,-50,6535,-34,6536,-22,6532,-11,6521,1,6503,17,6628,-33,6513,-72xe" filled="t" fillcolor="#221F1F" stroked="f">
                <v:path arrowok="t"/>
                <v:fill type="solid"/>
              </v:shape>
            </v:group>
            <v:group style="position:absolute;left:6503;top:-72;width:125;height:89" coordorigin="6503,-72" coordsize="125,89">
              <v:shape style="position:absolute;left:6503;top:-72;width:125;height:89" coordorigin="6503,-72" coordsize="125,89" path="m6503,17l6521,1,6532,-11,6536,-22,6535,-34,6527,-50,6513,-72,6628,-33,6503,17xe" filled="f" stroked="t" strokeweight=".283pt" strokecolor="#221F1F">
                <v:path arrowok="t"/>
              </v:shape>
            </v:group>
            <v:group style="position:absolute;left:5045;top:-32;width:146;height:2" coordorigin="5045,-32" coordsize="146,2">
              <v:shape style="position:absolute;left:5045;top:-32;width:146;height:2" coordorigin="5045,-32" coordsize="146,0" path="m5045,-32l5192,-32e" filled="f" stroked="t" strokeweight=".567pt" strokecolor="#221F1F">
                <v:path arrowok="t"/>
              </v:shape>
            </v:group>
            <v:group style="position:absolute;left:5154;top:-71;width:125;height:89" coordorigin="5154,-71" coordsize="125,89">
              <v:shape style="position:absolute;left:5154;top:-71;width:125;height:89" coordorigin="5154,-71" coordsize="125,89" path="m5164,-71l5178,-49,5186,-33,5188,-21,5183,-10,5172,2,5154,18,5279,-32,5164,-71xe" filled="t" fillcolor="#221F1F" stroked="f">
                <v:path arrowok="t"/>
                <v:fill type="solid"/>
              </v:shape>
            </v:group>
            <v:group style="position:absolute;left:5154;top:-71;width:125;height:89" coordorigin="5154,-71" coordsize="125,89">
              <v:shape style="position:absolute;left:5154;top:-71;width:125;height:89" coordorigin="5154,-71" coordsize="125,89" path="m5154,18l5172,2,5183,-10,5188,-21,5186,-33,5178,-49,5164,-71,5279,-32,5154,18xe" filled="f" stroked="t" strokeweight=".283pt" strokecolor="#221F1F">
                <v:path arrowok="t"/>
              </v:shape>
            </v:group>
            <v:group style="position:absolute;left:5710;top:-27;width:146;height:2" coordorigin="5710,-27" coordsize="146,2">
              <v:shape style="position:absolute;left:5710;top:-27;width:146;height:2" coordorigin="5710,-27" coordsize="146,0" path="m5710,-27l5856,-27e" filled="f" stroked="t" strokeweight=".567pt" strokecolor="#221F1F">
                <v:path arrowok="t"/>
              </v:shape>
            </v:group>
            <v:group style="position:absolute;left:5819;top:-66;width:125;height:89" coordorigin="5819,-66" coordsize="125,89">
              <v:shape style="position:absolute;left:5819;top:-66;width:125;height:89" coordorigin="5819,-66" coordsize="125,89" path="m5828,-66l5842,-44,5850,-28,5852,-16,5848,-5,5837,7,5819,23,5944,-27,5828,-66xe" filled="t" fillcolor="#221F1F" stroked="f">
                <v:path arrowok="t"/>
                <v:fill type="solid"/>
              </v:shape>
            </v:group>
            <v:group style="position:absolute;left:5819;top:-66;width:125;height:89" coordorigin="5819,-66" coordsize="125,89">
              <v:shape style="position:absolute;left:5819;top:-66;width:125;height:89" coordorigin="5819,-66" coordsize="125,89" path="m5819,23l5837,7,5848,-5,5852,-16,5850,-28,5842,-44,5828,-66,5944,-27,5819,23xe" filled="f" stroked="t" strokeweight=".283pt" strokecolor="#221F1F">
                <v:path arrowok="t"/>
              </v:shape>
            </v:group>
            <v:group style="position:absolute;left:4381;top:-31;width:3232;height:220" coordorigin="4381,-31" coordsize="3232,220">
              <v:shape style="position:absolute;left:4381;top:-31;width:3232;height:220" coordorigin="4381,-31" coordsize="3232,220" path="m7538,-31l7614,-31,7614,189,4381,189,4381,-12e" filled="f" stroked="t" strokeweight=".283pt" strokecolor="#221F1F">
                <v:path arrowok="t"/>
              </v:shape>
            </v:group>
            <v:group style="position:absolute;left:4381;top:-13;width:164;height:2" coordorigin="4381,-13" coordsize="164,2">
              <v:shape style="position:absolute;left:4381;top:-13;width:164;height:2" coordorigin="4381,-13" coordsize="164,1" path="m4381,-12l4545,-13e" filled="f" stroked="t" strokeweight=".567pt" strokecolor="#221F1F">
                <v:path arrowok="t"/>
              </v:shape>
            </v:group>
            <v:group style="position:absolute;left:4512;top:-49;width:125;height:89" coordorigin="4512,-49" coordsize="125,89">
              <v:shape style="position:absolute;left:4512;top:-49;width:125;height:89" coordorigin="4512,-49" coordsize="125,89" path="m4521,-49l4535,-27,4543,-11,4545,1,4541,12,4529,24,4512,40,4636,-10,4521,-49xe" filled="t" fillcolor="#221F1F" stroked="f">
                <v:path arrowok="t"/>
                <v:fill type="solid"/>
              </v:shape>
            </v:group>
            <v:group style="position:absolute;left:4512;top:-49;width:125;height:89" coordorigin="4512,-49" coordsize="125,89">
              <v:shape style="position:absolute;left:4512;top:-49;width:125;height:89" coordorigin="4512,-49" coordsize="125,89" path="m4512,40l4529,24,4541,12,4545,1,4543,-11,4535,-27,4521,-49,4636,-10,4512,40xe" filled="f" stroked="t" strokeweight=".283pt" strokecolor="#221F1F">
                <v:path arrowok="t"/>
              </v:shape>
            </v:group>
            <v:group style="position:absolute;left:5393;top:-69;width:156;height:155" coordorigin="5393,-69" coordsize="156,155">
              <v:shape style="position:absolute;left:5393;top:-69;width:156;height:155" coordorigin="5393,-69" coordsize="156,155" path="m5549,-69l5530,-7,5490,43,5436,76,5415,82,5393,86e" filled="f" stroked="t" strokeweight=".748pt" strokecolor="#4F4B4D">
                <v:path arrowok="t"/>
              </v:shape>
            </v:group>
            <v:group style="position:absolute;left:5531;top:-87;width:34;height:28" coordorigin="5531,-87" coordsize="34,28">
              <v:shape style="position:absolute;left:5531;top:-87;width:34;height:28" coordorigin="5531,-87" coordsize="34,28" path="m5552,-87l5531,-64,5565,-59,5552,-87xe" filled="t" fillcolor="#4F4B4D" stroked="f">
                <v:path arrowok="t"/>
                <v:fill type="solid"/>
              </v:shape>
            </v:group>
            <v:group style="position:absolute;left:5332;top:-134;width:43;height:66" coordorigin="5332,-134" coordsize="43,66">
              <v:shape style="position:absolute;left:5332;top:-134;width:43;height:66" coordorigin="5332,-134" coordsize="43,66" path="m5332,-134l5332,-68,5351,-68,5362,-84,5370,-103,5375,-123,5332,-134xe" filled="t" fillcolor="#4F4B4D" stroked="f">
                <v:path arrowok="t"/>
                <v:fill type="solid"/>
              </v:shape>
            </v:group>
            <v:group style="position:absolute;left:5379;top:-107;width:136;height:91" coordorigin="5379,-107" coordsize="136,91">
              <v:shape style="position:absolute;left:5379;top:-107;width:136;height:91" coordorigin="5379,-107" coordsize="136,91" path="m5380,-107l5380,-105,5379,-103,5379,-101,5495,-16,5506,-33,5515,-51,5380,-107xe" filled="t" fillcolor="#4F4B4D" stroked="f">
                <v:path arrowok="t"/>
                <v:fill type="solid"/>
              </v:shape>
            </v:group>
            <v:group style="position:absolute;left:6097;top:-69;width:156;height:155" coordorigin="6097,-69" coordsize="156,155">
              <v:shape style="position:absolute;left:6097;top:-69;width:156;height:155" coordorigin="6097,-69" coordsize="156,155" path="m6253,-69l6234,-7,6194,43,6140,76,6119,82,6097,86e" filled="f" stroked="t" strokeweight=".748pt" strokecolor="#4F4B4D">
                <v:path arrowok="t"/>
              </v:shape>
            </v:group>
            <v:group style="position:absolute;left:6235;top:-87;width:34;height:28" coordorigin="6235,-87" coordsize="34,28">
              <v:shape style="position:absolute;left:6235;top:-87;width:34;height:28" coordorigin="6235,-87" coordsize="34,28" path="m6256,-87l6235,-64,6269,-59,6256,-87xe" filled="t" fillcolor="#4F4B4D" stroked="f">
                <v:path arrowok="t"/>
                <v:fill type="solid"/>
              </v:shape>
            </v:group>
            <v:group style="position:absolute;left:6036;top:-134;width:43;height:66" coordorigin="6036,-134" coordsize="43,66">
              <v:shape style="position:absolute;left:6036;top:-134;width:43;height:66" coordorigin="6036,-134" coordsize="43,66" path="m6036,-134l6036,-68,6055,-68,6066,-84,6075,-103,6079,-123,6036,-134xe" filled="t" fillcolor="#4F4B4D" stroked="f">
                <v:path arrowok="t"/>
                <v:fill type="solid"/>
              </v:shape>
            </v:group>
            <v:group style="position:absolute;left:6076;top:-92;width:111;height:120" coordorigin="6076,-92" coordsize="111,120">
              <v:shape style="position:absolute;left:6076;top:-92;width:111;height:120" coordorigin="6076,-92" coordsize="111,120" path="m6080,-92l6079,-90,6077,-87,6076,-85,6158,28,6173,15,6187,0,6080,-92xe" filled="t" fillcolor="#4F4B4D" stroked="f">
                <v:path arrowok="t"/>
                <v:fill type="solid"/>
              </v:shape>
            </v:group>
            <v:group style="position:absolute;left:7356;top:-94;width:156;height:155" coordorigin="7356,-94" coordsize="156,155">
              <v:shape style="position:absolute;left:7356;top:-94;width:156;height:155" coordorigin="7356,-94" coordsize="156,155" path="m7512,-94l7493,-32,7453,18,7399,51,7378,57,7356,61e" filled="f" stroked="t" strokeweight=".748pt" strokecolor="#4F4B4D">
                <v:path arrowok="t"/>
              </v:shape>
            </v:group>
            <v:group style="position:absolute;left:7494;top:-112;width:34;height:28" coordorigin="7494,-112" coordsize="34,28">
              <v:shape style="position:absolute;left:7494;top:-112;width:34;height:28" coordorigin="7494,-112" coordsize="34,28" path="m7515,-112l7494,-89,7528,-84,7515,-112xe" filled="t" fillcolor="#4F4B4D" stroked="f">
                <v:path arrowok="t"/>
                <v:fill type="solid"/>
              </v:shape>
            </v:group>
            <v:group style="position:absolute;left:7295;top:-159;width:43;height:66" coordorigin="7295,-159" coordsize="43,66">
              <v:shape style="position:absolute;left:7295;top:-159;width:43;height:66" coordorigin="7295,-159" coordsize="43,66" path="m7295,-159l7295,-93,7314,-93,7325,-109,7333,-128,7338,-148,7295,-159xe" filled="t" fillcolor="#4F4B4D" stroked="f">
                <v:path arrowok="t"/>
                <v:fill type="solid"/>
              </v:shape>
            </v:group>
            <v:group style="position:absolute;left:7335;top:-117;width:111;height:120" coordorigin="7335,-117" coordsize="111,120">
              <v:shape style="position:absolute;left:7335;top:-117;width:111;height:120" coordorigin="7335,-117" coordsize="111,120" path="m7339,-117l7338,-115,7336,-112,7335,-110,7417,3,7432,-10,7446,-25,7339,-117xe" filled="t" fillcolor="#4F4B4D" stroked="f">
                <v:path arrowok="t"/>
                <v:fill type="solid"/>
              </v:shape>
            </v:group>
            <v:group style="position:absolute;left:7305;top:-84;width:40;height:126" coordorigin="7305,-84" coordsize="40,126">
              <v:shape style="position:absolute;left:7305;top:-84;width:40;height:126" coordorigin="7305,-84" coordsize="40,126" path="m7305,-84l7305,42,7325,40,7345,37,7318,-84,7305,-84xe" filled="t" fillcolor="#4F4B4D" stroked="f">
                <v:path arrowok="t"/>
                <v:fill type="solid"/>
              </v:shape>
            </v:group>
            <v:group style="position:absolute;left:7324;top:-101;width:76;height:133" coordorigin="7324,-101" coordsize="76,133">
              <v:shape style="position:absolute;left:7324;top:-101;width:76;height:133" coordorigin="7324,-101" coordsize="76,133" path="m7331,-101l7329,-98,7326,-95,7324,-92,7364,31,7382,24,7400,14,7331,-101xe" filled="t" fillcolor="#4F4B4D" stroked="f">
                <v:path arrowok="t"/>
                <v:fill type="solid"/>
              </v:shape>
            </v:group>
            <v:group style="position:absolute;left:7342;top:-132;width:136;height:91" coordorigin="7342,-132" coordsize="136,91">
              <v:shape style="position:absolute;left:7342;top:-132;width:136;height:91" coordorigin="7342,-132" coordsize="136,91" path="m7343,-132l7343,-130,7342,-128,7342,-126,7458,-41,7469,-58,7478,-76,7343,-132xe" filled="t" fillcolor="#4F4B4D" stroked="f">
                <v:path arrowok="t"/>
                <v:fill type="solid"/>
              </v:shape>
            </v:group>
            <v:group style="position:absolute;left:7345;top:-146;width:146;height:51" coordorigin="7345,-146" coordsize="146,51">
              <v:shape style="position:absolute;left:7345;top:-146;width:146;height:51" coordorigin="7345,-146" coordsize="146,51" path="m7346,-146l7346,-144,7346,-142,7345,-140,7485,-95,7489,-114,7492,-134,7346,-146xe" filled="t" fillcolor="#4F4B4D" stroked="f">
                <v:path arrowok="t"/>
                <v:fill type="solid"/>
              </v:shape>
            </v:group>
            <v:group style="position:absolute;left:6789;top:-82;width:156;height:155" coordorigin="6789,-82" coordsize="156,155">
              <v:shape style="position:absolute;left:6789;top:-82;width:156;height:155" coordorigin="6789,-82" coordsize="156,155" path="m6945,-82l6925,-20,6886,30,6831,63,6811,70,6789,74e" filled="f" stroked="t" strokeweight=".748pt" strokecolor="#4F4B4D">
                <v:path arrowok="t"/>
              </v:shape>
            </v:group>
            <v:group style="position:absolute;left:6927;top:-100;width:34;height:28" coordorigin="6927,-100" coordsize="34,28">
              <v:shape style="position:absolute;left:6927;top:-100;width:34;height:28" coordorigin="6927,-100" coordsize="34,28" path="m6948,-100l6927,-77,6961,-72,6948,-100xe" filled="t" fillcolor="#4F4B4D" stroked="f">
                <v:path arrowok="t"/>
                <v:fill type="solid"/>
              </v:shape>
            </v:group>
            <v:group style="position:absolute;left:6728;top:-146;width:43;height:66" coordorigin="6728,-146" coordsize="43,66">
              <v:shape style="position:absolute;left:6728;top:-146;width:43;height:66" coordorigin="6728,-146" coordsize="43,66" path="m6728,-146l6728,-80,6747,-80,6758,-97,6766,-115,6771,-135,6728,-146xe" filled="t" fillcolor="#4F4B4D" stroked="f">
                <v:path arrowok="t"/>
                <v:fill type="solid"/>
              </v:shape>
            </v:group>
            <v:group style="position:absolute;left:6757;top:-89;width:76;height:133" coordorigin="6757,-89" coordsize="76,133">
              <v:shape style="position:absolute;left:6757;top:-89;width:76;height:133" coordorigin="6757,-89" coordsize="76,133" path="m6763,-89l6761,-86,6759,-83,6757,-80,6797,44,6815,36,6833,27,6763,-89xe" filled="t" fillcolor="#4F4B4D" stroked="f">
                <v:path arrowok="t"/>
                <v:fill type="solid"/>
              </v:shape>
            </v:group>
            <v:group style="position:absolute;left:4757;top:-44;width:156;height:155" coordorigin="4757,-44" coordsize="156,155">
              <v:shape style="position:absolute;left:4757;top:-44;width:156;height:155" coordorigin="4757,-44" coordsize="156,155" path="m4913,-44l4894,18,4855,68,4800,101,4779,107,4757,111e" filled="f" stroked="t" strokeweight=".748pt" strokecolor="#4F4B4D">
                <v:path arrowok="t"/>
              </v:shape>
            </v:group>
            <v:group style="position:absolute;left:4895;top:-63;width:34;height:28" coordorigin="4895,-63" coordsize="34,28">
              <v:shape style="position:absolute;left:4895;top:-63;width:34;height:28" coordorigin="4895,-63" coordsize="34,28" path="m4916,-63l4895,-39,4929,-34,4916,-63xe" filled="t" fillcolor="#4F4B4D" stroked="f">
                <v:path arrowok="t"/>
                <v:fill type="solid"/>
              </v:shape>
            </v:group>
            <v:group style="position:absolute;left:4696;top:-109;width:43;height:66" coordorigin="4696,-109" coordsize="43,66">
              <v:shape style="position:absolute;left:4696;top:-109;width:43;height:66" coordorigin="4696,-109" coordsize="43,66" path="m4696,-109l4696,-43,4715,-43,4727,-59,4735,-78,4739,-98,4696,-109xe" filled="t" fillcolor="#4F4B4D" stroked="f">
                <v:path arrowok="t"/>
                <v:fill type="solid"/>
              </v:shape>
            </v:group>
            <v:group style="position:absolute;left:4747;top:-96;width:146;height:51" coordorigin="4747,-96" coordsize="146,51">
              <v:shape style="position:absolute;left:4747;top:-96;width:146;height:51" coordorigin="4747,-96" coordsize="146,51" path="m4747,-96l4747,-94,4747,-92,4747,-90,4886,-45,4890,-64,4893,-84,4747,-96xe" filled="t" fillcolor="#4F4B4D" stroked="f">
                <v:path arrowok="t"/>
                <v:fill type="solid"/>
              </v:shape>
            </v:group>
            <v:group style="position:absolute;left:7327;top:43;width:30;height:36" coordorigin="7327,43" coordsize="30,36">
              <v:shape style="position:absolute;left:7327;top:43;width:30;height:36" coordorigin="7327,43" coordsize="30,36" path="m7351,43l7327,65,7356,79,7351,43xe" filled="t" fillcolor="#4F4B4D" stroked="f">
                <v:path arrowok="t"/>
                <v:fill type="solid"/>
              </v:shape>
            </v:group>
            <v:group style="position:absolute;left:6760;top:54;width:30;height:36" coordorigin="6760,54" coordsize="30,36">
              <v:shape style="position:absolute;left:6760;top:54;width:30;height:36" coordorigin="6760,54" coordsize="30,36" path="m6784,54l6760,76,6789,90,6784,54xe" filled="t" fillcolor="#4F4B4D" stroked="f">
                <v:path arrowok="t"/>
                <v:fill type="solid"/>
              </v:shape>
            </v:group>
            <v:group style="position:absolute;left:6069;top:69;width:30;height:36" coordorigin="6069,69" coordsize="30,36">
              <v:shape style="position:absolute;left:6069;top:69;width:30;height:36" coordorigin="6069,69" coordsize="30,36" path="m6093,69l6069,91,6099,105,6093,69xe" filled="t" fillcolor="#4F4B4D" stroked="f">
                <v:path arrowok="t"/>
                <v:fill type="solid"/>
              </v:shape>
            </v:group>
            <v:group style="position:absolute;left:5364;top:68;width:30;height:36" coordorigin="5364,68" coordsize="30,36">
              <v:shape style="position:absolute;left:5364;top:68;width:30;height:36" coordorigin="5364,68" coordsize="30,36" path="m5388,68l5364,90,5393,104,5388,68xe" filled="t" fillcolor="#4F4B4D" stroked="f">
                <v:path arrowok="t"/>
                <v:fill type="solid"/>
              </v:shape>
            </v:group>
            <v:group style="position:absolute;left:4730;top:93;width:30;height:36" coordorigin="4730,93" coordsize="30,36">
              <v:shape style="position:absolute;left:4730;top:93;width:30;height:36" coordorigin="4730,93" coordsize="30,36" path="m4754,93l4730,115,4760,129,4754,93xe" filled="t" fillcolor="#4F4B4D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67.853699pt;margin-top:13.637156pt;width:211.1825pt;height:19.7773pt;mso-position-horizontal-relative:page;mso-position-vertical-relative:paragraph;z-index:-8410" coordorigin="3357,273" coordsize="4224,396">
            <v:group style="position:absolute;left:3803;top:378;width:169;height:172" coordorigin="3803,378" coordsize="169,172">
              <v:shape style="position:absolute;left:3803;top:378;width:169;height:172" coordorigin="3803,378" coordsize="169,172" path="m3972,378l3954,441,3917,493,3866,531,3825,546,3803,550e" filled="f" stroked="t" strokeweight=".748pt" strokecolor="#4F4B4D">
                <v:path arrowok="t"/>
              </v:shape>
            </v:group>
            <v:group style="position:absolute;left:3952;top:359;width:38;height:31" coordorigin="3952,359" coordsize="38,31">
              <v:shape style="position:absolute;left:3952;top:359;width:38;height:31" coordorigin="3952,359" coordsize="38,31" path="m3975,359l3952,384,3990,390,3975,359xe" filled="t" fillcolor="#4F4B4D" stroked="f">
                <v:path arrowok="t"/>
                <v:fill type="solid"/>
              </v:shape>
            </v:group>
            <v:group style="position:absolute;left:3732;top:307;width:47;height:73" coordorigin="3732,307" coordsize="47,73">
              <v:shape style="position:absolute;left:3732;top:307;width:47;height:73" coordorigin="3732,307" coordsize="47,73" path="m3732,307l3732,380,3753,380,3764,364,3773,346,3778,326,3732,307xe" filled="t" fillcolor="#4F4B4D" stroked="f">
                <v:path arrowok="t"/>
                <v:fill type="solid"/>
              </v:shape>
            </v:group>
            <v:group style="position:absolute;left:3743;top:390;width:40;height:140" coordorigin="3743,390" coordsize="40,140">
              <v:shape style="position:absolute;left:3743;top:390;width:40;height:140" coordorigin="3743,390" coordsize="40,140" path="m3743,390l3743,529,3763,528,3783,525,3757,390,3743,390xe" filled="t" fillcolor="#4F4B4D" stroked="f">
                <v:path arrowok="t"/>
                <v:fill type="solid"/>
              </v:shape>
            </v:group>
            <v:group style="position:absolute;left:6261;top:427;width:162;height:2" coordorigin="6261,427" coordsize="162,2">
              <v:shape style="position:absolute;left:6261;top:427;width:162;height:2" coordorigin="6261,427" coordsize="162,0" path="m6261,427l6423,427e" filled="f" stroked="t" strokeweight=".567pt" strokecolor="#221F1F">
                <v:path arrowok="t"/>
              </v:shape>
            </v:group>
            <v:group style="position:absolute;left:6382;top:399;width:138;height:83" coordorigin="6382,399" coordsize="138,83">
              <v:shape style="position:absolute;left:6382;top:399;width:138;height:83" coordorigin="6382,399" coordsize="138,83" path="m6402,399l6413,417,6418,431,6418,443,6412,454,6400,466,6382,482,6520,427,6402,399xe" filled="t" fillcolor="#221F1F" stroked="f">
                <v:path arrowok="t"/>
                <v:fill type="solid"/>
              </v:shape>
            </v:group>
            <v:group style="position:absolute;left:6382;top:399;width:138;height:83" coordorigin="6382,399" coordsize="138,83">
              <v:shape style="position:absolute;left:6382;top:399;width:138;height:83" coordorigin="6382,399" coordsize="138,83" path="m6382,482l6400,466,6412,454,6418,443,6418,431,6413,417,6402,399,6520,427,6382,482xe" filled="f" stroked="t" strokeweight=".283pt" strokecolor="#221F1F">
                <v:path arrowok="t"/>
              </v:shape>
            </v:group>
            <v:group style="position:absolute;left:5592;top:420;width:162;height:2" coordorigin="5592,420" coordsize="162,2">
              <v:shape style="position:absolute;left:5592;top:420;width:162;height:2" coordorigin="5592,420" coordsize="162,0" path="m5592,420l5754,420e" filled="f" stroked="t" strokeweight=".567pt" strokecolor="#221F1F">
                <v:path arrowok="t"/>
              </v:shape>
            </v:group>
            <v:group style="position:absolute;left:5713;top:392;width:138;height:83" coordorigin="5713,392" coordsize="138,83">
              <v:shape style="position:absolute;left:5713;top:392;width:138;height:83" coordorigin="5713,392" coordsize="138,83" path="m5733,392l5744,410,5749,424,5749,435,5743,446,5731,459,5713,475,5851,420,5733,392xe" filled="t" fillcolor="#221F1F" stroked="f">
                <v:path arrowok="t"/>
                <v:fill type="solid"/>
              </v:shape>
            </v:group>
            <v:group style="position:absolute;left:5713;top:392;width:138;height:83" coordorigin="5713,392" coordsize="138,83">
              <v:shape style="position:absolute;left:5713;top:392;width:138;height:83" coordorigin="5713,392" coordsize="138,83" path="m5713,475l5731,459,5743,446,5749,435,5749,424,5744,410,5733,392,5851,420,5713,475xe" filled="f" stroked="t" strokeweight=".283pt" strokecolor="#221F1F">
                <v:path arrowok="t"/>
              </v:shape>
            </v:group>
            <v:group style="position:absolute;left:4098;top:421;width:162;height:2" coordorigin="4098,421" coordsize="162,2">
              <v:shape style="position:absolute;left:4098;top:421;width:162;height:2" coordorigin="4098,421" coordsize="162,0" path="m4098,421l4260,421e" filled="f" stroked="t" strokeweight=".567pt" strokecolor="#221F1F">
                <v:path arrowok="t"/>
              </v:shape>
            </v:group>
            <v:group style="position:absolute;left:4219;top:393;width:138;height:83" coordorigin="4219,393" coordsize="138,83">
              <v:shape style="position:absolute;left:4219;top:393;width:138;height:83" coordorigin="4219,393" coordsize="138,83" path="m4239,393l4250,411,4255,425,4255,436,4249,448,4237,460,4219,476,4357,421,4239,393xe" filled="t" fillcolor="#221F1F" stroked="f">
                <v:path arrowok="t"/>
                <v:fill type="solid"/>
              </v:shape>
            </v:group>
            <v:group style="position:absolute;left:4219;top:393;width:138;height:83" coordorigin="4219,393" coordsize="138,83">
              <v:shape style="position:absolute;left:4219;top:393;width:138;height:83" coordorigin="4219,393" coordsize="138,83" path="m4219,476l4237,460,4249,448,4255,436,4255,425,4250,411,4239,393,4357,421,4219,476xe" filled="f" stroked="t" strokeweight=".283pt" strokecolor="#221F1F">
                <v:path arrowok="t"/>
              </v:shape>
            </v:group>
            <v:group style="position:absolute;left:4834;top:426;width:162;height:2" coordorigin="4834,426" coordsize="162,2">
              <v:shape style="position:absolute;left:4834;top:426;width:162;height:2" coordorigin="4834,426" coordsize="162,0" path="m4834,426l4996,426e" filled="f" stroked="t" strokeweight=".567pt" strokecolor="#221F1F">
                <v:path arrowok="t"/>
              </v:shape>
            </v:group>
            <v:group style="position:absolute;left:4955;top:399;width:138;height:83" coordorigin="4955,399" coordsize="138,83">
              <v:shape style="position:absolute;left:4955;top:399;width:138;height:83" coordorigin="4955,399" coordsize="138,83" path="m4975,399l4986,417,4992,431,4991,442,4985,453,4973,466,4955,482,5093,426,4975,399xe" filled="t" fillcolor="#221F1F" stroked="f">
                <v:path arrowok="t"/>
                <v:fill type="solid"/>
              </v:shape>
            </v:group>
            <v:group style="position:absolute;left:4955;top:399;width:138;height:83" coordorigin="4955,399" coordsize="138,83">
              <v:shape style="position:absolute;left:4955;top:399;width:138;height:83" coordorigin="4955,399" coordsize="138,83" path="m4955,482l4973,466,4985,453,4991,442,4992,431,4986,417,4975,399,5093,426,4955,482xe" filled="f" stroked="t" strokeweight=".283pt" strokecolor="#221F1F">
                <v:path arrowok="t"/>
              </v:shape>
            </v:group>
            <v:group style="position:absolute;left:3363;top:421;width:4215;height:244" coordorigin="3363,421" coordsize="4215,244">
              <v:shape style="position:absolute;left:3363;top:421;width:4215;height:244" coordorigin="3363,421" coordsize="4215,244" path="m7494,421l7578,421,7578,665,3363,665,3363,443e" filled="f" stroked="t" strokeweight=".283pt" strokecolor="#221F1F">
                <v:path arrowok="t"/>
              </v:shape>
            </v:group>
            <v:group style="position:absolute;left:3363;top:441;width:181;height:2" coordorigin="3363,441" coordsize="181,2">
              <v:shape style="position:absolute;left:3363;top:441;width:181;height:2" coordorigin="3363,441" coordsize="181,1" path="m3363,442l3544,441e" filled="f" stroked="t" strokeweight=".567pt" strokecolor="#221F1F">
                <v:path arrowok="t"/>
              </v:shape>
            </v:group>
            <v:group style="position:absolute;left:3507;top:417;width:138;height:83" coordorigin="3507,417" coordsize="138,83">
              <v:shape style="position:absolute;left:3507;top:417;width:138;height:83" coordorigin="3507,417" coordsize="138,83" path="m3528,417l3539,436,3544,450,3544,461,3537,472,3525,485,3507,500,3645,445,3528,417xe" filled="t" fillcolor="#221F1F" stroked="f">
                <v:path arrowok="t"/>
                <v:fill type="solid"/>
              </v:shape>
            </v:group>
            <v:group style="position:absolute;left:3507;top:417;width:138;height:83" coordorigin="3507,417" coordsize="138,83">
              <v:shape style="position:absolute;left:3507;top:417;width:138;height:83" coordorigin="3507,417" coordsize="138,83" path="m3507,500l3525,485,3537,472,3544,461,3544,450,3539,436,3528,417,3645,445,3507,500xe" filled="f" stroked="t" strokeweight=".283pt" strokecolor="#221F1F">
                <v:path arrowok="t"/>
              </v:shape>
            </v:group>
            <v:group style="position:absolute;left:7269;top:352;width:169;height:172" coordorigin="7269,352" coordsize="169,172">
              <v:shape style="position:absolute;left:7269;top:352;width:169;height:172" coordorigin="7269,352" coordsize="169,172" path="m7438,352l7419,414,7383,467,7331,504,7291,519,7269,523e" filled="f" stroked="t" strokeweight=".748pt" strokecolor="#4F4B4D">
                <v:path arrowok="t"/>
              </v:shape>
            </v:group>
            <v:group style="position:absolute;left:7418;top:332;width:38;height:31" coordorigin="7418,332" coordsize="38,31">
              <v:shape style="position:absolute;left:7418;top:332;width:38;height:31" coordorigin="7418,332" coordsize="38,31" path="m7441,332l7418,357,7455,363,7441,332xe" filled="t" fillcolor="#4F4B4D" stroked="f">
                <v:path arrowok="t"/>
                <v:fill type="solid"/>
              </v:shape>
            </v:group>
            <v:group style="position:absolute;left:7197;top:280;width:47;height:73" coordorigin="7197,280" coordsize="47,73">
              <v:shape style="position:absolute;left:7197;top:280;width:47;height:73" coordorigin="7197,280" coordsize="47,73" path="m7197,280l7197,353,7218,353,7230,337,7238,319,7244,299,7197,280xe" filled="t" fillcolor="#4F4B4D" stroked="f">
                <v:path arrowok="t"/>
                <v:fill type="solid"/>
              </v:shape>
            </v:group>
            <v:group style="position:absolute;left:7242;top:326;width:120;height:133" coordorigin="7242,326" coordsize="120,133">
              <v:shape style="position:absolute;left:7242;top:326;width:120;height:133" coordorigin="7242,326" coordsize="120,133" path="m7246,326l7245,329,7243,332,7242,335,7332,459,7348,446,7362,432,7246,326xe" filled="t" fillcolor="#4F4B4D" stroked="f">
                <v:path arrowok="t"/>
                <v:fill type="solid"/>
              </v:shape>
            </v:group>
            <v:group style="position:absolute;left:7208;top:363;width:40;height:140" coordorigin="7208,363" coordsize="40,140">
              <v:shape style="position:absolute;left:7208;top:363;width:40;height:140" coordorigin="7208,363" coordsize="40,140" path="m7222,363l7208,363,7208,503,7228,501,7248,498,7222,363xe" filled="t" fillcolor="#4F4B4D" stroked="f">
                <v:path arrowok="t"/>
                <v:fill type="solid"/>
              </v:shape>
            </v:group>
            <v:group style="position:absolute;left:7229;top:344;width:81;height:147" coordorigin="7229,344" coordsize="81,147">
              <v:shape style="position:absolute;left:7229;top:344;width:81;height:147" coordorigin="7229,344" coordsize="81,147" path="m7237,344l7234,347,7232,351,7229,354,7274,491,7292,483,7310,474,7237,344xe" filled="t" fillcolor="#4F4B4D" stroked="f">
                <v:path arrowok="t"/>
                <v:fill type="solid"/>
              </v:shape>
            </v:group>
            <v:group style="position:absolute;left:7249;top:310;width:149;height:101" coordorigin="7249,310" coordsize="149,101">
              <v:shape style="position:absolute;left:7249;top:310;width:149;height:101" coordorigin="7249,310" coordsize="149,101" path="m7251,310l7250,313,7249,315,7249,317,7378,411,7389,394,7398,376,7251,310xe" filled="t" fillcolor="#4F4B4D" stroked="f">
                <v:path arrowok="t"/>
                <v:fill type="solid"/>
              </v:shape>
            </v:group>
            <v:group style="position:absolute;left:7253;top:295;width:162;height:57" coordorigin="7253,295" coordsize="162,57">
              <v:shape style="position:absolute;left:7253;top:295;width:162;height:57" coordorigin="7253,295" coordsize="162,57" path="m7254,295l7253,297,7253,299,7253,301,7407,351,7412,332,7415,312,7254,295xe" filled="t" fillcolor="#4F4B4D" stroked="f">
                <v:path arrowok="t"/>
                <v:fill type="solid"/>
              </v:shape>
            </v:group>
            <v:group style="position:absolute;left:5274;top:372;width:169;height:172" coordorigin="5274,372" coordsize="169,172">
              <v:shape style="position:absolute;left:5274;top:372;width:169;height:172" coordorigin="5274,372" coordsize="169,172" path="m5442,372l5424,434,5387,486,5336,524,5295,539,5274,543e" filled="f" stroked="t" strokeweight=".748pt" strokecolor="#4F4B4D">
                <v:path arrowok="t"/>
              </v:shape>
            </v:group>
            <v:group style="position:absolute;left:5422;top:352;width:38;height:31" coordorigin="5422,352" coordsize="38,31">
              <v:shape style="position:absolute;left:5422;top:352;width:38;height:31" coordorigin="5422,352" coordsize="38,31" path="m5445,352l5422,377,5460,383,5445,352xe" filled="t" fillcolor="#4F4B4D" stroked="f">
                <v:path arrowok="t"/>
                <v:fill type="solid"/>
              </v:shape>
            </v:group>
            <v:group style="position:absolute;left:5202;top:300;width:47;height:73" coordorigin="5202,300" coordsize="47,73">
              <v:shape style="position:absolute;left:5202;top:300;width:47;height:73" coordorigin="5202,300" coordsize="47,73" path="m5202,300l5202,373,5223,373,5235,357,5243,339,5249,319,5202,300xe" filled="t" fillcolor="#4F4B4D" stroked="f">
                <v:path arrowok="t"/>
                <v:fill type="solid"/>
              </v:shape>
            </v:group>
            <v:group style="position:absolute;left:5246;top:346;width:120;height:133" coordorigin="5246,346" coordsize="120,133">
              <v:shape style="position:absolute;left:5246;top:346;width:120;height:133" coordorigin="5246,346" coordsize="120,133" path="m5250,346l5249,349,5246,354,5337,479,5352,466,5366,452,5250,346xe" filled="t" fillcolor="#4F4B4D" stroked="f">
                <v:path arrowok="t"/>
                <v:fill type="solid"/>
              </v:shape>
            </v:group>
            <v:group style="position:absolute;left:6005;top:372;width:169;height:172" coordorigin="6005,372" coordsize="169,172">
              <v:shape style="position:absolute;left:6005;top:372;width:169;height:172" coordorigin="6005,372" coordsize="169,172" path="m6174,372l6156,434,6119,486,6068,524,6027,539,6005,543e" filled="f" stroked="t" strokeweight=".748pt" strokecolor="#4F4B4D">
                <v:path arrowok="t"/>
              </v:shape>
            </v:group>
            <v:group style="position:absolute;left:6154;top:352;width:38;height:31" coordorigin="6154,352" coordsize="38,31">
              <v:shape style="position:absolute;left:6154;top:352;width:38;height:31" coordorigin="6154,352" coordsize="38,31" path="m6177,352l6154,377,6192,383,6177,352xe" filled="t" fillcolor="#4F4B4D" stroked="f">
                <v:path arrowok="t"/>
                <v:fill type="solid"/>
              </v:shape>
            </v:group>
            <v:group style="position:absolute;left:5934;top:300;width:47;height:73" coordorigin="5934,300" coordsize="47,73">
              <v:shape style="position:absolute;left:5934;top:300;width:47;height:73" coordorigin="5934,300" coordsize="47,73" path="m5934,300l5934,373,5955,373,5966,357,5975,339,5980,319,5934,300xe" filled="t" fillcolor="#4F4B4D" stroked="f">
                <v:path arrowok="t"/>
                <v:fill type="solid"/>
              </v:shape>
            </v:group>
            <v:group style="position:absolute;left:5985;top:330;width:149;height:101" coordorigin="5985,330" coordsize="149,101">
              <v:shape style="position:absolute;left:5985;top:330;width:149;height:101" coordorigin="5985,330" coordsize="149,101" path="m5987,330l5987,332,5986,335,5985,337,6115,431,6125,414,6134,396,5987,330xe" filled="t" fillcolor="#4F4B4D" stroked="f">
                <v:path arrowok="t"/>
                <v:fill type="solid"/>
              </v:shape>
            </v:group>
            <v:group style="position:absolute;left:6910;top:413;width:162;height:2" coordorigin="6910,413" coordsize="162,2">
              <v:shape style="position:absolute;left:6910;top:413;width:162;height:2" coordorigin="6910,413" coordsize="162,0" path="m6910,413l7072,413e" filled="f" stroked="t" strokeweight=".567pt" strokecolor="#221F1F">
                <v:path arrowok="t"/>
              </v:shape>
            </v:group>
            <v:group style="position:absolute;left:7030;top:385;width:138;height:83" coordorigin="7030,385" coordsize="138,83">
              <v:shape style="position:absolute;left:7030;top:385;width:138;height:83" coordorigin="7030,385" coordsize="138,83" path="m7051,385l7062,403,7067,417,7067,429,7061,440,7049,452,7030,468,7169,413,7051,385xe" filled="t" fillcolor="#221F1F" stroked="f">
                <v:path arrowok="t"/>
                <v:fill type="solid"/>
              </v:shape>
            </v:group>
            <v:group style="position:absolute;left:7030;top:385;width:138;height:83" coordorigin="7030,385" coordsize="138,83">
              <v:shape style="position:absolute;left:7030;top:385;width:138;height:83" coordorigin="7030,385" coordsize="138,83" path="m7030,468l7049,452,7061,440,7067,429,7067,417,7062,403,7051,385,7169,413,7030,468xe" filled="f" stroked="t" strokeweight=".283pt" strokecolor="#221F1F">
                <v:path arrowok="t"/>
              </v:shape>
            </v:group>
            <v:group style="position:absolute;left:6654;top:358;width:169;height:172" coordorigin="6654,358" coordsize="169,172">
              <v:shape style="position:absolute;left:6654;top:358;width:169;height:172" coordorigin="6654,358" coordsize="169,172" path="m6823,358l6805,421,6768,473,6716,510,6676,525,6654,529e" filled="f" stroked="t" strokeweight=".748pt" strokecolor="#4F4B4D">
                <v:path arrowok="t"/>
              </v:shape>
            </v:group>
            <v:group style="position:absolute;left:6803;top:338;width:38;height:31" coordorigin="6803,338" coordsize="38,31">
              <v:shape style="position:absolute;left:6803;top:338;width:38;height:31" coordorigin="6803,338" coordsize="38,31" path="m6826,338l6803,363,6840,369,6826,338xe" filled="t" fillcolor="#4F4B4D" stroked="f">
                <v:path arrowok="t"/>
                <v:fill type="solid"/>
              </v:shape>
            </v:group>
            <v:group style="position:absolute;left:6582;top:286;width:47;height:73" coordorigin="6582,286" coordsize="47,73">
              <v:shape style="position:absolute;left:6582;top:286;width:47;height:73" coordorigin="6582,286" coordsize="47,73" path="m6582,286l6582,359,6603,359,6615,343,6624,325,6629,305,6582,286xe" filled="t" fillcolor="#4F4B4D" stroked="f">
                <v:path arrowok="t"/>
                <v:fill type="solid"/>
              </v:shape>
            </v:group>
            <v:group style="position:absolute;left:6638;top:301;width:162;height:57" coordorigin="6638,301" coordsize="162,57">
              <v:shape style="position:absolute;left:6638;top:301;width:162;height:57" coordorigin="6638,301" coordsize="162,57" path="m6639,301l6639,303,6639,305,6638,307,6793,357,6797,338,6800,318,6639,301xe" filled="t" fillcolor="#4F4B4D" stroked="f">
                <v:path arrowok="t"/>
                <v:fill type="solid"/>
              </v:shape>
            </v:group>
            <v:group style="position:absolute;left:3766;top:530;width:33;height:39" coordorigin="3766,530" coordsize="33,39">
              <v:shape style="position:absolute;left:3766;top:530;width:33;height:39" coordorigin="3766,530" coordsize="33,39" path="m3793,530l3766,555,3799,570,3793,530xe" filled="t" fillcolor="#4F4B4D" stroked="f">
                <v:path arrowok="t"/>
                <v:fill type="solid"/>
              </v:shape>
            </v:group>
            <v:group style="position:absolute;left:5239;top:525;width:33;height:40" coordorigin="5239,525" coordsize="33,40">
              <v:shape style="position:absolute;left:5239;top:525;width:33;height:40" coordorigin="5239,525" coordsize="33,40" path="m5266,525l5239,549,5272,564,5266,525xe" filled="t" fillcolor="#4F4B4D" stroked="f">
                <v:path arrowok="t"/>
                <v:fill type="solid"/>
              </v:shape>
            </v:group>
            <v:group style="position:absolute;left:5969;top:525;width:33;height:40" coordorigin="5969,525" coordsize="33,40">
              <v:shape style="position:absolute;left:5969;top:525;width:33;height:40" coordorigin="5969,525" coordsize="33,40" path="m5996,525l5969,549,6002,564,5996,525xe" filled="t" fillcolor="#4F4B4D" stroked="f">
                <v:path arrowok="t"/>
                <v:fill type="solid"/>
              </v:shape>
            </v:group>
            <v:group style="position:absolute;left:6618;top:511;width:33;height:39" coordorigin="6618,511" coordsize="33,39">
              <v:shape style="position:absolute;left:6618;top:511;width:33;height:39" coordorigin="6618,511" coordsize="33,39" path="m6645,511l6618,535,6651,550,6645,511xe" filled="t" fillcolor="#4F4B4D" stroked="f">
                <v:path arrowok="t"/>
                <v:fill type="solid"/>
              </v:shape>
            </v:group>
            <v:group style="position:absolute;left:7232;top:504;width:33;height:40" coordorigin="7232,504" coordsize="33,40">
              <v:shape style="position:absolute;left:7232;top:504;width:33;height:40" coordorigin="7232,504" coordsize="33,40" path="m7259,504l7232,528,7265,543,7259,504xe" filled="t" fillcolor="#4F4B4D" stroked="f">
                <v:path arrowok="t"/>
                <v:fill type="solid"/>
              </v:shape>
            </v:group>
            <v:group style="position:absolute;left:4556;top:372;width:169;height:172" coordorigin="4556,372" coordsize="169,172">
              <v:shape style="position:absolute;left:4556;top:372;width:169;height:172" coordorigin="4556,372" coordsize="169,172" path="m4725,372l4706,434,4670,486,4618,524,4578,539,4556,543e" filled="f" stroked="t" strokeweight=".748pt" strokecolor="#4F4B4D">
                <v:path arrowok="t"/>
              </v:shape>
            </v:group>
            <v:group style="position:absolute;left:4705;top:352;width:38;height:31" coordorigin="4705,352" coordsize="38,31">
              <v:shape style="position:absolute;left:4705;top:352;width:38;height:31" coordorigin="4705,352" coordsize="38,31" path="m4728,352l4705,377,4742,383,4728,352xe" filled="t" fillcolor="#4F4B4D" stroked="f">
                <v:path arrowok="t"/>
                <v:fill type="solid"/>
              </v:shape>
            </v:group>
            <v:group style="position:absolute;left:4484;top:300;width:47;height:73" coordorigin="4484,300" coordsize="47,73">
              <v:shape style="position:absolute;left:4484;top:300;width:47;height:73" coordorigin="4484,300" coordsize="47,73" path="m4484,300l4484,373,4505,373,4517,357,4525,339,4531,319,4484,300xe" filled="t" fillcolor="#4F4B4D" stroked="f">
                <v:path arrowok="t"/>
                <v:fill type="solid"/>
              </v:shape>
            </v:group>
            <v:group style="position:absolute;left:4516;top:364;width:81;height:147" coordorigin="4516,364" coordsize="81,147">
              <v:shape style="position:absolute;left:4516;top:364;width:81;height:147" coordorigin="4516,364" coordsize="81,147" path="m4524,364l4521,367,4519,371,4516,374,4560,511,4579,503,4597,494,4524,364xe" filled="t" fillcolor="#4F4B4D" stroked="f">
                <v:path arrowok="t"/>
                <v:fill type="solid"/>
              </v:shape>
            </v:group>
            <v:group style="position:absolute;left:4520;top:524;width:33;height:40" coordorigin="4520,524" coordsize="33,40">
              <v:shape style="position:absolute;left:4520;top:524;width:33;height:40" coordorigin="4520,524" coordsize="33,40" path="m4546,524l4520,548,4552,563,4546,524xe" filled="t" fillcolor="#4F4B4D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78.505203pt;margin-top:-34.721943pt;width:17.0248pt;height:27.4002pt;mso-position-horizontal-relative:page;mso-position-vertical-relative:paragraph;z-index:-8404" coordorigin="3570,-694" coordsize="340,548">
            <v:group style="position:absolute;left:3818;top:-689;width:3;height:2" coordorigin="3818,-689" coordsize="3,2">
              <v:shape style="position:absolute;left:3818;top:-689;width:3;height:2" coordorigin="3818,-689" coordsize="3,2" path="m3818,-687l3820,-689e" filled="f" stroked="t" strokeweight=".06pt" strokecolor="#221F1F">
                <v:path arrowok="t"/>
              </v:shape>
            </v:group>
            <v:group style="position:absolute;left:3578;top:-558;width:4;height:11" coordorigin="3578,-558" coordsize="4,11">
              <v:shape style="position:absolute;left:3578;top:-558;width:4;height:11" coordorigin="3578,-558" coordsize="4,11" path="m3582,-558l3581,-556,3578,-553,3578,-547e" filled="f" stroked="t" strokeweight=".06pt" strokecolor="#221F1F">
                <v:path arrowok="t"/>
              </v:shape>
            </v:group>
            <v:group style="position:absolute;left:3571;top:-563;width:10;height:18" coordorigin="3571,-563" coordsize="10,18">
              <v:shape style="position:absolute;left:3571;top:-563;width:10;height:18" coordorigin="3571,-563" coordsize="10,18" path="m3581,-563l3571,-558,3574,-552,3574,-544e" filled="f" stroked="t" strokeweight=".06pt" strokecolor="#221F1F">
                <v:path arrowok="t"/>
              </v:shape>
            </v:group>
            <v:group style="position:absolute;left:3574;top:-547;width:4;height:3" coordorigin="3574,-547" coordsize="4,3">
              <v:shape style="position:absolute;left:3574;top:-547;width:4;height:3" coordorigin="3574,-547" coordsize="4,3" path="m3578,-547l3574,-544e" filled="f" stroked="t" strokeweight=".06pt" strokecolor="#221F1F">
                <v:path arrowok="t"/>
              </v:shape>
            </v:group>
            <v:group style="position:absolute;left:3582;top:-571;width:23;height:13" coordorigin="3582,-571" coordsize="23,13">
              <v:shape style="position:absolute;left:3582;top:-571;width:23;height:13" coordorigin="3582,-571" coordsize="23,13" path="m3605,-571l3582,-558e" filled="f" stroked="t" strokeweight=".06pt" strokecolor="#221F1F">
                <v:path arrowok="t"/>
              </v:shape>
            </v:group>
            <v:group style="position:absolute;left:3607;top:-574;width:2;height:3" coordorigin="3607,-574" coordsize="2,3">
              <v:shape style="position:absolute;left:3607;top:-574;width:2;height:3" coordorigin="3607,-574" coordsize="2,3" path="m3609,-574l3607,-571e" filled="f" stroked="t" strokeweight=".06pt" strokecolor="#221F1F">
                <v:path arrowok="t"/>
              </v:shape>
            </v:group>
            <v:group style="position:absolute;left:3612;top:-578;width:4;height:3" coordorigin="3612,-578" coordsize="4,3">
              <v:shape style="position:absolute;left:3612;top:-578;width:4;height:3" coordorigin="3612,-578" coordsize="4,3" path="m3616,-578l3612,-576e" filled="f" stroked="t" strokeweight=".06pt" strokecolor="#221F1F">
                <v:path arrowok="t"/>
              </v:shape>
            </v:group>
            <v:group style="position:absolute;left:3619;top:-589;width:17;height:9" coordorigin="3619,-589" coordsize="17,9">
              <v:shape style="position:absolute;left:3619;top:-589;width:17;height:9" coordorigin="3619,-589" coordsize="17,9" path="m3636,-589l3619,-581e" filled="f" stroked="t" strokeweight=".06pt" strokecolor="#221F1F">
                <v:path arrowok="t"/>
              </v:shape>
            </v:group>
            <v:group style="position:absolute;left:3639;top:-594;width:4;height:2" coordorigin="3639,-594" coordsize="4,2">
              <v:shape style="position:absolute;left:3639;top:-594;width:4;height:2" coordorigin="3639,-594" coordsize="4,2" path="m3643,-594l3639,-592e" filled="f" stroked="t" strokeweight=".06pt" strokecolor="#221F1F">
                <v:path arrowok="t"/>
              </v:shape>
            </v:group>
            <v:group style="position:absolute;left:3646;top:-598;width:4;height:4" coordorigin="3646,-598" coordsize="4,4">
              <v:shape style="position:absolute;left:3646;top:-598;width:4;height:4" coordorigin="3646,-598" coordsize="4,4" path="m3650,-598l3646,-594e" filled="f" stroked="t" strokeweight=".06pt" strokecolor="#221F1F">
                <v:path arrowok="t"/>
              </v:shape>
            </v:group>
            <v:group style="position:absolute;left:3652;top:-609;width:18;height:11" coordorigin="3652,-609" coordsize="18,11">
              <v:shape style="position:absolute;left:3652;top:-609;width:18;height:11" coordorigin="3652,-609" coordsize="18,11" path="m3670,-609l3652,-598e" filled="f" stroked="t" strokeweight=".06pt" strokecolor="#221F1F">
                <v:path arrowok="t"/>
              </v:shape>
            </v:group>
            <v:group style="position:absolute;left:3673;top:-612;width:4;height:3" coordorigin="3673,-612" coordsize="4,3">
              <v:shape style="position:absolute;left:3673;top:-612;width:4;height:3" coordorigin="3673,-612" coordsize="4,3" path="m3677,-612l3673,-609e" filled="f" stroked="t" strokeweight=".06pt" strokecolor="#221F1F">
                <v:path arrowok="t"/>
              </v:shape>
            </v:group>
            <v:group style="position:absolute;left:3679;top:-616;width:5;height:2" coordorigin="3679,-616" coordsize="5,2">
              <v:shape style="position:absolute;left:3679;top:-616;width:5;height:2" coordorigin="3679,-616" coordsize="5,2" path="m3684,-616l3679,-615e" filled="f" stroked="t" strokeweight=".06pt" strokecolor="#221F1F">
                <v:path arrowok="t"/>
              </v:shape>
            </v:group>
            <v:group style="position:absolute;left:3686;top:-628;width:18;height:9" coordorigin="3686,-628" coordsize="18,9">
              <v:shape style="position:absolute;left:3686;top:-628;width:18;height:9" coordorigin="3686,-628" coordsize="18,9" path="m3704,-628l3686,-619e" filled="f" stroked="t" strokeweight=".06pt" strokecolor="#221F1F">
                <v:path arrowok="t"/>
              </v:shape>
            </v:group>
            <v:group style="position:absolute;left:3706;top:-632;width:5;height:2" coordorigin="3706,-632" coordsize="5,2">
              <v:shape style="position:absolute;left:3706;top:-632;width:5;height:2" coordorigin="3706,-632" coordsize="5,2" path="m3711,-632l3706,-630e" filled="f" stroked="t" strokeweight=".06pt" strokecolor="#221F1F">
                <v:path arrowok="t"/>
              </v:shape>
            </v:group>
            <v:group style="position:absolute;left:3713;top:-637;width:3;height:3" coordorigin="3713,-637" coordsize="3,3">
              <v:shape style="position:absolute;left:3713;top:-637;width:3;height:3" coordorigin="3713,-637" coordsize="3,3" path="m3715,-637l3713,-635e" filled="f" stroked="t" strokeweight=".06pt" strokecolor="#221F1F">
                <v:path arrowok="t"/>
              </v:shape>
            </v:group>
            <v:group style="position:absolute;left:3717;top:-649;width:21;height:11" coordorigin="3717,-649" coordsize="21,11">
              <v:shape style="position:absolute;left:3717;top:-649;width:21;height:11" coordorigin="3717,-649" coordsize="21,11" path="m3738,-649l3717,-637e" filled="f" stroked="t" strokeweight=".06pt" strokecolor="#221F1F">
                <v:path arrowok="t"/>
              </v:shape>
            </v:group>
            <v:group style="position:absolute;left:3738;top:-650;width:4;height:2" coordorigin="3738,-650" coordsize="4,2">
              <v:shape style="position:absolute;left:3738;top:-650;width:4;height:2" coordorigin="3738,-650" coordsize="4,2" path="m3742,-650l3738,-649e" filled="f" stroked="t" strokeweight=".06pt" strokecolor="#221F1F">
                <v:path arrowok="t"/>
              </v:shape>
            </v:group>
            <v:group style="position:absolute;left:3744;top:-655;width:4;height:2" coordorigin="3744,-655" coordsize="4,2">
              <v:shape style="position:absolute;left:3744;top:-655;width:4;height:2" coordorigin="3744,-655" coordsize="4,2" path="m3748,-655l3744,-653e" filled="f" stroked="t" strokeweight=".06pt" strokecolor="#221F1F">
                <v:path arrowok="t"/>
              </v:shape>
            </v:group>
            <v:group style="position:absolute;left:3751;top:-666;width:18;height:9" coordorigin="3751,-666" coordsize="18,9">
              <v:shape style="position:absolute;left:3751;top:-666;width:18;height:9" coordorigin="3751,-666" coordsize="18,9" path="m3769,-666l3751,-657e" filled="f" stroked="t" strokeweight=".06pt" strokecolor="#221F1F">
                <v:path arrowok="t"/>
              </v:shape>
            </v:group>
            <v:group style="position:absolute;left:3771;top:-671;width:4;height:3" coordorigin="3771,-671" coordsize="4,3">
              <v:shape style="position:absolute;left:3771;top:-671;width:4;height:3" coordorigin="3771,-671" coordsize="4,3" path="m3775,-671l3771,-669e" filled="f" stroked="t" strokeweight=".06pt" strokecolor="#221F1F">
                <v:path arrowok="t"/>
              </v:shape>
            </v:group>
            <v:group style="position:absolute;left:3778;top:-675;width:4;height:3" coordorigin="3778,-675" coordsize="4,3">
              <v:shape style="position:absolute;left:3778;top:-675;width:4;height:3" coordorigin="3778,-675" coordsize="4,3" path="m3782,-675l3778,-673e" filled="f" stroked="t" strokeweight=".06pt" strokecolor="#221F1F">
                <v:path arrowok="t"/>
              </v:shape>
            </v:group>
            <v:group style="position:absolute;left:3785;top:-689;width:23;height:13" coordorigin="3785,-689" coordsize="23,13">
              <v:shape style="position:absolute;left:3785;top:-689;width:23;height:13" coordorigin="3785,-689" coordsize="23,13" path="m3807,-689l3785,-676e" filled="f" stroked="t" strokeweight=".06pt" strokecolor="#221F1F">
                <v:path arrowok="t"/>
              </v:shape>
            </v:group>
            <v:group style="position:absolute;left:3581;top:-576;width:20;height:13" coordorigin="3581,-576" coordsize="20,13">
              <v:shape style="position:absolute;left:3581;top:-576;width:20;height:13" coordorigin="3581,-576" coordsize="20,13" path="m3601,-576l3581,-563e" filled="f" stroked="t" strokeweight=".06pt" strokecolor="#221F1F">
                <v:path arrowok="t"/>
              </v:shape>
            </v:group>
            <v:group style="position:absolute;left:3603;top:-578;width:4;height:3" coordorigin="3603,-578" coordsize="4,3">
              <v:shape style="position:absolute;left:3603;top:-578;width:4;height:3" coordorigin="3603,-578" coordsize="4,3" path="m3608,-578l3603,-576e" filled="f" stroked="t" strokeweight=".06pt" strokecolor="#221F1F">
                <v:path arrowok="t"/>
              </v:shape>
            </v:group>
            <v:group style="position:absolute;left:3609;top:-582;width:5;height:2" coordorigin="3609,-582" coordsize="5,2">
              <v:shape style="position:absolute;left:3609;top:-582;width:5;height:2" coordorigin="3609,-582" coordsize="5,2" path="m3614,-582l3609,-581e" filled="f" stroked="t" strokeweight=".06pt" strokecolor="#221F1F">
                <v:path arrowok="t"/>
              </v:shape>
            </v:group>
            <v:group style="position:absolute;left:3616;top:-594;width:18;height:11" coordorigin="3616,-594" coordsize="18,11">
              <v:shape style="position:absolute;left:3616;top:-594;width:18;height:11" coordorigin="3616,-594" coordsize="18,11" path="m3635,-594l3616,-583e" filled="f" stroked="t" strokeweight=".06pt" strokecolor="#221F1F">
                <v:path arrowok="t"/>
              </v:shape>
            </v:group>
            <v:group style="position:absolute;left:3636;top:-598;width:5;height:2" coordorigin="3636,-598" coordsize="5,2">
              <v:shape style="position:absolute;left:3636;top:-598;width:5;height:2" coordorigin="3636,-598" coordsize="5,2" path="m3641,-598l3636,-596e" filled="f" stroked="t" strokeweight=".06pt" strokecolor="#221F1F">
                <v:path arrowok="t"/>
              </v:shape>
            </v:group>
            <v:group style="position:absolute;left:3643;top:-601;width:4;height:3" coordorigin="3643,-601" coordsize="4,3">
              <v:shape style="position:absolute;left:3643;top:-601;width:4;height:3" coordorigin="3643,-601" coordsize="4,3" path="m3648,-601l3643,-598e" filled="f" stroked="t" strokeweight=".06pt" strokecolor="#221F1F">
                <v:path arrowok="t"/>
              </v:shape>
            </v:group>
            <v:group style="position:absolute;left:3650;top:-615;width:18;height:11" coordorigin="3650,-615" coordsize="18,11">
              <v:shape style="position:absolute;left:3650;top:-615;width:18;height:11" coordorigin="3650,-615" coordsize="18,11" path="m3668,-615l3650,-603e" filled="f" stroked="t" strokeweight=".06pt" strokecolor="#221F1F">
                <v:path arrowok="t"/>
              </v:shape>
            </v:group>
            <v:group style="position:absolute;left:3670;top:-616;width:4;height:2" coordorigin="3670,-616" coordsize="4,2">
              <v:shape style="position:absolute;left:3670;top:-616;width:4;height:2" coordorigin="3670,-616" coordsize="4,2" path="m3674,-616l3670,-615e" filled="f" stroked="t" strokeweight=".06pt" strokecolor="#221F1F">
                <v:path arrowok="t"/>
              </v:shape>
            </v:group>
            <v:group style="position:absolute;left:3677;top:-621;width:2;height:2" coordorigin="3677,-621" coordsize="2,2">
              <v:shape style="position:absolute;left:3677;top:-621;width:2;height:2" coordorigin="3677,-621" coordsize="2,2" path="m3679,-621l3677,-619e" filled="f" stroked="t" strokeweight=".06pt" strokecolor="#221F1F">
                <v:path arrowok="t"/>
              </v:shape>
            </v:group>
            <v:group style="position:absolute;left:3681;top:-632;width:20;height:9" coordorigin="3681,-632" coordsize="20,9">
              <v:shape style="position:absolute;left:3681;top:-632;width:20;height:9" coordorigin="3681,-632" coordsize="20,9" path="m3701,-632l3681,-623e" filled="f" stroked="t" strokeweight=".06pt" strokecolor="#221F1F">
                <v:path arrowok="t"/>
              </v:shape>
            </v:group>
            <v:group style="position:absolute;left:3704;top:-637;width:2;height:3" coordorigin="3704,-637" coordsize="2,3">
              <v:shape style="position:absolute;left:3704;top:-637;width:2;height:3" coordorigin="3704,-637" coordsize="2,3" path="m3706,-637l3704,-635e" filled="f" stroked="t" strokeweight=".06pt" strokecolor="#221F1F">
                <v:path arrowok="t"/>
              </v:shape>
            </v:group>
            <v:group style="position:absolute;left:3708;top:-642;width:4;height:4" coordorigin="3708,-642" coordsize="4,4">
              <v:shape style="position:absolute;left:3708;top:-642;width:4;height:4" coordorigin="3708,-642" coordsize="4,4" path="m3713,-642l3708,-637e" filled="f" stroked="t" strokeweight=".06pt" strokecolor="#221F1F">
                <v:path arrowok="t"/>
              </v:shape>
            </v:group>
            <v:group style="position:absolute;left:3715;top:-653;width:17;height:11" coordorigin="3715,-653" coordsize="17,11">
              <v:shape style="position:absolute;left:3715;top:-653;width:17;height:11" coordorigin="3715,-653" coordsize="17,11" path="m3733,-653l3715,-642e" filled="f" stroked="t" strokeweight=".06pt" strokecolor="#221F1F">
                <v:path arrowok="t"/>
              </v:shape>
            </v:group>
            <v:group style="position:absolute;left:3735;top:-655;width:4;height:2" coordorigin="3735,-655" coordsize="4,2">
              <v:shape style="position:absolute;left:3735;top:-655;width:4;height:2" coordorigin="3735,-655" coordsize="4,2" path="m3740,-655l3735,-653e" filled="f" stroked="t" strokeweight=".06pt" strokecolor="#221F1F">
                <v:path arrowok="t"/>
              </v:shape>
            </v:group>
            <v:group style="position:absolute;left:3742;top:-660;width:4;height:3" coordorigin="3742,-660" coordsize="4,3">
              <v:shape style="position:absolute;left:3742;top:-660;width:4;height:3" coordorigin="3742,-660" coordsize="4,3" path="m3747,-660l3742,-657e" filled="f" stroked="t" strokeweight=".06pt" strokecolor="#221F1F">
                <v:path arrowok="t"/>
              </v:shape>
            </v:group>
            <v:group style="position:absolute;left:3748;top:-671;width:18;height:10" coordorigin="3748,-671" coordsize="18,10">
              <v:shape style="position:absolute;left:3748;top:-671;width:18;height:10" coordorigin="3748,-671" coordsize="18,10" path="m3767,-671l3748,-662e" filled="f" stroked="t" strokeweight=".06pt" strokecolor="#221F1F">
                <v:path arrowok="t"/>
              </v:shape>
            </v:group>
            <v:group style="position:absolute;left:3769;top:-675;width:4;height:3" coordorigin="3769,-675" coordsize="4,3">
              <v:shape style="position:absolute;left:3769;top:-675;width:4;height:3" coordorigin="3769,-675" coordsize="4,3" path="m3774,-675l3769,-673e" filled="f" stroked="t" strokeweight=".06pt" strokecolor="#221F1F">
                <v:path arrowok="t"/>
              </v:shape>
            </v:group>
            <v:group style="position:absolute;left:3775;top:-680;width:5;height:4" coordorigin="3775,-680" coordsize="5,4">
              <v:shape style="position:absolute;left:3775;top:-680;width:5;height:4" coordorigin="3775,-680" coordsize="5,4" path="m3781,-680l3775,-675e" filled="f" stroked="t" strokeweight=".06pt" strokecolor="#221F1F">
                <v:path arrowok="t"/>
              </v:shape>
            </v:group>
            <v:group style="position:absolute;left:3782;top:-694;width:23;height:14" coordorigin="3782,-694" coordsize="23,14">
              <v:shape style="position:absolute;left:3782;top:-694;width:23;height:14" coordorigin="3782,-694" coordsize="23,14" path="m3805,-694l3782,-680e" filled="f" stroked="t" strokeweight=".06pt" strokecolor="#221F1F">
                <v:path arrowok="t"/>
              </v:shape>
            </v:group>
            <v:group style="position:absolute;left:3826;top:-683;width:56;height:109" coordorigin="3826,-683" coordsize="56,109">
              <v:shape style="position:absolute;left:3826;top:-683;width:56;height:109" coordorigin="3826,-683" coordsize="56,109" path="m3881,-574l3848,-649,3836,-667,3826,-683e" filled="f" stroked="t" strokeweight=".06pt" strokecolor="#221F1F">
                <v:path arrowok="t"/>
              </v:shape>
            </v:group>
            <v:group style="position:absolute;left:3883;top:-571;width:2;height:4" coordorigin="3883,-571" coordsize="2,4">
              <v:shape style="position:absolute;left:3883;top:-571;width:2;height:4" coordorigin="3883,-571" coordsize="0,4" path="m3883,-567l3883,-571e" filled="f" stroked="t" strokeweight=".06pt" strokecolor="#221F1F">
                <v:path arrowok="t"/>
              </v:shape>
            </v:group>
            <v:group style="position:absolute;left:3886;top:-564;width:2;height:4" coordorigin="3886,-564" coordsize="2,4">
              <v:shape style="position:absolute;left:3886;top:-564;width:2;height:4" coordorigin="3886,-564" coordsize="0,4" path="m3886,-560l3886,-564e" filled="f" stroked="t" strokeweight=".06pt" strokecolor="#221F1F">
                <v:path arrowok="t"/>
              </v:shape>
            </v:group>
            <v:group style="position:absolute;left:3887;top:-558;width:7;height:23" coordorigin="3887,-558" coordsize="7,23">
              <v:shape style="position:absolute;left:3887;top:-558;width:7;height:23" coordorigin="3887,-558" coordsize="7,23" path="m3894,-536l3890,-547,3887,-558e" filled="f" stroked="t" strokeweight=".06pt" strokecolor="#221F1F">
                <v:path arrowok="t"/>
              </v:shape>
            </v:group>
            <v:group style="position:absolute;left:3894;top:-533;width:3;height:4" coordorigin="3894,-533" coordsize="3,4">
              <v:shape style="position:absolute;left:3894;top:-533;width:3;height:4" coordorigin="3894,-533" coordsize="3,4" path="m3897,-529l3894,-533e" filled="f" stroked="t" strokeweight=".06pt" strokecolor="#221F1F">
                <v:path arrowok="t"/>
              </v:shape>
            </v:group>
            <v:group style="position:absolute;left:3807;top:-156;width:10;height:4" coordorigin="3807,-156" coordsize="10,4">
              <v:shape style="position:absolute;left:3807;top:-156;width:10;height:4" coordorigin="3807,-156" coordsize="10,4" path="m3807,-151l3816,-151,3816,-154,3818,-156e" filled="f" stroked="t" strokeweight=".06pt" strokecolor="#221F1F">
                <v:path arrowok="t"/>
              </v:shape>
            </v:group>
            <v:group style="position:absolute;left:3805;top:-151;width:16;height:4" coordorigin="3805,-151" coordsize="16,4">
              <v:shape style="position:absolute;left:3805;top:-151;width:16;height:4" coordorigin="3805,-151" coordsize="16,4" path="m3805,-150l3805,-147,3816,-147,3816,-150,3818,-150,3820,-151e" filled="f" stroked="t" strokeweight=".06pt" strokecolor="#221F1F">
                <v:path arrowok="t"/>
              </v:shape>
            </v:group>
            <v:group style="position:absolute;left:3821;top:-417;width:89;height:266" coordorigin="3821,-417" coordsize="89,266">
              <v:shape style="position:absolute;left:3821;top:-417;width:89;height:266" coordorigin="3821,-417" coordsize="89,266" path="m3821,-151l3853,-202,3878,-258,3897,-317,3908,-377,3909,-397,3910,-417e" filled="f" stroked="t" strokeweight=".06pt" strokecolor="#221F1F">
                <v:path arrowok="t"/>
              </v:shape>
            </v:group>
            <v:group style="position:absolute;left:3818;top:-401;width:87;height:245" coordorigin="3818,-401" coordsize="87,245">
              <v:shape style="position:absolute;left:3818;top:-401;width:87;height:245" coordorigin="3818,-401" coordsize="87,245" path="m3818,-156l3849,-208,3875,-263,3893,-321,3903,-381,3905,-401e" filled="f" stroked="t" strokeweight=".06pt" strokecolor="#221F1F">
                <v:path arrowok="t"/>
              </v:shape>
            </v:group>
            <v:group style="position:absolute;left:3805;top:-151;width:3;height:2" coordorigin="3805,-151" coordsize="3,2">
              <v:shape style="position:absolute;left:3805;top:-151;width:3;height:2" coordorigin="3805,-151" coordsize="3,2" path="m3807,-151l3805,-150e" filled="f" stroked="t" strokeweight=".06pt" strokecolor="#221F1F">
                <v:path arrowok="t"/>
              </v:shape>
            </v:group>
            <v:group style="position:absolute;left:3785;top:-165;width:23;height:14" coordorigin="3785,-165" coordsize="23,14">
              <v:shape style="position:absolute;left:3785;top:-165;width:23;height:14" coordorigin="3785,-165" coordsize="23,14" path="m3785,-165l3808,-151e" filled="f" stroked="t" strokeweight=".06pt" strokecolor="#221F1F">
                <v:path arrowok="t"/>
              </v:shape>
            </v:group>
            <v:group style="position:absolute;left:3778;top:-170;width:4;height:3" coordorigin="3778,-170" coordsize="4,3">
              <v:shape style="position:absolute;left:3778;top:-170;width:4;height:3" coordorigin="3778,-170" coordsize="4,3" path="m3778,-170l3782,-167e" filled="f" stroked="t" strokeweight=".06pt" strokecolor="#221F1F">
                <v:path arrowok="t"/>
              </v:shape>
            </v:group>
            <v:group style="position:absolute;left:3771;top:-172;width:4;height:3" coordorigin="3771,-172" coordsize="4,3">
              <v:shape style="position:absolute;left:3771;top:-172;width:4;height:3" coordorigin="3771,-172" coordsize="4,3" path="m3771,-172l3775,-170e" filled="f" stroked="t" strokeweight=".06pt" strokecolor="#221F1F">
                <v:path arrowok="t"/>
              </v:shape>
            </v:group>
            <v:group style="position:absolute;left:3751;top:-185;width:18;height:11" coordorigin="3751,-185" coordsize="18,11">
              <v:shape style="position:absolute;left:3751;top:-185;width:18;height:11" coordorigin="3751,-185" coordsize="18,11" path="m3751,-185l3769,-174e" filled="f" stroked="t" strokeweight=".06pt" strokecolor="#221F1F">
                <v:path arrowok="t"/>
              </v:shape>
            </v:group>
            <v:group style="position:absolute;left:3744;top:-188;width:4;height:3" coordorigin="3744,-188" coordsize="4,3">
              <v:shape style="position:absolute;left:3744;top:-188;width:4;height:3" coordorigin="3744,-188" coordsize="4,3" path="m3744,-188l3748,-185e" filled="f" stroked="t" strokeweight=".06pt" strokecolor="#221F1F">
                <v:path arrowok="t"/>
              </v:shape>
            </v:group>
            <v:group style="position:absolute;left:3738;top:-192;width:4;height:3" coordorigin="3738,-192" coordsize="4,3">
              <v:shape style="position:absolute;left:3738;top:-192;width:4;height:3" coordorigin="3738,-192" coordsize="4,3" path="m3738,-192l3742,-190e" filled="f" stroked="t" strokeweight=".06pt" strokecolor="#221F1F">
                <v:path arrowok="t"/>
              </v:shape>
            </v:group>
            <v:group style="position:absolute;left:3717;top:-204;width:21;height:11" coordorigin="3717,-204" coordsize="21,11">
              <v:shape style="position:absolute;left:3717;top:-204;width:21;height:11" coordorigin="3717,-204" coordsize="21,11" path="m3717,-204l3738,-192e" filled="f" stroked="t" strokeweight=".06pt" strokecolor="#221F1F">
                <v:path arrowok="t"/>
              </v:shape>
            </v:group>
            <v:group style="position:absolute;left:3713;top:-208;width:3;height:2" coordorigin="3713,-208" coordsize="3,2">
              <v:shape style="position:absolute;left:3713;top:-208;width:3;height:2" coordorigin="3713,-208" coordsize="3,2" path="m3713,-208l3715,-206e" filled="f" stroked="t" strokeweight=".06pt" strokecolor="#221F1F">
                <v:path arrowok="t"/>
              </v:shape>
            </v:group>
            <v:group style="position:absolute;left:3706;top:-210;width:5;height:3" coordorigin="3706,-210" coordsize="5,3">
              <v:shape style="position:absolute;left:3706;top:-210;width:5;height:3" coordorigin="3706,-210" coordsize="5,3" path="m3706,-210l3711,-208e" filled="f" stroked="t" strokeweight=".06pt" strokecolor="#221F1F">
                <v:path arrowok="t"/>
              </v:shape>
            </v:group>
            <v:group style="position:absolute;left:3686;top:-223;width:18;height:11" coordorigin="3686,-223" coordsize="18,11">
              <v:shape style="position:absolute;left:3686;top:-223;width:18;height:11" coordorigin="3686,-223" coordsize="18,11" path="m3686,-223l3704,-212e" filled="f" stroked="t" strokeweight=".06pt" strokecolor="#221F1F">
                <v:path arrowok="t"/>
              </v:shape>
            </v:group>
            <v:group style="position:absolute;left:3679;top:-226;width:5;height:3" coordorigin="3679,-226" coordsize="5,3">
              <v:shape style="position:absolute;left:3679;top:-226;width:5;height:3" coordorigin="3679,-226" coordsize="5,3" path="m3679,-226l3684,-223e" filled="f" stroked="t" strokeweight=".06pt" strokecolor="#221F1F">
                <v:path arrowok="t"/>
              </v:shape>
            </v:group>
            <v:group style="position:absolute;left:3574;top:-296;width:4;height:2" coordorigin="3574,-296" coordsize="4,2">
              <v:shape style="position:absolute;left:3574;top:-296;width:4;height:2" coordorigin="3574,-296" coordsize="4,2" path="m3578,-294l3574,-296e" filled="f" stroked="t" strokeweight=".06pt" strokecolor="#221F1F">
                <v:path arrowok="t"/>
              </v:shape>
            </v:group>
            <v:group style="position:absolute;left:3581;top:-283;width:2;height:4" coordorigin="3581,-283" coordsize="2,4">
              <v:shape style="position:absolute;left:3581;top:-283;width:2;height:4" coordorigin="3581,-283" coordsize="2,4" path="m3582,-283l3581,-278e" filled="f" stroked="t" strokeweight=".06pt" strokecolor="#221F1F">
                <v:path arrowok="t"/>
              </v:shape>
            </v:group>
            <v:group style="position:absolute;left:3576;top:-294;width:7;height:11" coordorigin="3576,-294" coordsize="7,11">
              <v:shape style="position:absolute;left:3576;top:-294;width:7;height:11" coordorigin="3576,-294" coordsize="7,11" path="m3578,-294l3578,-285,3576,-289,3582,-283e" filled="f" stroked="t" strokeweight=".06pt" strokecolor="#221F1F">
                <v:path arrowok="t"/>
              </v:shape>
            </v:group>
            <v:group style="position:absolute;left:3574;top:-296;width:7;height:17" coordorigin="3574,-296" coordsize="7,17">
              <v:shape style="position:absolute;left:3574;top:-296;width:7;height:17" coordorigin="3574,-296" coordsize="7,17" path="m3574,-296l3574,-284,3576,-283,3581,-278e" filled="f" stroked="t" strokeweight=".06pt" strokecolor="#221F1F">
                <v:path arrowok="t"/>
              </v:shape>
            </v:group>
            <v:group style="position:absolute;left:3582;top:-420;width:25;height:117" coordorigin="3582,-420" coordsize="25,117">
              <v:shape style="position:absolute;left:3582;top:-420;width:25;height:117" coordorigin="3582,-420" coordsize="25,117" path="m3608,-420l3600,-360,3590,-321,3582,-302e" filled="f" stroked="t" strokeweight=".06pt" strokecolor="#221F1F">
                <v:path arrowok="t"/>
              </v:shape>
            </v:group>
            <v:group style="position:absolute;left:3577;top:-420;width:24;height:117" coordorigin="3577,-420" coordsize="24,117">
              <v:shape style="position:absolute;left:3577;top:-420;width:24;height:117" coordorigin="3577,-420" coordsize="24,117" path="m3601,-420l3595,-360,3585,-321,3577,-302e" filled="f" stroked="t" strokeweight=".06pt" strokecolor="#221F1F">
                <v:path arrowok="t"/>
              </v:shape>
            </v:group>
            <v:group style="position:absolute;left:3673;top:-230;width:4;height:2" coordorigin="3673,-230" coordsize="4,2">
              <v:shape style="position:absolute;left:3673;top:-230;width:4;height:2" coordorigin="3673,-230" coordsize="4,2" path="m3673,-230l3677,-229e" filled="f" stroked="t" strokeweight=".06pt" strokecolor="#221F1F">
                <v:path arrowok="t"/>
              </v:shape>
            </v:group>
            <v:group style="position:absolute;left:3652;top:-242;width:18;height:9" coordorigin="3652,-242" coordsize="18,9">
              <v:shape style="position:absolute;left:3652;top:-242;width:18;height:9" coordorigin="3652,-242" coordsize="18,9" path="m3652,-242l3670,-233e" filled="f" stroked="t" strokeweight=".06pt" strokecolor="#221F1F">
                <v:path arrowok="t"/>
              </v:shape>
            </v:group>
            <v:group style="position:absolute;left:3646;top:-246;width:4;height:2" coordorigin="3646,-246" coordsize="4,2">
              <v:shape style="position:absolute;left:3646;top:-246;width:4;height:2" coordorigin="3646,-246" coordsize="4,2" path="m3646,-246l3650,-244e" filled="f" stroked="t" strokeweight=".06pt" strokecolor="#221F1F">
                <v:path arrowok="t"/>
              </v:shape>
            </v:group>
            <v:group style="position:absolute;left:3639;top:-250;width:4;height:4" coordorigin="3639,-250" coordsize="4,4">
              <v:shape style="position:absolute;left:3639;top:-250;width:4;height:4" coordorigin="3639,-250" coordsize="4,4" path="m3639,-250l3643,-246e" filled="f" stroked="t" strokeweight=".06pt" strokecolor="#221F1F">
                <v:path arrowok="t"/>
              </v:shape>
            </v:group>
            <v:group style="position:absolute;left:3619;top:-262;width:17;height:11" coordorigin="3619,-262" coordsize="17,11">
              <v:shape style="position:absolute;left:3619;top:-262;width:17;height:11" coordorigin="3619,-262" coordsize="17,11" path="m3619,-262l3636,-250e" filled="f" stroked="t" strokeweight=".06pt" strokecolor="#221F1F">
                <v:path arrowok="t"/>
              </v:shape>
            </v:group>
            <v:group style="position:absolute;left:3612;top:-264;width:4;height:3" coordorigin="3612,-264" coordsize="4,3">
              <v:shape style="position:absolute;left:3612;top:-264;width:4;height:3" coordorigin="3612,-264" coordsize="4,3" path="m3612,-264l3616,-262e" filled="f" stroked="t" strokeweight=".06pt" strokecolor="#221F1F">
                <v:path arrowok="t"/>
              </v:shape>
            </v:group>
            <v:group style="position:absolute;left:3608;top:-269;width:2;height:2" coordorigin="3608,-269" coordsize="2,2">
              <v:shape style="position:absolute;left:3608;top:-269;width:2;height:2" coordorigin="3608,-269" coordsize="2,2" path="m3608,-269l3609,-267e" filled="f" stroked="t" strokeweight=".06pt" strokecolor="#221F1F">
                <v:path arrowok="t"/>
              </v:shape>
            </v:group>
            <v:group style="position:absolute;left:3582;top:-283;width:23;height:11" coordorigin="3582,-283" coordsize="23,11">
              <v:shape style="position:absolute;left:3582;top:-283;width:23;height:11" coordorigin="3582,-283" coordsize="23,11" path="m3582,-283l3605,-271e" filled="f" stroked="t" strokeweight=".06pt" strokecolor="#221F1F">
                <v:path arrowok="t"/>
              </v:shape>
            </v:group>
            <v:group style="position:absolute;left:3782;top:-161;width:23;height:11" coordorigin="3782,-161" coordsize="23,11">
              <v:shape style="position:absolute;left:3782;top:-161;width:23;height:11" coordorigin="3782,-161" coordsize="23,11" path="m3782,-161l3805,-150e" filled="f" stroked="t" strokeweight=".06pt" strokecolor="#221F1F">
                <v:path arrowok="t"/>
              </v:shape>
            </v:group>
            <v:group style="position:absolute;left:3775;top:-165;width:5;height:3" coordorigin="3775,-165" coordsize="5,3">
              <v:shape style="position:absolute;left:3775;top:-165;width:5;height:3" coordorigin="3775,-165" coordsize="5,3" path="m3775,-165l3781,-163e" filled="f" stroked="t" strokeweight=".06pt" strokecolor="#221F1F">
                <v:path arrowok="t"/>
              </v:shape>
            </v:group>
            <v:group style="position:absolute;left:3769;top:-167;width:4;height:2" coordorigin="3769,-167" coordsize="4,2">
              <v:shape style="position:absolute;left:3769;top:-167;width:4;height:2" coordorigin="3769,-167" coordsize="4,2" path="m3769,-167l3774,-165e" filled="f" stroked="t" strokeweight=".06pt" strokecolor="#221F1F">
                <v:path arrowok="t"/>
              </v:shape>
            </v:group>
            <v:group style="position:absolute;left:3748;top:-181;width:18;height:11" coordorigin="3748,-181" coordsize="18,11">
              <v:shape style="position:absolute;left:3748;top:-181;width:18;height:11" coordorigin="3748,-181" coordsize="18,11" path="m3748,-181l3767,-170e" filled="f" stroked="t" strokeweight=".06pt" strokecolor="#221F1F">
                <v:path arrowok="t"/>
              </v:shape>
            </v:group>
            <v:group style="position:absolute;left:3742;top:-184;width:4;height:3" coordorigin="3742,-184" coordsize="4,3">
              <v:shape style="position:absolute;left:3742;top:-184;width:4;height:3" coordorigin="3742,-184" coordsize="4,3" path="m3742,-184l3747,-181e" filled="f" stroked="t" strokeweight=".06pt" strokecolor="#221F1F">
                <v:path arrowok="t"/>
              </v:shape>
            </v:group>
            <v:group style="position:absolute;left:3735;top:-188;width:4;height:3" coordorigin="3735,-188" coordsize="4,3">
              <v:shape style="position:absolute;left:3735;top:-188;width:4;height:3" coordorigin="3735,-188" coordsize="4,3" path="m3735,-188l3740,-185e" filled="f" stroked="t" strokeweight=".06pt" strokecolor="#221F1F">
                <v:path arrowok="t"/>
              </v:shape>
            </v:group>
            <v:group style="position:absolute;left:3715;top:-199;width:17;height:10" coordorigin="3715,-199" coordsize="17,10">
              <v:shape style="position:absolute;left:3715;top:-199;width:17;height:10" coordorigin="3715,-199" coordsize="17,10" path="m3715,-199l3733,-190e" filled="f" stroked="t" strokeweight=".06pt" strokecolor="#221F1F">
                <v:path arrowok="t"/>
              </v:shape>
            </v:group>
            <v:group style="position:absolute;left:3708;top:-204;width:4;height:3" coordorigin="3708,-204" coordsize="4,3">
              <v:shape style="position:absolute;left:3708;top:-204;width:4;height:3" coordorigin="3708,-204" coordsize="4,3" path="m3708,-204l3713,-201e" filled="f" stroked="t" strokeweight=".06pt" strokecolor="#221F1F">
                <v:path arrowok="t"/>
              </v:shape>
            </v:group>
            <v:group style="position:absolute;left:3704;top:-208;width:2;height:4" coordorigin="3704,-208" coordsize="2,4">
              <v:shape style="position:absolute;left:3704;top:-208;width:2;height:4" coordorigin="3704,-208" coordsize="2,4" path="m3704,-208l3706,-204e" filled="f" stroked="t" strokeweight=".06pt" strokecolor="#221F1F">
                <v:path arrowok="t"/>
              </v:shape>
            </v:group>
            <v:group style="position:absolute;left:3681;top:-219;width:20;height:11" coordorigin="3681,-219" coordsize="20,11">
              <v:shape style="position:absolute;left:3681;top:-219;width:20;height:11" coordorigin="3681,-219" coordsize="20,11" path="m3681,-219l3701,-208e" filled="f" stroked="t" strokeweight=".06pt" strokecolor="#221F1F">
                <v:path arrowok="t"/>
              </v:shape>
            </v:group>
            <v:group style="position:absolute;left:3677;top:-222;width:2;height:3" coordorigin="3677,-222" coordsize="2,3">
              <v:shape style="position:absolute;left:3677;top:-222;width:2;height:3" coordorigin="3677,-222" coordsize="2,3" path="m3677,-222l3679,-219e" filled="f" stroked="t" strokeweight=".06pt" strokecolor="#221F1F">
                <v:path arrowok="t"/>
              </v:shape>
            </v:group>
            <v:group style="position:absolute;left:3670;top:-226;width:4;height:3" coordorigin="3670,-226" coordsize="4,3">
              <v:shape style="position:absolute;left:3670;top:-226;width:4;height:3" coordorigin="3670,-226" coordsize="4,3" path="m3670,-226l3674,-223e" filled="f" stroked="t" strokeweight=".06pt" strokecolor="#221F1F">
                <v:path arrowok="t"/>
              </v:shape>
            </v:group>
            <v:group style="position:absolute;left:3650;top:-237;width:18;height:9" coordorigin="3650,-237" coordsize="18,9">
              <v:shape style="position:absolute;left:3650;top:-237;width:18;height:9" coordorigin="3650,-237" coordsize="18,9" path="m3650,-237l3668,-229e" filled="f" stroked="t" strokeweight=".06pt" strokecolor="#221F1F">
                <v:path arrowok="t"/>
              </v:shape>
            </v:group>
            <v:group style="position:absolute;left:3643;top:-242;width:4;height:3" coordorigin="3643,-242" coordsize="4,3">
              <v:shape style="position:absolute;left:3643;top:-242;width:4;height:3" coordorigin="3643,-242" coordsize="4,3" path="m3643,-242l3648,-239e" filled="f" stroked="t" strokeweight=".06pt" strokecolor="#221F1F">
                <v:path arrowok="t"/>
              </v:shape>
            </v:group>
            <v:group style="position:absolute;left:3636;top:-246;width:5;height:4" coordorigin="3636,-246" coordsize="5,4">
              <v:shape style="position:absolute;left:3636;top:-246;width:5;height:4" coordorigin="3636,-246" coordsize="5,4" path="m3636,-246l3641,-242e" filled="f" stroked="t" strokeweight=".06pt" strokecolor="#221F1F">
                <v:path arrowok="t"/>
              </v:shape>
            </v:group>
            <v:group style="position:absolute;left:3616;top:-257;width:18;height:11" coordorigin="3616,-257" coordsize="18,11">
              <v:shape style="position:absolute;left:3616;top:-257;width:18;height:11" coordorigin="3616,-257" coordsize="18,11" path="m3616,-257l3634,-246e" filled="f" stroked="t" strokeweight=".06pt" strokecolor="#221F1F">
                <v:path arrowok="t"/>
              </v:shape>
            </v:group>
            <v:group style="position:absolute;left:3609;top:-260;width:5;height:3" coordorigin="3609,-260" coordsize="5,3">
              <v:shape style="position:absolute;left:3609;top:-260;width:5;height:3" coordorigin="3609,-260" coordsize="5,3" path="m3609,-260l3614,-257e" filled="f" stroked="t" strokeweight=".06pt" strokecolor="#221F1F">
                <v:path arrowok="t"/>
              </v:shape>
            </v:group>
            <v:group style="position:absolute;left:3603;top:-264;width:4;height:3" coordorigin="3603,-264" coordsize="4,3">
              <v:shape style="position:absolute;left:3603;top:-264;width:4;height:3" coordorigin="3603,-264" coordsize="4,3" path="m3603,-264l3608,-262e" filled="f" stroked="t" strokeweight=".06pt" strokecolor="#221F1F">
                <v:path arrowok="t"/>
              </v:shape>
            </v:group>
            <v:group style="position:absolute;left:3581;top:-278;width:20;height:11" coordorigin="3581,-278" coordsize="20,11">
              <v:shape style="position:absolute;left:3581;top:-278;width:20;height:11" coordorigin="3581,-278" coordsize="20,11" path="m3581,-278l3601,-267e" filled="f" stroked="t" strokeweight=".06pt" strokecolor="#221F1F">
                <v:path arrowok="t"/>
              </v:shape>
            </v:group>
            <v:group style="position:absolute;left:3898;top:-524;width:2;height:41" coordorigin="3898,-524" coordsize="2,41">
              <v:shape style="position:absolute;left:3898;top:-524;width:2;height:41" coordorigin="3898,-524" coordsize="0,41" path="m3898,-524l3898,-483e" filled="f" stroked="t" strokeweight=".1459pt" strokecolor="#221F1F">
                <v:path arrowok="t"/>
              </v:shape>
            </v:group>
            <v:group style="position:absolute;left:3899;top:-517;width:5;height:25" coordorigin="3899,-517" coordsize="5,25">
              <v:shape style="position:absolute;left:3899;top:-517;width:5;height:25" coordorigin="3899,-517" coordsize="5,25" path="m3904,-492l3901,-506,3899,-517e" filled="f" stroked="t" strokeweight=".06pt" strokecolor="#221F1F">
                <v:path arrowok="t"/>
              </v:shape>
            </v:group>
            <v:group style="position:absolute;left:3904;top:-490;width:2;height:55" coordorigin="3904,-490" coordsize="2,55">
              <v:shape style="position:absolute;left:3904;top:-490;width:2;height:55" coordorigin="3904,-490" coordsize="0,55" path="m3904,-490l3904,-436e" filled="f" stroked="t" strokeweight=".060006pt" strokecolor="#221F1F">
                <v:path arrowok="t"/>
              </v:shape>
            </v:group>
            <v:group style="position:absolute;left:3904;top:-483;width:2;height:4" coordorigin="3904,-483" coordsize="2,4">
              <v:shape style="position:absolute;left:3904;top:-483;width:2;height:4" coordorigin="3904,-483" coordsize="2,4" path="m3906,-479l3904,-483e" filled="f" stroked="t" strokeweight=".06pt" strokecolor="#221F1F">
                <v:path arrowok="t"/>
              </v:shape>
            </v:group>
            <v:group style="position:absolute;left:3906;top:-476;width:3;height:27" coordorigin="3906,-476" coordsize="3,27">
              <v:shape style="position:absolute;left:3906;top:-476;width:3;height:27" coordorigin="3906,-476" coordsize="3,27" path="m3908,-450l3908,-463,3906,-476e" filled="f" stroked="t" strokeweight=".06pt" strokecolor="#221F1F">
                <v:path arrowok="t"/>
              </v:shape>
            </v:group>
            <v:group style="position:absolute;left:3908;top:-447;width:2;height:11" coordorigin="3908,-447" coordsize="2,11">
              <v:shape style="position:absolute;left:3908;top:-447;width:2;height:11" coordorigin="3908,-447" coordsize="0,11" path="m3908,-447l3908,-436e" filled="f" stroked="t" strokeweight=".06pt" strokecolor="#221F1F">
                <v:path arrowok="t"/>
              </v:shape>
            </v:group>
            <v:group style="position:absolute;left:3908;top:-434;width:2;height:14" coordorigin="3908,-434" coordsize="2,14">
              <v:shape style="position:absolute;left:3908;top:-434;width:2;height:14" coordorigin="3908,-434" coordsize="2,14" path="m3910,-420l3908,-434e" filled="f" stroked="t" strokeweight=".06pt" strokecolor="#221F1F">
                <v:path arrowok="t"/>
              </v:shape>
            </v:group>
            <v:group style="position:absolute;left:3824;top:-677;width:66;height:144" coordorigin="3824,-677" coordsize="66,144">
              <v:shape style="position:absolute;left:3824;top:-677;width:66;height:144" coordorigin="3824,-677" coordsize="66,144" path="m3890,-533l3869,-592,3835,-659,3824,-677e" filled="f" stroked="t" strokeweight=".06pt" strokecolor="#221F1F">
                <v:path arrowok="t"/>
              </v:shape>
            </v:group>
            <v:group style="position:absolute;left:3890;top:-531;width:2;height:5" coordorigin="3890,-531" coordsize="2,5">
              <v:shape style="position:absolute;left:3890;top:-531;width:2;height:5" coordorigin="3890,-531" coordsize="0,5" path="m3890,-526l3890,-531e" filled="f" stroked="t" strokeweight=".06pt" strokecolor="#221F1F">
                <v:path arrowok="t"/>
              </v:shape>
            </v:group>
            <v:group style="position:absolute;left:3893;top:-524;width:2;height:4" coordorigin="3893,-524" coordsize="2,4">
              <v:shape style="position:absolute;left:3893;top:-524;width:2;height:4" coordorigin="3893,-524" coordsize="0,4" path="m3893,-520l3893,-524e" filled="f" stroked="t" strokeweight=".06pt" strokecolor="#221F1F">
                <v:path arrowok="t"/>
              </v:shape>
            </v:group>
            <v:group style="position:absolute;left:3893;top:-517;width:6;height:25" coordorigin="3893,-517" coordsize="6,25">
              <v:shape style="position:absolute;left:3893;top:-517;width:6;height:25" coordorigin="3893,-517" coordsize="6,25" path="m3899,-492l3897,-503,3893,-517e" filled="f" stroked="t" strokeweight=".06pt" strokecolor="#221F1F">
                <v:path arrowok="t"/>
              </v:shape>
            </v:group>
            <v:group style="position:absolute;left:3899;top:-481;width:3;height:4" coordorigin="3899,-481" coordsize="3,4">
              <v:shape style="position:absolute;left:3899;top:-481;width:3;height:4" coordorigin="3899,-481" coordsize="3,4" path="m3901,-477l3899,-481e" filled="f" stroked="t" strokeweight=".06pt" strokecolor="#221F1F">
                <v:path arrowok="t"/>
              </v:shape>
            </v:group>
            <v:group style="position:absolute;left:3901;top:-475;width:3;height:25" coordorigin="3901,-475" coordsize="3,25">
              <v:shape style="position:absolute;left:3901;top:-475;width:3;height:25" coordorigin="3901,-475" coordsize="3,25" path="m3904,-450l3904,-461,3901,-475e" filled="f" stroked="t" strokeweight=".06pt" strokecolor="#221F1F">
                <v:path arrowok="t"/>
              </v:shape>
            </v:group>
            <v:group style="position:absolute;left:3904;top:-434;width:2;height:14" coordorigin="3904,-434" coordsize="2,14">
              <v:shape style="position:absolute;left:3904;top:-434;width:2;height:14" coordorigin="3904,-434" coordsize="2,14" path="m3906,-420l3904,-434e" filled="f" stroked="t" strokeweight=".06pt" strokecolor="#221F1F">
                <v:path arrowok="t"/>
              </v:shape>
            </v:group>
            <v:group style="position:absolute;left:3578;top:-547;width:29;height:117" coordorigin="3578,-547" coordsize="29,117">
              <v:shape style="position:absolute;left:3578;top:-547;width:29;height:117" coordorigin="3578,-547" coordsize="29,117" path="m3578,-547l3598,-490,3605,-450,3607,-430e" filled="f" stroked="t" strokeweight=".06pt" strokecolor="#221F1F">
                <v:path arrowok="t"/>
              </v:shape>
            </v:group>
            <v:group style="position:absolute;left:3574;top:-544;width:27;height:117" coordorigin="3574,-544" coordsize="27,117">
              <v:shape style="position:absolute;left:3574;top:-544;width:27;height:117" coordorigin="3574,-544" coordsize="27,117" path="m3574,-544l3594,-487,3600,-448,3601,-427e" filled="f" stroked="t" strokeweight=".06pt" strokecolor="#221F1F">
                <v:path arrowok="t"/>
              </v:shape>
            </v:group>
            <v:group style="position:absolute;left:3581;top:-563;width:2;height:4" coordorigin="3581,-563" coordsize="2,4">
              <v:shape style="position:absolute;left:3581;top:-563;width:2;height:4" coordorigin="3581,-563" coordsize="2,4" path="m3582,-558l3581,-563e" filled="f" stroked="t" strokeweight=".06pt" strokecolor="#221F1F">
                <v:path arrowok="t"/>
              </v:shape>
            </v:group>
            <v:group style="position:absolute;left:3818;top:-156;width:3;height:4" coordorigin="3818,-156" coordsize="3,4">
              <v:shape style="position:absolute;left:3818;top:-156;width:3;height:4" coordorigin="3818,-156" coordsize="3,4" path="m3818,-156l3821,-151e" filled="f" stroked="t" strokeweight=".06pt" strokecolor="#221F1F">
                <v:path arrowok="t"/>
              </v:shape>
            </v:group>
            <v:group style="position:absolute;left:3805;top:-694;width:3;height:5" coordorigin="3805,-694" coordsize="3,5">
              <v:shape style="position:absolute;left:3805;top:-694;width:3;height:5" coordorigin="3805,-694" coordsize="3,5" path="m3808,-689l3805,-694e" filled="f" stroked="t" strokeweight=".06pt" strokecolor="#221F1F">
                <v:path arrowok="t"/>
              </v:shape>
            </v:group>
            <v:group style="position:absolute;left:3808;top:-689;width:10;height:2" coordorigin="3808,-689" coordsize="10,2">
              <v:shape style="position:absolute;left:3808;top:-689;width:10;height:2" coordorigin="3808,-689" coordsize="10,2" path="m3818,-687l3816,-687,3816,-689,3808,-689e" filled="f" stroked="t" strokeweight=".06pt" strokecolor="#221F1F">
                <v:path arrowok="t"/>
              </v:shape>
            </v:group>
            <v:group style="position:absolute;left:3805;top:-694;width:16;height:5" coordorigin="3805,-694" coordsize="16,5">
              <v:shape style="position:absolute;left:3805;top:-694;width:16;height:5" coordorigin="3805,-694" coordsize="16,5" path="m3820,-689l3820,-691,3818,-691,3816,-694,3805,-694e" filled="f" stroked="t" strokeweight=".06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ОСУШЕНИЕ: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729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ОБОГ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ЕВ: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49"/>
        <w:ind w:left="1568" w:right="0" w:firstLine="0"/>
        <w:jc w:val="center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105.512001pt;margin-top:5.050202pt;width:13.277pt;height:13.277pt;mso-position-horizontal-relative:page;mso-position-vertical-relative:paragraph;z-index:-8391" coordorigin="2110,101" coordsize="266,266">
            <v:shape style="position:absolute;left:2110;top:101;width:266;height:266" coordorigin="2110,101" coordsize="266,266" path="m2110,101l2376,101,2376,367,2110,367,2110,101xe" filled="t" fillcolor="#3D3A3B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1.045105pt;margin-top:6.283001pt;width:50.183pt;height:10.030pt;mso-position-horizontal-relative:page;mso-position-vertical-relative:paragraph;z-index:-8390" type="#_x0000_t75">
            <v:imagedata r:id="rId142" o:title=""/>
          </v:shape>
        </w:pict>
      </w:r>
      <w:r>
        <w:rPr/>
        <w:pict>
          <v:group style="position:absolute;margin-left:225.838104pt;margin-top:8.560001pt;width:93.511pt;height:10.179pt;mso-position-horizontal-relative:page;mso-position-vertical-relative:paragraph;z-index:-8389" coordorigin="4517,171" coordsize="1870,204">
            <v:shape style="position:absolute;left:4517;top:171;width:396;height:204" type="#_x0000_t75">
              <v:imagedata r:id="rId143" o:title=""/>
            </v:shape>
            <v:shape style="position:absolute;left:4928;top:171;width:1020;height:204" type="#_x0000_t75">
              <v:imagedata r:id="rId144" o:title=""/>
            </v:shape>
            <v:shape style="position:absolute;left:5967;top:172;width:420;height:152" type="#_x0000_t75">
              <v:imagedata r:id="rId145" o:title=""/>
            </v:shape>
            <w10:wrap type="none"/>
          </v:group>
        </w:pict>
      </w:r>
      <w:r>
        <w:rPr/>
        <w:pict>
          <v:group style="position:absolute;margin-left:323.967102pt;margin-top:8.560001pt;width:166.441pt;height:10.179pt;mso-position-horizontal-relative:page;mso-position-vertical-relative:paragraph;z-index:-8388" coordorigin="6479,171" coordsize="3329,204">
            <v:shape style="position:absolute;left:6479;top:171;width:414;height:204" type="#_x0000_t75">
              <v:imagedata r:id="rId146" o:title=""/>
            </v:shape>
            <v:shape style="position:absolute;left:6892;top:171;width:827;height:155" type="#_x0000_t75">
              <v:imagedata r:id="rId147" o:title=""/>
            </v:shape>
            <v:group style="position:absolute;left:7741;top:181;width:111;height:135" coordorigin="7741,181" coordsize="111,135">
              <v:shape style="position:absolute;left:7741;top:181;width:111;height:135" coordorigin="7741,181" coordsize="111,135" path="m7852,312l7841,316,7838,316,7830,314,7829,314,7829,313,7829,312,7829,257,7764,257,7764,312,7764,313,7753,316,7750,316,7742,314,7741,314,7741,313,7741,312,7741,186,7741,185,7741,184,7742,184,7742,183,7743,183,7744,182,7744,182,7753,181,7755,181,7764,186,7764,237,7829,237,7829,186,7829,185,7829,184,7830,184,7830,183,7830,183,7841,181,7843,181,7852,186,7852,312xe" filled="f" stroked="t" strokeweight=".8pt" strokecolor="#000000">
                <v:path arrowok="t"/>
              </v:shape>
            </v:group>
            <v:group style="position:absolute;left:7886;top:179;width:127;height:139" coordorigin="7886,179" coordsize="127,139">
              <v:shape style="position:absolute;left:7886;top:179;width:127;height:139" coordorigin="7886,179" coordsize="127,139" path="m8013,247l8013,258,8012,267,7968,316,7948,318,7938,318,7929,317,7921,314,7913,311,7907,306,7902,300,7897,294,7893,287,7890,279,7888,270,7886,261,7886,250,7886,240,7903,199,7908,193,7915,188,7923,184,7931,181,7940,179,7951,179,7961,179,7970,181,7978,184,7986,187,8013,237,8013,247xe" filled="f" stroked="t" strokeweight=".8pt" strokecolor="#000000">
                <v:path arrowok="t"/>
              </v:shape>
            </v:group>
            <v:group style="position:absolute;left:7910;top:199;width:79;height:100" coordorigin="7910,199" coordsize="79,100">
              <v:shape style="position:absolute;left:7910;top:199;width:79;height:100" coordorigin="7910,199" coordsize="79,100" path="m7989,249l7950,199,7943,199,7920,213,7917,217,7914,222,7913,228,7911,235,7910,241,7911,248,7910,255,7911,262,7912,268,7914,274,7916,279,7919,284,7922,289,7926,292,7931,295,7936,297,7942,299,7950,299,7956,299,7962,298,7967,295,7972,293,7976,289,7980,285,7983,280,7985,275,7987,269,7988,263,7989,256,7989,249xe" filled="f" stroked="t" strokeweight=".8pt" strokecolor="#000000">
                <v:path arrowok="t"/>
              </v:shape>
              <v:shape style="position:absolute;left:8039;top:171;width:1009;height:204" type="#_x0000_t75">
                <v:imagedata r:id="rId148" o:title=""/>
              </v:shape>
            </v:group>
            <v:group style="position:absolute;left:9067;top:181;width:167;height:134" coordorigin="9067,181" coordsize="167,134">
              <v:shape style="position:absolute;left:9067;top:181;width:167;height:134" coordorigin="9067,181" coordsize="167,134" path="m9234,307l9234,310,9233,312,9232,314,9231,315,9229,316,9227,316,9074,316,9072,316,9070,315,9069,314,9068,312,9067,310,9067,307,9067,186,9067,185,9067,184,9068,184,9068,183,9079,181,9081,181,9090,186,9090,296,9139,296,9139,186,9139,185,9139,184,9140,184,9140,183,9140,183,9141,182,9142,182,9150,181,9152,181,9162,186,9162,296,9211,296,9211,186,9211,185,9211,184,9211,184,9211,183,9212,183,9222,181,9224,181,9234,186,9234,307xe" filled="f" stroked="t" strokeweight=".8pt" strokecolor="#000000">
                <v:path arrowok="t"/>
              </v:shape>
            </v:group>
            <v:group style="position:absolute;left:9277;top:181;width:111;height:135" coordorigin="9277,181" coordsize="111,135">
              <v:shape style="position:absolute;left:9277;top:181;width:111;height:135" coordorigin="9277,181" coordsize="111,135" path="m9388,312l9376,316,9374,316,9365,314,9365,314,9365,313,9365,312,9365,257,9300,257,9300,312,9300,313,9288,316,9286,316,9277,314,9277,314,9277,313,9277,312,9277,186,9277,185,9277,184,9277,184,9278,183,9278,183,9279,182,9280,182,9288,181,9291,181,9300,186,9300,237,9365,237,9365,186,9365,185,9365,184,9365,184,9365,183,9366,183,9376,181,9378,181,9388,186,9388,312xe" filled="f" stroked="t" strokeweight=".8pt" strokecolor="#000000">
                <v:path arrowok="t"/>
              </v:shape>
            </v:group>
            <v:group style="position:absolute;left:9422;top:179;width:127;height:139" coordorigin="9422,179" coordsize="127,139">
              <v:shape style="position:absolute;left:9422;top:179;width:127;height:139" coordorigin="9422,179" coordsize="127,139" path="m9549,247l9549,258,9547,267,9504,316,9484,318,9474,318,9464,317,9457,314,9449,311,9443,306,9437,300,9432,294,9428,287,9426,279,9423,270,9422,261,9422,250,9422,240,9438,199,9444,193,9450,188,9458,184,9466,181,9476,179,9487,179,9497,179,9506,181,9514,184,9522,187,9549,237,9549,247xe" filled="f" stroked="t" strokeweight=".8pt" strokecolor="#000000">
                <v:path arrowok="t"/>
              </v:shape>
            </v:group>
            <v:group style="position:absolute;left:9446;top:199;width:78;height:100" coordorigin="9446,199" coordsize="78,100">
              <v:shape style="position:absolute;left:9446;top:199;width:78;height:100" coordorigin="9446,199" coordsize="78,100" path="m9525,249l9486,199,9479,199,9456,213,9452,217,9450,222,9449,228,9447,235,9446,241,9446,248,9446,255,9447,262,9448,268,9449,274,9451,279,9454,284,9457,289,9461,292,9466,295,9471,297,9478,299,9485,299,9492,299,9498,298,9503,295,9508,293,9512,289,9515,285,9518,280,9521,275,9522,269,9524,263,9525,256,9525,249xe" filled="f" stroked="t" strokeweight=".8pt" strokecolor="#000000">
                <v:path arrowok="t"/>
              </v:shape>
            </v:group>
            <v:group style="position:absolute;left:9583;top:182;width:76;height:135" coordorigin="9583,182" coordsize="76,135">
              <v:shape style="position:absolute;left:9583;top:182;width:76;height:135" coordorigin="9583,182" coordsize="76,135" path="m9658,192l9658,194,9658,196,9658,197,9658,199,9654,203,9654,203,9606,203,9606,312,9606,313,9594,316,9592,316,9583,314,9583,314,9583,313,9583,312,9583,190,9583,187,9583,185,9585,184,9586,183,9588,182,9590,182,9654,182,9658,191,9658,192xe" filled="f" stroked="t" strokeweight=".8pt" strokecolor="#000000">
                <v:path arrowok="t"/>
              </v:shape>
            </v:group>
            <v:group style="position:absolute;left:9674;top:179;width:127;height:139" coordorigin="9674,179" coordsize="127,139">
              <v:shape style="position:absolute;left:9674;top:179;width:127;height:139" coordorigin="9674,179" coordsize="127,139" path="m9800,247l9800,258,9799,267,9755,316,9735,318,9725,318,9716,317,9708,314,9700,311,9694,306,9689,300,9684,294,9680,287,9677,279,9675,270,9674,261,9674,250,9674,240,9690,199,9695,193,9702,188,9710,184,9718,181,9727,179,9738,179,9749,179,9758,181,9765,184,9773,187,9800,237,9800,247xe" filled="f" stroked="t" strokeweight=".8pt" strokecolor="#000000">
                <v:path arrowok="t"/>
              </v:shape>
            </v:group>
            <v:group style="position:absolute;left:9698;top:199;width:79;height:100" coordorigin="9698,199" coordsize="79,100">
              <v:shape style="position:absolute;left:9698;top:199;width:79;height:100" coordorigin="9698,199" coordsize="79,100" path="m9776,249l9737,199,9730,199,9700,228,9698,235,9698,241,9698,248,9698,255,9698,262,9700,268,9701,274,9703,279,9706,284,9709,289,9713,292,9718,295,9723,297,9729,299,9737,299,9743,299,9749,298,9754,295,9759,293,9764,289,9767,285,9770,280,9772,275,9774,269,9775,263,9776,256,9776,249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4.57309pt;margin-top:8.560001pt;width:40.53pt;height:7.753pt;mso-position-horizontal-relative:page;mso-position-vertical-relative:paragraph;z-index:-8387" coordorigin="9891,171" coordsize="811,155">
            <v:group style="position:absolute;left:9899;top:182;width:107;height:135" coordorigin="9899,182" coordsize="107,135">
              <v:shape style="position:absolute;left:9899;top:182;width:107;height:135" coordorigin="9899,182" coordsize="107,135" path="m10006,312l9995,316,9993,316,9984,314,9983,314,9983,313,9983,312,9983,202,9923,202,9923,312,9923,313,9911,316,9909,316,9900,314,9900,314,9899,313,9900,312,9900,190,9899,187,9900,185,9901,184,9903,183,9904,182,9907,182,9999,182,10006,190,10006,312xe" filled="f" stroked="t" strokeweight=".8pt" strokecolor="#000000">
                <v:path arrowok="t"/>
              </v:shape>
            </v:group>
            <v:group style="position:absolute;left:10041;top:179;width:127;height:139" coordorigin="10041,179" coordsize="127,139">
              <v:shape style="position:absolute;left:10041;top:179;width:127;height:139" coordorigin="10041,179" coordsize="127,139" path="m10167,247l10167,258,10166,267,10123,316,10103,318,10092,318,10083,317,10075,314,10068,311,10061,306,10056,300,10051,294,10047,287,10045,279,10042,270,10041,261,10041,250,10041,240,10057,199,10062,193,10069,188,10077,184,10085,181,10095,179,10105,179,10116,179,10125,181,10133,184,10140,187,10167,237,10167,247xe" filled="f" stroked="t" strokeweight=".8pt" strokecolor="#000000">
                <v:path arrowok="t"/>
              </v:shape>
            </v:group>
            <v:group style="position:absolute;left:10065;top:199;width:79;height:100" coordorigin="10065,199" coordsize="79,100">
              <v:shape style="position:absolute;left:10065;top:199;width:79;height:100" coordorigin="10065,199" coordsize="79,100" path="m10143,249l10105,199,10098,199,10074,213,10071,217,10069,222,10067,228,10066,235,10065,241,10065,248,10065,255,10065,262,10067,268,10068,274,10070,279,10073,284,10076,289,10080,292,10085,295,10090,297,10096,299,10104,299,10111,299,10117,298,10122,295,10127,293,10131,289,10134,285,10137,280,10140,275,10141,269,10143,263,10143,256,10143,249xe" filled="f" stroked="t" strokeweight=".8pt" strokecolor="#000000">
                <v:path arrowok="t"/>
              </v:shape>
              <v:shape style="position:absolute;left:10173;top:171;width:529;height:155" type="#_x0000_t75">
                <v:imagedata r:id="rId14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Режимы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рас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верт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кал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отока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spacing w:line="233" w:lineRule="exact"/>
        <w:ind w:left="1621" w:right="0"/>
        <w:jc w:val="center"/>
        <w:rPr>
          <w:rFonts w:ascii="Calibri" w:hAnsi="Calibri" w:cs="Calibri" w:eastAsia="Calibri"/>
        </w:rPr>
      </w:pPr>
      <w:r>
        <w:rPr/>
        <w:pict>
          <v:group style="position:absolute;margin-left:106.0308pt;margin-top:14.470757pt;width:428.114pt;height:.1pt;mso-position-horizontal-relative:page;mso-position-vertical-relative:paragraph;z-index:-8383" coordorigin="2121,289" coordsize="8562,2">
            <v:shape style="position:absolute;left:2121;top:289;width:8562;height:2" coordorigin="2121,289" coordsize="8562,0" path="m2121,289l10683,289e" filled="f" stroked="t" strokeweight="2.126pt" strokecolor="#858485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доступна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всех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моделе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11"/>
        </w:numPr>
        <w:tabs>
          <w:tab w:pos="381" w:val="left" w:leader="none"/>
          <w:tab w:pos="6928" w:val="left" w:leader="none"/>
          <w:tab w:pos="8218" w:val="left" w:leader="none"/>
          <w:tab w:pos="8658" w:val="left" w:leader="none"/>
        </w:tabs>
        <w:spacing w:line="249" w:lineRule="exact"/>
        <w:ind w:left="381" w:right="965" w:hanging="221"/>
        <w:jc w:val="right"/>
        <w:rPr>
          <w:rFonts w:ascii="Calibri" w:hAnsi="Calibri" w:cs="Calibri" w:eastAsia="Calibri"/>
        </w:rPr>
      </w:pPr>
      <w:r>
        <w:rPr/>
        <w:pict>
          <v:group style="position:absolute;margin-left:511.87619pt;margin-top:8.844852pt;width:3.743756pt;height:19.727800pt;mso-position-horizontal-relative:page;mso-position-vertical-relative:paragraph;z-index:-8413" coordorigin="10238,177" coordsize="75,395">
            <v:group style="position:absolute;left:10238;top:561;width:2;height:10" coordorigin="10238,561" coordsize="2,10">
              <v:shape style="position:absolute;left:10238;top:561;width:2;height:10" coordorigin="10238,561" coordsize="0,10" path="m10238,561l10238,571e" filled="f" stroked="t" strokeweight=".06pt" strokecolor="#221F1F">
                <v:path arrowok="t"/>
              </v:shape>
            </v:group>
            <v:group style="position:absolute;left:10312;top:253;width:2;height:240" coordorigin="10312,253" coordsize="2,240">
              <v:shape style="position:absolute;left:10312;top:253;width:2;height:240" coordorigin="10312,253" coordsize="0,240" path="m10312,253l10312,493e" filled="f" stroked="t" strokeweight=".060138pt" strokecolor="#221F1F">
                <v:path arrowok="t"/>
              </v:shape>
            </v:group>
            <v:group style="position:absolute;left:10305;top:253;width:2;height:240" coordorigin="10305,253" coordsize="2,240">
              <v:shape style="position:absolute;left:10305;top:253;width:2;height:240" coordorigin="10305,253" coordsize="0,240" path="m10305,253l10305,493e" filled="f" stroked="t" strokeweight=".060188pt" strokecolor="#221F1F">
                <v:path arrowok="t"/>
              </v:shape>
            </v:group>
            <v:group style="position:absolute;left:10238;top:177;width:2;height:7" coordorigin="10238,177" coordsize="2,7">
              <v:shape style="position:absolute;left:10238;top:177;width:2;height:7" coordorigin="10238,177" coordsize="0,7" path="m10238,185l10238,177e" filled="f" stroked="t" strokeweight=".06pt" strokecolor="#221F1F">
                <v:path arrowok="t"/>
              </v:shape>
            </v:group>
            <v:group style="position:absolute;left:10256;top:179;width:56;height:74" coordorigin="10256,179" coordsize="56,74">
              <v:shape style="position:absolute;left:10256;top:179;width:56;height:74" coordorigin="10256,179" coordsize="56,74" path="m10312,253l10311,232,10304,213,10291,197,10275,186,10256,179e" filled="f" stroked="t" strokeweight=".06pt" strokecolor="#221F1F">
                <v:path arrowok="t"/>
              </v:shape>
            </v:group>
            <v:group style="position:absolute;left:10238;top:185;width:66;height:68" coordorigin="10238,185" coordsize="66,68">
              <v:shape style="position:absolute;left:10238;top:185;width:66;height:68" coordorigin="10238,185" coordsize="66,68" path="m10305,253l10274,196,10253,185,10238,185e" filled="f" stroked="t" strokeweight=".06pt" strokecolor="#221F1F">
                <v:path arrowok="t"/>
              </v:shape>
            </v:group>
            <v:group style="position:absolute;left:10238;top:498;width:67;height:63" coordorigin="10238,498" coordsize="67,63">
              <v:shape style="position:absolute;left:10238;top:498;width:67;height:63" coordorigin="10238,498" coordsize="67,63" path="m10238,561l10258,558,10276,549,10292,536,10302,518,10305,498e" filled="f" stroked="t" strokeweight=".06pt" strokecolor="#221F1F">
                <v:path arrowok="t"/>
              </v:shape>
            </v:group>
            <v:group style="position:absolute;left:10238;top:511;width:74;height:60" coordorigin="10238,511" coordsize="74,60">
              <v:shape style="position:absolute;left:10238;top:511;width:74;height:60" coordorigin="10238,511" coordsize="74,60" path="m10238,571l10257,568,10276,560,10292,547,10305,530,10312,511e" filled="f" stroked="t" strokeweight=".06pt" strokecolor="#22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4.052002pt;margin-top:8.844652pt;width:3.966307pt;height:19.728pt;mso-position-horizontal-relative:page;mso-position-vertical-relative:paragraph;z-index:-8412" coordorigin="9681,177" coordsize="79,395">
            <v:group style="position:absolute;left:9760;top:561;width:2;height:10" coordorigin="9760,561" coordsize="2,10">
              <v:shape style="position:absolute;left:9760;top:561;width:2;height:10" coordorigin="9760,561" coordsize="0,10" path="m9760,561l9760,571e" filled="f" stroked="t" strokeweight=".06pt" strokecolor="#221F1F">
                <v:path arrowok="t"/>
              </v:shape>
            </v:group>
            <v:group style="position:absolute;left:9693;top:253;width:2;height:240" coordorigin="9693,253" coordsize="2,240">
              <v:shape style="position:absolute;left:9693;top:253;width:2;height:240" coordorigin="9693,253" coordsize="0,240" path="m9693,253l9693,493e" filled="f" stroked="t" strokeweight=".060056pt" strokecolor="#221F1F">
                <v:path arrowok="t"/>
              </v:shape>
            </v:group>
            <v:group style="position:absolute;left:9682;top:253;width:2;height:240" coordorigin="9682,253" coordsize="2,240">
              <v:shape style="position:absolute;left:9682;top:253;width:2;height:240" coordorigin="9682,253" coordsize="0,240" path="m9682,253l9682,493e" filled="f" stroked="t" strokeweight=".060006pt" strokecolor="#221F1F">
                <v:path arrowok="t"/>
              </v:shape>
            </v:group>
            <v:group style="position:absolute;left:9760;top:177;width:2;height:7" coordorigin="9760,177" coordsize="2,7">
              <v:shape style="position:absolute;left:9760;top:177;width:2;height:7" coordorigin="9760,177" coordsize="0,7" path="m9760,185l9760,177e" filled="f" stroked="t" strokeweight=".06pt" strokecolor="#221F1F">
                <v:path arrowok="t"/>
              </v:shape>
            </v:group>
            <v:group style="position:absolute;left:9693;top:493;width:60;height:68" coordorigin="9693,493" coordsize="60,68">
              <v:shape style="position:absolute;left:9693;top:493;width:60;height:68" coordorigin="9693,493" coordsize="60,68" path="m9693,493l9695,513,9703,531,9717,546,9734,557,9754,561e" filled="f" stroked="t" strokeweight=".06pt" strokecolor="#221F1F">
                <v:path arrowok="t"/>
              </v:shape>
            </v:group>
            <v:group style="position:absolute;left:9682;top:493;width:71;height:76" coordorigin="9682,493" coordsize="71,76">
              <v:shape style="position:absolute;left:9682;top:493;width:71;height:76" coordorigin="9682,493" coordsize="71,76" path="m9682,493l9682,500,9686,507,9686,514,9726,563,9734,568,9737,567,9743,567,9753,569e" filled="f" stroked="t" strokeweight=".06pt" strokecolor="#221F1F">
                <v:path arrowok="t"/>
              </v:shape>
            </v:group>
            <v:group style="position:absolute;left:9683;top:177;width:77;height:65" coordorigin="9683,177" coordsize="77,65">
              <v:shape style="position:absolute;left:9683;top:177;width:77;height:65" coordorigin="9683,177" coordsize="77,65" path="m9760,177l9736,181,9716,189,9701,203,9689,221,9683,243e" filled="f" stroked="t" strokeweight=".06pt" strokecolor="#221F1F">
                <v:path arrowok="t"/>
              </v:shape>
            </v:group>
            <v:group style="position:absolute;left:9693;top:185;width:67;height:56" coordorigin="9693,185" coordsize="67,56">
              <v:shape style="position:absolute;left:9693;top:185;width:67;height:56" coordorigin="9693,185" coordsize="67,56" path="m9760,185l9742,186,9731,192,9709,210,9697,225,9693,241e" filled="f" stroked="t" strokeweight=".06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необх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double" w:color="221F1F"/>
        </w:rPr>
        <w:t>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double" w:color="221F1F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double" w:color="221F1F"/>
        </w:rPr>
        <w:t>мо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рас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ред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отока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219"/>
          <w:u w:val="none"/>
        </w:rPr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219"/>
          <w:u w:val="single" w:color="221F1F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single" w:color="221F1F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u w:val="none"/>
        </w:rPr>
      </w:r>
    </w:p>
    <w:p>
      <w:pPr>
        <w:spacing w:line="90" w:lineRule="exact"/>
        <w:ind w:left="0" w:right="961" w:firstLine="0"/>
        <w:jc w:val="right"/>
        <w:rPr>
          <w:rFonts w:ascii="Segoe UI" w:hAnsi="Segoe UI" w:cs="Segoe UI" w:eastAsia="Segoe UI"/>
          <w:sz w:val="14"/>
          <w:szCs w:val="14"/>
        </w:rPr>
      </w:pPr>
      <w:r>
        <w:rPr/>
        <w:pict>
          <v:group style="position:absolute;margin-left:294.767212pt;margin-top:2.183606pt;width:25.974pt;height:16.560174pt;mso-position-horizontal-relative:page;mso-position-vertical-relative:paragraph;z-index:-8408" coordorigin="5895,44" coordsize="519,331">
            <v:group style="position:absolute;left:6068;top:109;width:82;height:214" coordorigin="6068,109" coordsize="82,214">
              <v:shape style="position:absolute;left:6068;top:109;width:82;height:214" coordorigin="6068,109" coordsize="82,214" path="m6150,109l6102,109,6068,316,6087,318,6107,321,6127,322,6148,323,6150,109xe" filled="t" fillcolor="#4F4B4D" stroked="f">
                <v:path arrowok="t"/>
                <v:fill type="solid"/>
              </v:shape>
            </v:group>
            <v:group style="position:absolute;left:6159;top:109;width:80;height:214" coordorigin="6159,109" coordsize="80,214">
              <v:shape style="position:absolute;left:6159;top:109;width:80;height:214" coordorigin="6159,109" coordsize="80,214" path="m6206,109l6159,109,6159,323,6180,322,6200,321,6220,319,6239,316,6206,109xe" filled="t" fillcolor="#4F4B4D" stroked="f">
                <v:path arrowok="t"/>
                <v:fill type="solid"/>
              </v:shape>
            </v:group>
            <v:group style="position:absolute;left:5903;top:51;width:505;height:126" coordorigin="5903,51" coordsize="505,126">
              <v:shape style="position:absolute;left:5903;top:51;width:505;height:126" coordorigin="5903,51" coordsize="505,126" path="m6395,51l5915,51,5903,63,5903,177,5926,177,5985,96,6407,96,6407,63,6395,51xe" filled="t" fillcolor="#4F4B4D" stroked="f">
                <v:path arrowok="t"/>
                <v:fill type="solid"/>
              </v:shape>
              <v:shape style="position:absolute;left:5903;top:51;width:505;height:126" coordorigin="5903,51" coordsize="505,126" path="m6407,96l6325,96,6384,177,6407,177,6407,96xe" filled="t" fillcolor="#4F4B4D" stroked="f">
                <v:path arrowok="t"/>
                <v:fill type="solid"/>
              </v:shape>
            </v:group>
            <v:group style="position:absolute;left:6014;top:339;width:290;height:29" coordorigin="6014,339" coordsize="290,29">
              <v:shape style="position:absolute;left:6014;top:339;width:290;height:29" coordorigin="6014,339" coordsize="290,29" path="m6305,339l6228,361,6168,367,6148,367,6070,357,6032,346,6014,339e" filled="f" stroked="t" strokeweight=".748pt" strokecolor="#4F4B4D">
                <v:path arrowok="t"/>
              </v:shape>
            </v:group>
            <v:group style="position:absolute;left:6283;top:322;width:41;height:38" coordorigin="6283,322" coordsize="41,38">
              <v:shape style="position:absolute;left:6283;top:322;width:41;height:38" coordorigin="6283,322" coordsize="41,38" path="m6324,322l6283,324,6310,360,6324,322xe" filled="t" fillcolor="#4F4B4D" stroked="f">
                <v:path arrowok="t"/>
                <v:fill type="solid"/>
              </v:shape>
            </v:group>
            <v:group style="position:absolute;left:5994;top:320;width:41;height:38" coordorigin="5994,320" coordsize="41,38">
              <v:shape style="position:absolute;left:5994;top:320;width:41;height:38" coordorigin="5994,320" coordsize="41,38" path="m5994,320l6009,358,6035,321,5994,320xe" filled="t" fillcolor="#4F4B4D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5.804504pt;margin-top:.039106pt;width:34.346031pt;height:21.5325pt;mso-position-horizontal-relative:page;mso-position-vertical-relative:paragraph;z-index:-8380" coordorigin="3716,1" coordsize="687,431">
            <v:group style="position:absolute;left:4322;top:421;width:2;height:10" coordorigin="4322,421" coordsize="2,10">
              <v:shape style="position:absolute;left:4322;top:421;width:2;height:10" coordorigin="4322,421" coordsize="0,10" path="m4322,421l4322,431e" filled="f" stroked="t" strokeweight=".06pt" strokecolor="#221F1F">
                <v:path arrowok="t"/>
              </v:shape>
            </v:group>
            <v:group style="position:absolute;left:3802;top:421;width:2;height:10" coordorigin="3802,421" coordsize="2,10">
              <v:shape style="position:absolute;left:3802;top:421;width:2;height:10" coordorigin="3802,421" coordsize="0,10" path="m3802,421l3802,431e" filled="f" stroked="t" strokeweight=".06pt" strokecolor="#221F1F">
                <v:path arrowok="t"/>
              </v:shape>
            </v:group>
            <v:group style="position:absolute;left:3729;top:83;width:2;height:261" coordorigin="3729,83" coordsize="2,261">
              <v:shape style="position:absolute;left:3729;top:83;width:2;height:261" coordorigin="3729,83" coordsize="0,261" path="m3729,83l3729,344e" filled="f" stroked="t" strokeweight=".060003pt" strokecolor="#221F1F">
                <v:path arrowok="t"/>
              </v:shape>
            </v:group>
            <v:group style="position:absolute;left:3717;top:83;width:2;height:261" coordorigin="3717,83" coordsize="2,261">
              <v:shape style="position:absolute;left:3717;top:83;width:2;height:261" coordorigin="3717,83" coordsize="0,261" path="m3717,83l3717,344e" filled="f" stroked="t" strokeweight=".060047pt" strokecolor="#221F1F">
                <v:path arrowok="t"/>
              </v:shape>
            </v:group>
            <v:group style="position:absolute;left:3729;top:344;width:66;height:75" coordorigin="3729,344" coordsize="66,75">
              <v:shape style="position:absolute;left:3729;top:344;width:66;height:75" coordorigin="3729,344" coordsize="66,75" path="m3729,344l3753,402,3782,417,3795,420e" filled="f" stroked="t" strokeweight=".06pt" strokecolor="#221F1F">
                <v:path arrowok="t"/>
              </v:shape>
            </v:group>
            <v:group style="position:absolute;left:3717;top:344;width:85;height:87" coordorigin="3717,344" coordsize="85,87">
              <v:shape style="position:absolute;left:3717;top:344;width:85;height:87" coordorigin="3717,344" coordsize="85,87" path="m3717,344l3717,352,3721,362,3721,369,3725,382,3729,390,3737,398,3745,410,3758,413,3766,421,3773,426,3786,426,3794,431,3802,431e" filled="f" stroked="t" strokeweight=".06pt" strokecolor="#221F1F">
                <v:path arrowok="t"/>
              </v:shape>
            </v:group>
            <v:group style="position:absolute;left:3802;top:421;width:520;height:2" coordorigin="3802,421" coordsize="520,2">
              <v:shape style="position:absolute;left:3802;top:421;width:520;height:2" coordorigin="3802,421" coordsize="520,0" path="m3802,421l4322,421e" filled="f" stroked="t" strokeweight=".060234pt" strokecolor="#221F1F">
                <v:path arrowok="t"/>
              </v:shape>
            </v:group>
            <v:group style="position:absolute;left:3802;top:431;width:520;height:2" coordorigin="3802,431" coordsize="520,2">
              <v:shape style="position:absolute;left:3802;top:431;width:520;height:2" coordorigin="3802,431" coordsize="520,0" path="m3802,431l4322,431e" filled="f" stroked="t" strokeweight=".06033pt" strokecolor="#221F1F">
                <v:path arrowok="t"/>
              </v:shape>
            </v:group>
            <v:group style="position:absolute;left:3802;top:1;width:2;height:8" coordorigin="3802,1" coordsize="2,8">
              <v:shape style="position:absolute;left:3802;top:1;width:2;height:8" coordorigin="3802,1" coordsize="0,8" path="m3802,9l3802,1e" filled="f" stroked="t" strokeweight=".06pt" strokecolor="#221F1F">
                <v:path arrowok="t"/>
              </v:shape>
            </v:group>
            <v:group style="position:absolute;left:3717;top:1;width:85;height:82" coordorigin="3717,1" coordsize="85,82">
              <v:shape style="position:absolute;left:3717;top:1;width:85;height:82" coordorigin="3717,1" coordsize="85,82" path="m3802,1l3786,1,3778,6,3765,9,3721,58,3721,71,3717,78,3717,83e" filled="f" stroked="t" strokeweight=".06pt" strokecolor="#221F1F">
                <v:path arrowok="t"/>
              </v:shape>
            </v:group>
            <v:group style="position:absolute;left:3729;top:9;width:73;height:61" coordorigin="3729,9" coordsize="73,61">
              <v:shape style="position:absolute;left:3729;top:9;width:73;height:61" coordorigin="3729,9" coordsize="73,61" path="m3802,9l3782,13,3763,21,3747,34,3735,51,3729,70e" filled="f" stroked="t" strokeweight=".06pt" strokecolor="#221F1F">
                <v:path arrowok="t"/>
              </v:shape>
            </v:group>
            <v:group style="position:absolute;left:4402;top:83;width:2;height:261" coordorigin="4402,83" coordsize="2,261">
              <v:shape style="position:absolute;left:4402;top:83;width:2;height:261" coordorigin="4402,83" coordsize="0,261" path="m4402,83l4402,344e" filled="f" stroked="t" strokeweight=".060012pt" strokecolor="#221F1F">
                <v:path arrowok="t"/>
              </v:shape>
            </v:group>
            <v:group style="position:absolute;left:4394;top:83;width:2;height:261" coordorigin="4394,83" coordsize="2,261">
              <v:shape style="position:absolute;left:4394;top:83;width:2;height:261" coordorigin="4394,83" coordsize="0,261" path="m4394,83l4394,344e" filled="f" stroked="t" strokeweight=".060022pt" strokecolor="#221F1F">
                <v:path arrowok="t"/>
              </v:shape>
            </v:group>
            <v:group style="position:absolute;left:4322;top:1;width:2;height:8" coordorigin="4322,1" coordsize="2,8">
              <v:shape style="position:absolute;left:4322;top:1;width:2;height:8" coordorigin="4322,1" coordsize="0,8" path="m4322,9l4322,1e" filled="f" stroked="t" strokeweight=".06pt" strokecolor="#221F1F">
                <v:path arrowok="t"/>
              </v:shape>
            </v:group>
            <v:group style="position:absolute;left:4330;top:1;width:72;height:82" coordorigin="4330,1" coordsize="72,82">
              <v:shape style="position:absolute;left:4330;top:1;width:72;height:82" coordorigin="4330,1" coordsize="72,82" path="m4402,83l4367,15,4349,6,4330,1e" filled="f" stroked="t" strokeweight=".06pt" strokecolor="#221F1F">
                <v:path arrowok="t"/>
              </v:shape>
            </v:group>
            <v:group style="position:absolute;left:4333;top:11;width:62;height:72" coordorigin="4333,11" coordsize="62,72">
              <v:shape style="position:absolute;left:4333;top:11;width:62;height:72" coordorigin="4333,11" coordsize="62,72" path="m4394,83l4393,60,4384,42,4371,28,4353,17,4333,11e" filled="f" stroked="t" strokeweight=".06pt" strokecolor="#221F1F">
                <v:path arrowok="t"/>
              </v:shape>
            </v:group>
            <v:group style="position:absolute;left:4322;top:356;width:73;height:66" coordorigin="4322,356" coordsize="73,66">
              <v:shape style="position:absolute;left:4322;top:356;width:73;height:66" coordorigin="4322,356" coordsize="73,66" path="m4322,421l4378,392,4393,370,4394,356e" filled="f" stroked="t" strokeweight=".06pt" strokecolor="#221F1F">
                <v:path arrowok="t"/>
              </v:shape>
            </v:group>
            <v:group style="position:absolute;left:4322;top:356;width:81;height:75" coordorigin="4322,356" coordsize="81,75">
              <v:shape style="position:absolute;left:4322;top:356;width:81;height:75" coordorigin="4322,356" coordsize="81,75" path="m4322,431l4342,427,4360,418,4378,410,4390,392,4397,381,4401,371,4402,356e" filled="f" stroked="t" strokeweight=".06pt" strokecolor="#221F1F">
                <v:path arrowok="t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n</w:t>
      </w:r>
      <w:r>
        <w:rPr>
          <w:rFonts w:ascii="Segoe UI" w:hAnsi="Segoe UI" w:cs="Segoe UI" w:eastAsia="Segoe UI"/>
          <w:b w:val="0"/>
          <w:bCs w:val="0"/>
          <w:spacing w:val="-3"/>
          <w:w w:val="90"/>
          <w:sz w:val="14"/>
          <w:szCs w:val="14"/>
        </w:rPr>
        <w:t>O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.[</w:t>
      </w:r>
      <w:r>
        <w:rPr>
          <w:rFonts w:ascii="Segoe UI" w:hAnsi="Segoe UI" w:cs="Segoe UI" w:eastAsia="Segoe UI"/>
          <w:b w:val="0"/>
          <w:bCs w:val="0"/>
          <w:spacing w:val="-3"/>
          <w:w w:val="90"/>
          <w:sz w:val="14"/>
          <w:szCs w:val="14"/>
        </w:rPr>
        <w:t>\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TB.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</w:rPr>
      </w:r>
    </w:p>
    <w:p>
      <w:pPr>
        <w:spacing w:after="0" w:line="90" w:lineRule="exact"/>
        <w:jc w:val="right"/>
        <w:rPr>
          <w:rFonts w:ascii="Segoe UI" w:hAnsi="Segoe UI" w:cs="Segoe UI" w:eastAsia="Segoe UI"/>
          <w:sz w:val="14"/>
          <w:szCs w:val="14"/>
        </w:rPr>
        <w:sectPr>
          <w:type w:val="continuous"/>
          <w:pgSz w:w="11906" w:h="16840"/>
          <w:pgMar w:top="1580" w:bottom="280" w:left="1380" w:right="740"/>
        </w:sectPr>
      </w:pPr>
    </w:p>
    <w:p>
      <w:pPr>
        <w:pStyle w:val="BodyText"/>
        <w:spacing w:line="250" w:lineRule="exact"/>
        <w:ind w:left="161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240.113602pt;margin-top:11.913193pt;width:16.8759pt;height:27.2713pt;mso-position-horizontal-relative:page;mso-position-vertical-relative:paragraph;z-index:-8379" coordorigin="4802,238" coordsize="338,545">
            <v:group style="position:absolute;left:5047;top:244;width:3;height:2" coordorigin="5047,244" coordsize="3,2">
              <v:shape style="position:absolute;left:5047;top:244;width:3;height:2" coordorigin="5047,244" coordsize="3,2" path="m5047,246l5050,244e" filled="f" stroked="t" strokeweight=".06pt" strokecolor="#221F1F">
                <v:path arrowok="t"/>
              </v:shape>
            </v:group>
            <v:group style="position:absolute;left:4811;top:361;width:23;height:13" coordorigin="4811,361" coordsize="23,13">
              <v:shape style="position:absolute;left:4811;top:361;width:23;height:13" coordorigin="4811,361" coordsize="23,13" path="m4834,361l4811,374e" filled="f" stroked="t" strokeweight=".06pt" strokecolor="#221F1F">
                <v:path arrowok="t"/>
              </v:shape>
            </v:group>
            <v:group style="position:absolute;left:4837;top:359;width:2;height:3" coordorigin="4837,359" coordsize="2,3">
              <v:shape style="position:absolute;left:4837;top:359;width:2;height:3" coordorigin="4837,359" coordsize="2,3" path="m4838,359l4837,361e" filled="f" stroked="t" strokeweight=".06pt" strokecolor="#221F1F">
                <v:path arrowok="t"/>
              </v:shape>
            </v:group>
            <v:group style="position:absolute;left:4841;top:355;width:4;height:3" coordorigin="4841,355" coordsize="4,3">
              <v:shape style="position:absolute;left:4841;top:355;width:4;height:3" coordorigin="4841,355" coordsize="4,3" path="m4845,355l4841,357e" filled="f" stroked="t" strokeweight=".06pt" strokecolor="#221F1F">
                <v:path arrowok="t"/>
              </v:shape>
            </v:group>
            <v:group style="position:absolute;left:4848;top:343;width:17;height:9" coordorigin="4848,343" coordsize="17,9">
              <v:shape style="position:absolute;left:4848;top:343;width:17;height:9" coordorigin="4848,343" coordsize="17,9" path="m4865,343l4848,352e" filled="f" stroked="t" strokeweight=".06pt" strokecolor="#221F1F">
                <v:path arrowok="t"/>
              </v:shape>
            </v:group>
            <v:group style="position:absolute;left:4868;top:339;width:4;height:2" coordorigin="4868,339" coordsize="4,2">
              <v:shape style="position:absolute;left:4868;top:339;width:4;height:2" coordorigin="4868,339" coordsize="4,2" path="m4872,339l4868,341e" filled="f" stroked="t" strokeweight=".06pt" strokecolor="#221F1F">
                <v:path arrowok="t"/>
              </v:shape>
            </v:group>
            <v:group style="position:absolute;left:4875;top:335;width:4;height:4" coordorigin="4875,335" coordsize="4,4">
              <v:shape style="position:absolute;left:4875;top:335;width:4;height:4" coordorigin="4875,335" coordsize="4,4" path="m4879,335l4875,339e" filled="f" stroked="t" strokeweight=".06pt" strokecolor="#221F1F">
                <v:path arrowok="t"/>
              </v:shape>
            </v:group>
            <v:group style="position:absolute;left:4881;top:323;width:18;height:11" coordorigin="4881,323" coordsize="18,11">
              <v:shape style="position:absolute;left:4881;top:323;width:18;height:11" coordorigin="4881,323" coordsize="18,11" path="m4899,323l4881,334e" filled="f" stroked="t" strokeweight=".06pt" strokecolor="#221F1F">
                <v:path arrowok="t"/>
              </v:shape>
            </v:group>
            <v:group style="position:absolute;left:4902;top:321;width:4;height:3" coordorigin="4902,321" coordsize="4,3">
              <v:shape style="position:absolute;left:4902;top:321;width:4;height:3" coordorigin="4902,321" coordsize="4,3" path="m4906,321l4902,323e" filled="f" stroked="t" strokeweight=".06pt" strokecolor="#221F1F">
                <v:path arrowok="t"/>
              </v:shape>
            </v:group>
            <v:group style="position:absolute;left:4908;top:316;width:5;height:2" coordorigin="4908,316" coordsize="5,2">
              <v:shape style="position:absolute;left:4908;top:316;width:5;height:2" coordorigin="4908,316" coordsize="5,2" path="m4913,316l4908,318e" filled="f" stroked="t" strokeweight=".06pt" strokecolor="#221F1F">
                <v:path arrowok="t"/>
              </v:shape>
            </v:group>
            <v:group style="position:absolute;left:4915;top:305;width:18;height:9" coordorigin="4915,305" coordsize="18,9">
              <v:shape style="position:absolute;left:4915;top:305;width:18;height:9" coordorigin="4915,305" coordsize="18,9" path="m4933,305l4915,314e" filled="f" stroked="t" strokeweight=".06pt" strokecolor="#221F1F">
                <v:path arrowok="t"/>
              </v:shape>
            </v:group>
            <v:group style="position:absolute;left:4935;top:301;width:5;height:2" coordorigin="4935,301" coordsize="5,2">
              <v:shape style="position:absolute;left:4935;top:301;width:5;height:2" coordorigin="4935,301" coordsize="5,2" path="m4940,301l4935,302e" filled="f" stroked="t" strokeweight=".06pt" strokecolor="#221F1F">
                <v:path arrowok="t"/>
              </v:shape>
            </v:group>
            <v:group style="position:absolute;left:4942;top:295;width:3;height:3" coordorigin="4942,295" coordsize="3,3">
              <v:shape style="position:absolute;left:4942;top:295;width:3;height:3" coordorigin="4942,295" coordsize="3,3" path="m4945,295l4942,298e" filled="f" stroked="t" strokeweight=".06pt" strokecolor="#221F1F">
                <v:path arrowok="t"/>
              </v:shape>
            </v:group>
            <v:group style="position:absolute;left:4946;top:284;width:21;height:11" coordorigin="4946,284" coordsize="21,11">
              <v:shape style="position:absolute;left:4946;top:284;width:21;height:11" coordorigin="4946,284" coordsize="21,11" path="m4967,284l4946,295e" filled="f" stroked="t" strokeweight=".06pt" strokecolor="#221F1F">
                <v:path arrowok="t"/>
              </v:shape>
            </v:group>
            <v:group style="position:absolute;left:4967;top:282;width:4;height:2" coordorigin="4967,282" coordsize="4,2">
              <v:shape style="position:absolute;left:4967;top:282;width:4;height:2" coordorigin="4967,282" coordsize="4,2" path="m4971,282l4967,284e" filled="f" stroked="t" strokeweight=".06pt" strokecolor="#221F1F">
                <v:path arrowok="t"/>
              </v:shape>
            </v:group>
            <v:group style="position:absolute;left:4973;top:278;width:4;height:2" coordorigin="4973,278" coordsize="4,2">
              <v:shape style="position:absolute;left:4973;top:278;width:4;height:2" coordorigin="4973,278" coordsize="4,2" path="m4978,278l4973,280e" filled="f" stroked="t" strokeweight=".06pt" strokecolor="#221F1F">
                <v:path arrowok="t"/>
              </v:shape>
            </v:group>
            <v:group style="position:absolute;left:4980;top:267;width:18;height:9" coordorigin="4980,267" coordsize="18,9">
              <v:shape style="position:absolute;left:4980;top:267;width:18;height:9" coordorigin="4980,267" coordsize="18,9" path="m4998,267l4980,275e" filled="f" stroked="t" strokeweight=".06pt" strokecolor="#221F1F">
                <v:path arrowok="t"/>
              </v:shape>
            </v:group>
            <v:group style="position:absolute;left:5000;top:262;width:4;height:3" coordorigin="5000,262" coordsize="4,3">
              <v:shape style="position:absolute;left:5000;top:262;width:4;height:3" coordorigin="5000,262" coordsize="4,3" path="m5005,262l5000,264e" filled="f" stroked="t" strokeweight=".06pt" strokecolor="#221F1F">
                <v:path arrowok="t"/>
              </v:shape>
            </v:group>
            <v:group style="position:absolute;left:5007;top:257;width:4;height:3" coordorigin="5007,257" coordsize="4,3">
              <v:shape style="position:absolute;left:5007;top:257;width:4;height:3" coordorigin="5007,257" coordsize="4,3" path="m5011,257l5007,260e" filled="f" stroked="t" strokeweight=".06pt" strokecolor="#221F1F">
                <v:path arrowok="t"/>
              </v:shape>
            </v:group>
            <v:group style="position:absolute;left:5014;top:244;width:23;height:13" coordorigin="5014,244" coordsize="23,13">
              <v:shape style="position:absolute;left:5014;top:244;width:23;height:13" coordorigin="5014,244" coordsize="23,13" path="m5037,244l5014,257e" filled="f" stroked="t" strokeweight=".06pt" strokecolor="#221F1F">
                <v:path arrowok="t"/>
              </v:shape>
            </v:group>
            <v:group style="position:absolute;left:4810;top:357;width:20;height:13" coordorigin="4810,357" coordsize="20,13">
              <v:shape style="position:absolute;left:4810;top:357;width:20;height:13" coordorigin="4810,357" coordsize="20,13" path="m4830,357l4810,370e" filled="f" stroked="t" strokeweight=".06pt" strokecolor="#221F1F">
                <v:path arrowok="t"/>
              </v:shape>
            </v:group>
            <v:group style="position:absolute;left:4832;top:355;width:4;height:3" coordorigin="4832,355" coordsize="4,3">
              <v:shape style="position:absolute;left:4832;top:355;width:4;height:3" coordorigin="4832,355" coordsize="4,3" path="m4837,355l4832,357e" filled="f" stroked="t" strokeweight=".06pt" strokecolor="#221F1F">
                <v:path arrowok="t"/>
              </v:shape>
            </v:group>
            <v:group style="position:absolute;left:4838;top:350;width:5;height:2" coordorigin="4838,350" coordsize="5,2">
              <v:shape style="position:absolute;left:4838;top:350;width:5;height:2" coordorigin="4838,350" coordsize="5,2" path="m4844,350l4838,352e" filled="f" stroked="t" strokeweight=".06pt" strokecolor="#221F1F">
                <v:path arrowok="t"/>
              </v:shape>
            </v:group>
            <v:group style="position:absolute;left:4845;top:339;width:18;height:11" coordorigin="4845,339" coordsize="18,11">
              <v:shape style="position:absolute;left:4845;top:339;width:18;height:11" coordorigin="4845,339" coordsize="18,11" path="m4864,339l4845,350e" filled="f" stroked="t" strokeweight=".06pt" strokecolor="#221F1F">
                <v:path arrowok="t"/>
              </v:shape>
            </v:group>
            <v:group style="position:absolute;left:4865;top:335;width:5;height:2" coordorigin="4865,335" coordsize="5,2">
              <v:shape style="position:absolute;left:4865;top:335;width:5;height:2" coordorigin="4865,335" coordsize="5,2" path="m4871,335l4865,336e" filled="f" stroked="t" strokeweight=".06pt" strokecolor="#221F1F">
                <v:path arrowok="t"/>
              </v:shape>
            </v:group>
            <v:group style="position:absolute;left:4872;top:332;width:4;height:3" coordorigin="4872,332" coordsize="4,3">
              <v:shape style="position:absolute;left:4872;top:332;width:4;height:3" coordorigin="4872,332" coordsize="4,3" path="m4877,332l4872,334e" filled="f" stroked="t" strokeweight=".06pt" strokecolor="#221F1F">
                <v:path arrowok="t"/>
              </v:shape>
            </v:group>
            <v:group style="position:absolute;left:4879;top:318;width:18;height:11" coordorigin="4879,318" coordsize="18,11">
              <v:shape style="position:absolute;left:4879;top:318;width:18;height:11" coordorigin="4879,318" coordsize="18,11" path="m4898,318l4879,329e" filled="f" stroked="t" strokeweight=".06pt" strokecolor="#221F1F">
                <v:path arrowok="t"/>
              </v:shape>
            </v:group>
            <v:group style="position:absolute;left:4899;top:316;width:4;height:2" coordorigin="4899,316" coordsize="4,2">
              <v:shape style="position:absolute;left:4899;top:316;width:4;height:2" coordorigin="4899,316" coordsize="4,2" path="m4904,316l4899,318e" filled="f" stroked="t" strokeweight=".06pt" strokecolor="#221F1F">
                <v:path arrowok="t"/>
              </v:shape>
            </v:group>
            <v:group style="position:absolute;left:4906;top:312;width:2;height:2" coordorigin="4906,312" coordsize="2,2">
              <v:shape style="position:absolute;left:4906;top:312;width:2;height:2" coordorigin="4906,312" coordsize="2,2" path="m4908,312l4906,314e" filled="f" stroked="t" strokeweight=".06pt" strokecolor="#221F1F">
                <v:path arrowok="t"/>
              </v:shape>
            </v:group>
            <v:group style="position:absolute;left:4911;top:301;width:20;height:9" coordorigin="4911,301" coordsize="20,9">
              <v:shape style="position:absolute;left:4911;top:301;width:20;height:9" coordorigin="4911,301" coordsize="20,9" path="m4931,301l4911,309e" filled="f" stroked="t" strokeweight=".06pt" strokecolor="#221F1F">
                <v:path arrowok="t"/>
              </v:shape>
            </v:group>
            <v:group style="position:absolute;left:4933;top:295;width:2;height:3" coordorigin="4933,295" coordsize="2,3">
              <v:shape style="position:absolute;left:4933;top:295;width:2;height:3" coordorigin="4933,295" coordsize="2,3" path="m4935,295l4933,298e" filled="f" stroked="t" strokeweight=".06pt" strokecolor="#221F1F">
                <v:path arrowok="t"/>
              </v:shape>
            </v:group>
            <v:group style="position:absolute;left:4938;top:291;width:4;height:4" coordorigin="4938,291" coordsize="4,4">
              <v:shape style="position:absolute;left:4938;top:291;width:4;height:4" coordorigin="4938,291" coordsize="4,4" path="m4942,291l4938,295e" filled="f" stroked="t" strokeweight=".06pt" strokecolor="#221F1F">
                <v:path arrowok="t"/>
              </v:shape>
            </v:group>
            <v:group style="position:absolute;left:4945;top:280;width:17;height:11" coordorigin="4945,280" coordsize="17,11">
              <v:shape style="position:absolute;left:4945;top:280;width:17;height:11" coordorigin="4945,280" coordsize="17,11" path="m4962,280l4945,291e" filled="f" stroked="t" strokeweight=".06pt" strokecolor="#221F1F">
                <v:path arrowok="t"/>
              </v:shape>
            </v:group>
            <v:group style="position:absolute;left:4964;top:278;width:4;height:2" coordorigin="4964,278" coordsize="4,2">
              <v:shape style="position:absolute;left:4964;top:278;width:4;height:2" coordorigin="4964,278" coordsize="4,2" path="m4969,278l4964,280e" filled="f" stroked="t" strokeweight=".06pt" strokecolor="#221F1F">
                <v:path arrowok="t"/>
              </v:shape>
            </v:group>
            <v:group style="position:absolute;left:4971;top:273;width:4;height:3" coordorigin="4971,273" coordsize="4,3">
              <v:shape style="position:absolute;left:4971;top:273;width:4;height:3" coordorigin="4971,273" coordsize="4,3" path="m4976,273l4971,275e" filled="f" stroked="t" strokeweight=".06pt" strokecolor="#221F1F">
                <v:path arrowok="t"/>
              </v:shape>
            </v:group>
            <v:group style="position:absolute;left:4978;top:262;width:18;height:10" coordorigin="4978,262" coordsize="18,10">
              <v:shape style="position:absolute;left:4978;top:262;width:18;height:10" coordorigin="4978,262" coordsize="18,10" path="m4996,262l4978,271e" filled="f" stroked="t" strokeweight=".06pt" strokecolor="#221F1F">
                <v:path arrowok="t"/>
              </v:shape>
            </v:group>
            <v:group style="position:absolute;left:4998;top:257;width:4;height:3" coordorigin="4998,257" coordsize="4,3">
              <v:shape style="position:absolute;left:4998;top:257;width:4;height:3" coordorigin="4998,257" coordsize="4,3" path="m5003,257l4998,260e" filled="f" stroked="t" strokeweight=".06pt" strokecolor="#221F1F">
                <v:path arrowok="t"/>
              </v:shape>
            </v:group>
            <v:group style="position:absolute;left:5005;top:253;width:5;height:4" coordorigin="5005,253" coordsize="5,4">
              <v:shape style="position:absolute;left:5005;top:253;width:5;height:4" coordorigin="5005,253" coordsize="5,4" path="m5010,253l5005,257e" filled="f" stroked="t" strokeweight=".06pt" strokecolor="#221F1F">
                <v:path arrowok="t"/>
              </v:shape>
            </v:group>
            <v:group style="position:absolute;left:5011;top:239;width:23;height:14" coordorigin="5011,239" coordsize="23,14">
              <v:shape style="position:absolute;left:5011;top:239;width:23;height:14" coordorigin="5011,239" coordsize="23,14" path="m5034,239l5011,253e" filled="f" stroked="t" strokeweight=".06pt" strokecolor="#221F1F">
                <v:path arrowok="t"/>
              </v:shape>
            </v:group>
            <v:group style="position:absolute;left:5055;top:250;width:56;height:109" coordorigin="5055,250" coordsize="56,109">
              <v:shape style="position:absolute;left:5055;top:250;width:56;height:109" coordorigin="5055,250" coordsize="56,109" path="m5111,359l5077,284,5066,265,5055,250e" filled="f" stroked="t" strokeweight=".06pt" strokecolor="#221F1F">
                <v:path arrowok="t"/>
              </v:shape>
            </v:group>
            <v:group style="position:absolute;left:5112;top:361;width:2;height:4" coordorigin="5112,361" coordsize="2,4">
              <v:shape style="position:absolute;left:5112;top:361;width:2;height:4" coordorigin="5112,361" coordsize="0,4" path="m5112,366l5112,361e" filled="f" stroked="t" strokeweight=".06pt" strokecolor="#221F1F">
                <v:path arrowok="t"/>
              </v:shape>
            </v:group>
            <v:group style="position:absolute;left:5115;top:368;width:2;height:4" coordorigin="5115,368" coordsize="2,4">
              <v:shape style="position:absolute;left:5115;top:368;width:2;height:4" coordorigin="5115,368" coordsize="0,4" path="m5115,373l5115,368e" filled="f" stroked="t" strokeweight=".06pt" strokecolor="#221F1F">
                <v:path arrowok="t"/>
              </v:shape>
            </v:group>
            <v:group style="position:absolute;left:5117;top:374;width:7;height:23" coordorigin="5117,374" coordsize="7,23">
              <v:shape style="position:absolute;left:5117;top:374;width:7;height:23" coordorigin="5117,374" coordsize="7,23" path="m5124,397l5119,386,5117,374e" filled="f" stroked="t" strokeweight=".06pt" strokecolor="#221F1F">
                <v:path arrowok="t"/>
              </v:shape>
            </v:group>
            <v:group style="position:absolute;left:5124;top:400;width:3;height:4" coordorigin="5124,400" coordsize="3,4">
              <v:shape style="position:absolute;left:5124;top:400;width:3;height:4" coordorigin="5124,400" coordsize="3,4" path="m5126,404l5124,400e" filled="f" stroked="t" strokeweight=".06pt" strokecolor="#221F1F">
                <v:path arrowok="t"/>
              </v:shape>
            </v:group>
            <v:group style="position:absolute;left:5037;top:777;width:10;height:4" coordorigin="5037,777" coordsize="10,4">
              <v:shape style="position:absolute;left:5037;top:777;width:10;height:4" coordorigin="5037,777" coordsize="10,4" path="m5037,781l5045,781,5045,779,5047,777e" filled="f" stroked="t" strokeweight=".06pt" strokecolor="#221F1F">
                <v:path arrowok="t"/>
              </v:shape>
            </v:group>
            <v:group style="position:absolute;left:5047;top:781;width:3;height:2" coordorigin="5047,781" coordsize="3,2">
              <v:shape style="position:absolute;left:5047;top:781;width:3;height:2" coordorigin="5047,781" coordsize="3,2" path="m5047,783l5050,781e" filled="f" stroked="t" strokeweight=".06pt" strokecolor="#221F1F">
                <v:path arrowok="t"/>
              </v:shape>
            </v:group>
            <v:group style="position:absolute;left:5050;top:516;width:89;height:266" coordorigin="5050,516" coordsize="89,266">
              <v:shape style="position:absolute;left:5050;top:516;width:89;height:266" coordorigin="5050,516" coordsize="89,266" path="m5050,781l5082,731,5108,675,5126,616,5137,556,5139,536,5139,516e" filled="f" stroked="t" strokeweight=".06pt" strokecolor="#221F1F">
                <v:path arrowok="t"/>
              </v:shape>
            </v:group>
            <v:group style="position:absolute;left:5047;top:532;width:87;height:245" coordorigin="5047,532" coordsize="87,245">
              <v:shape style="position:absolute;left:5047;top:532;width:87;height:245" coordorigin="5047,532" coordsize="87,245" path="m5047,777l5079,725,5104,670,5122,612,5133,552,5134,532e" filled="f" stroked="t" strokeweight=".06pt" strokecolor="#221F1F">
                <v:path arrowok="t"/>
              </v:shape>
            </v:group>
            <v:group style="position:absolute;left:5034;top:781;width:3;height:2" coordorigin="5034,781" coordsize="3,2">
              <v:shape style="position:absolute;left:5034;top:781;width:3;height:2" coordorigin="5034,781" coordsize="3,2" path="m5037,781l5034,783e" filled="f" stroked="t" strokeweight=".06pt" strokecolor="#221F1F">
                <v:path arrowok="t"/>
              </v:shape>
            </v:group>
            <v:group style="position:absolute;left:5014;top:767;width:23;height:14" coordorigin="5014,767" coordsize="23,14">
              <v:shape style="position:absolute;left:5014;top:767;width:23;height:14" coordorigin="5014,767" coordsize="23,14" path="m5014,767l5037,781e" filled="f" stroked="t" strokeweight=".06pt" strokecolor="#221F1F">
                <v:path arrowok="t"/>
              </v:shape>
            </v:group>
            <v:group style="position:absolute;left:5007;top:763;width:4;height:3" coordorigin="5007,763" coordsize="4,3">
              <v:shape style="position:absolute;left:5007;top:763;width:4;height:3" coordorigin="5007,763" coordsize="4,3" path="m5007,763l5011,766e" filled="f" stroked="t" strokeweight=".06pt" strokecolor="#221F1F">
                <v:path arrowok="t"/>
              </v:shape>
            </v:group>
            <v:group style="position:absolute;left:5000;top:761;width:4;height:3" coordorigin="5000,761" coordsize="4,3">
              <v:shape style="position:absolute;left:5000;top:761;width:4;height:3" coordorigin="5000,761" coordsize="4,3" path="m5000,761l5005,763e" filled="f" stroked="t" strokeweight=".06pt" strokecolor="#221F1F">
                <v:path arrowok="t"/>
              </v:shape>
            </v:group>
            <v:group style="position:absolute;left:4980;top:747;width:18;height:11" coordorigin="4980,747" coordsize="18,11">
              <v:shape style="position:absolute;left:4980;top:747;width:18;height:11" coordorigin="4980,747" coordsize="18,11" path="m4980,747l4998,759e" filled="f" stroked="t" strokeweight=".06pt" strokecolor="#221F1F">
                <v:path arrowok="t"/>
              </v:shape>
            </v:group>
            <v:group style="position:absolute;left:4973;top:745;width:4;height:3" coordorigin="4973,745" coordsize="4,3">
              <v:shape style="position:absolute;left:4973;top:745;width:4;height:3" coordorigin="4973,745" coordsize="4,3" path="m4973,745l4978,747e" filled="f" stroked="t" strokeweight=".06pt" strokecolor="#221F1F">
                <v:path arrowok="t"/>
              </v:shape>
            </v:group>
            <v:group style="position:absolute;left:4967;top:741;width:4;height:3" coordorigin="4967,741" coordsize="4,3">
              <v:shape style="position:absolute;left:4967;top:741;width:4;height:3" coordorigin="4967,741" coordsize="4,3" path="m4967,741l4971,743e" filled="f" stroked="t" strokeweight=".06pt" strokecolor="#221F1F">
                <v:path arrowok="t"/>
              </v:shape>
            </v:group>
            <v:group style="position:absolute;left:4946;top:729;width:21;height:11" coordorigin="4946,729" coordsize="21,11">
              <v:shape style="position:absolute;left:4946;top:729;width:21;height:11" coordorigin="4946,729" coordsize="21,11" path="m4946,729l4967,740e" filled="f" stroked="t" strokeweight=".06pt" strokecolor="#221F1F">
                <v:path arrowok="t"/>
              </v:shape>
            </v:group>
            <v:group style="position:absolute;left:4942;top:725;width:3;height:2" coordorigin="4942,725" coordsize="3,2">
              <v:shape style="position:absolute;left:4942;top:725;width:3;height:2" coordorigin="4942,725" coordsize="3,2" path="m4942,725l4945,727e" filled="f" stroked="t" strokeweight=".06pt" strokecolor="#221F1F">
                <v:path arrowok="t"/>
              </v:shape>
            </v:group>
            <v:group style="position:absolute;left:4935;top:722;width:5;height:3" coordorigin="4935,722" coordsize="5,3">
              <v:shape style="position:absolute;left:4935;top:722;width:5;height:3" coordorigin="4935,722" coordsize="5,3" path="m4935,722l4940,725e" filled="f" stroked="t" strokeweight=".06pt" strokecolor="#221F1F">
                <v:path arrowok="t"/>
              </v:shape>
            </v:group>
            <v:group style="position:absolute;left:4915;top:709;width:18;height:11" coordorigin="4915,709" coordsize="18,11">
              <v:shape style="position:absolute;left:4915;top:709;width:18;height:11" coordorigin="4915,709" coordsize="18,11" path="m4915,709l4933,721e" filled="f" stroked="t" strokeweight=".06pt" strokecolor="#221F1F">
                <v:path arrowok="t"/>
              </v:shape>
            </v:group>
            <v:group style="position:absolute;left:4908;top:707;width:5;height:3" coordorigin="4908,707" coordsize="5,3">
              <v:shape style="position:absolute;left:4908;top:707;width:5;height:3" coordorigin="4908,707" coordsize="5,3" path="m4908,707l4913,709e" filled="f" stroked="t" strokeweight=".06pt" strokecolor="#221F1F">
                <v:path arrowok="t"/>
              </v:shape>
            </v:group>
            <v:group style="position:absolute;left:4902;top:702;width:4;height:2" coordorigin="4902,702" coordsize="4,2">
              <v:shape style="position:absolute;left:4902;top:702;width:4;height:2" coordorigin="4902,702" coordsize="4,2" path="m4902,702l4906,704e" filled="f" stroked="t" strokeweight=".06pt" strokecolor="#221F1F">
                <v:path arrowok="t"/>
              </v:shape>
            </v:group>
            <v:group style="position:absolute;left:4811;top:513;width:25;height:117" coordorigin="4811,513" coordsize="25,117">
              <v:shape style="position:absolute;left:4811;top:513;width:25;height:117" coordorigin="4811,513" coordsize="25,117" path="m4837,513l4829,573,4819,612,4811,630e" filled="f" stroked="t" strokeweight=".06pt" strokecolor="#221F1F">
                <v:path arrowok="t"/>
              </v:shape>
            </v:group>
            <v:group style="position:absolute;left:4806;top:513;width:24;height:117" coordorigin="4806,513" coordsize="24,117">
              <v:shape style="position:absolute;left:4806;top:513;width:24;height:117" coordorigin="4806,513" coordsize="24,117" path="m4830,513l4824,573,4814,611,4806,630e" filled="f" stroked="t" strokeweight=".06pt" strokecolor="#221F1F">
                <v:path arrowok="t"/>
              </v:shape>
            </v:group>
            <v:group style="position:absolute;left:4881;top:691;width:18;height:9" coordorigin="4881,691" coordsize="18,9">
              <v:shape style="position:absolute;left:4881;top:691;width:18;height:9" coordorigin="4881,691" coordsize="18,9" path="m4881,691l4899,700e" filled="f" stroked="t" strokeweight=".06pt" strokecolor="#221F1F">
                <v:path arrowok="t"/>
              </v:shape>
            </v:group>
            <v:group style="position:absolute;left:4875;top:687;width:4;height:2" coordorigin="4875,687" coordsize="4,2">
              <v:shape style="position:absolute;left:4875;top:687;width:4;height:2" coordorigin="4875,687" coordsize="4,2" path="m4875,687l4879,688e" filled="f" stroked="t" strokeweight=".06pt" strokecolor="#221F1F">
                <v:path arrowok="t"/>
              </v:shape>
            </v:group>
            <v:group style="position:absolute;left:4868;top:682;width:4;height:4" coordorigin="4868,682" coordsize="4,4">
              <v:shape style="position:absolute;left:4868;top:682;width:4;height:4" coordorigin="4868,682" coordsize="4,4" path="m4868,682l4872,687e" filled="f" stroked="t" strokeweight=".06pt" strokecolor="#221F1F">
                <v:path arrowok="t"/>
              </v:shape>
            </v:group>
            <v:group style="position:absolute;left:4848;top:671;width:17;height:11" coordorigin="4848,671" coordsize="17,11">
              <v:shape style="position:absolute;left:4848;top:671;width:17;height:11" coordorigin="4848,671" coordsize="17,11" path="m4848,671l4865,682e" filled="f" stroked="t" strokeweight=".06pt" strokecolor="#221F1F">
                <v:path arrowok="t"/>
              </v:shape>
            </v:group>
            <v:group style="position:absolute;left:4841;top:668;width:4;height:3" coordorigin="4841,668" coordsize="4,3">
              <v:shape style="position:absolute;left:4841;top:668;width:4;height:3" coordorigin="4841,668" coordsize="4,3" path="m4841,668l4845,671e" filled="f" stroked="t" strokeweight=".06pt" strokecolor="#221F1F">
                <v:path arrowok="t"/>
              </v:shape>
            </v:group>
            <v:group style="position:absolute;left:4837;top:664;width:2;height:2" coordorigin="4837,664" coordsize="2,2">
              <v:shape style="position:absolute;left:4837;top:664;width:2;height:2" coordorigin="4837,664" coordsize="2,2" path="m4837,664l4838,666e" filled="f" stroked="t" strokeweight=".06pt" strokecolor="#221F1F">
                <v:path arrowok="t"/>
              </v:shape>
            </v:group>
            <v:group style="position:absolute;left:4812;top:650;width:23;height:11" coordorigin="4812,650" coordsize="23,11">
              <v:shape style="position:absolute;left:4812;top:650;width:23;height:11" coordorigin="4812,650" coordsize="23,11" path="m4812,650l4834,661e" filled="f" stroked="t" strokeweight=".06pt" strokecolor="#221F1F">
                <v:path arrowok="t"/>
              </v:shape>
            </v:group>
            <v:group style="position:absolute;left:5011;top:772;width:23;height:11" coordorigin="5011,772" coordsize="23,11">
              <v:shape style="position:absolute;left:5011;top:772;width:23;height:11" coordorigin="5011,772" coordsize="23,11" path="m5011,772l5034,783e" filled="f" stroked="t" strokeweight=".06pt" strokecolor="#221F1F">
                <v:path arrowok="t"/>
              </v:shape>
            </v:group>
            <v:group style="position:absolute;left:5005;top:767;width:5;height:3" coordorigin="5005,767" coordsize="5,3">
              <v:shape style="position:absolute;left:5005;top:767;width:5;height:3" coordorigin="5005,767" coordsize="5,3" path="m5005,767l5010,770e" filled="f" stroked="t" strokeweight=".06pt" strokecolor="#221F1F">
                <v:path arrowok="t"/>
              </v:shape>
            </v:group>
            <v:group style="position:absolute;left:4998;top:766;width:4;height:2" coordorigin="4998,766" coordsize="4,2">
              <v:shape style="position:absolute;left:4998;top:766;width:4;height:2" coordorigin="4998,766" coordsize="4,2" path="m4998,766l5003,767e" filled="f" stroked="t" strokeweight=".06pt" strokecolor="#221F1F">
                <v:path arrowok="t"/>
              </v:shape>
            </v:group>
            <v:group style="position:absolute;left:4978;top:752;width:18;height:11" coordorigin="4978,752" coordsize="18,11">
              <v:shape style="position:absolute;left:4978;top:752;width:18;height:11" coordorigin="4978,752" coordsize="18,11" path="m4978,752l4996,763e" filled="f" stroked="t" strokeweight=".06pt" strokecolor="#221F1F">
                <v:path arrowok="t"/>
              </v:shape>
            </v:group>
            <v:group style="position:absolute;left:4971;top:749;width:4;height:3" coordorigin="4971,749" coordsize="4,3">
              <v:shape style="position:absolute;left:4971;top:749;width:4;height:3" coordorigin="4971,749" coordsize="4,3" path="m4971,749l4976,752e" filled="f" stroked="t" strokeweight=".06pt" strokecolor="#221F1F">
                <v:path arrowok="t"/>
              </v:shape>
            </v:group>
            <v:group style="position:absolute;left:4964;top:745;width:4;height:3" coordorigin="4964,745" coordsize="4,3">
              <v:shape style="position:absolute;left:4964;top:745;width:4;height:3" coordorigin="4964,745" coordsize="4,3" path="m4964,745l4969,747e" filled="f" stroked="t" strokeweight=".06pt" strokecolor="#221F1F">
                <v:path arrowok="t"/>
              </v:shape>
            </v:group>
            <v:group style="position:absolute;left:4945;top:734;width:17;height:10" coordorigin="4945,734" coordsize="17,10">
              <v:shape style="position:absolute;left:4945;top:734;width:17;height:10" coordorigin="4945,734" coordsize="17,10" path="m4945,734l4962,743e" filled="f" stroked="t" strokeweight=".06pt" strokecolor="#221F1F">
                <v:path arrowok="t"/>
              </v:shape>
            </v:group>
            <v:group style="position:absolute;left:4938;top:729;width:4;height:3" coordorigin="4938,729" coordsize="4,3">
              <v:shape style="position:absolute;left:4938;top:729;width:4;height:3" coordorigin="4938,729" coordsize="4,3" path="m4938,729l4942,732e" filled="f" stroked="t" strokeweight=".06pt" strokecolor="#221F1F">
                <v:path arrowok="t"/>
              </v:shape>
            </v:group>
            <v:group style="position:absolute;left:4933;top:725;width:2;height:4" coordorigin="4933,725" coordsize="2,4">
              <v:shape style="position:absolute;left:4933;top:725;width:2;height:4" coordorigin="4933,725" coordsize="2,4" path="m4933,725l4935,729e" filled="f" stroked="t" strokeweight=".06pt" strokecolor="#221F1F">
                <v:path arrowok="t"/>
              </v:shape>
            </v:group>
            <v:group style="position:absolute;left:4911;top:714;width:20;height:11" coordorigin="4911,714" coordsize="20,11">
              <v:shape style="position:absolute;left:4911;top:714;width:20;height:11" coordorigin="4911,714" coordsize="20,11" path="m4911,714l4931,725e" filled="f" stroked="t" strokeweight=".06pt" strokecolor="#221F1F">
                <v:path arrowok="t"/>
              </v:shape>
            </v:group>
            <v:group style="position:absolute;left:4906;top:711;width:2;height:3" coordorigin="4906,711" coordsize="2,3">
              <v:shape style="position:absolute;left:4906;top:711;width:2;height:3" coordorigin="4906,711" coordsize="2,3" path="m4906,711l4908,714e" filled="f" stroked="t" strokeweight=".06pt" strokecolor="#221F1F">
                <v:path arrowok="t"/>
              </v:shape>
            </v:group>
            <v:group style="position:absolute;left:4899;top:707;width:4;height:3" coordorigin="4899,707" coordsize="4,3">
              <v:shape style="position:absolute;left:4899;top:707;width:4;height:3" coordorigin="4899,707" coordsize="4,3" path="m4899,707l4904,709e" filled="f" stroked="t" strokeweight=".06pt" strokecolor="#221F1F">
                <v:path arrowok="t"/>
              </v:shape>
            </v:group>
            <v:group style="position:absolute;left:4879;top:695;width:18;height:9" coordorigin="4879,695" coordsize="18,9">
              <v:shape style="position:absolute;left:4879;top:695;width:18;height:9" coordorigin="4879,695" coordsize="18,9" path="m4879,695l4898,704e" filled="f" stroked="t" strokeweight=".06pt" strokecolor="#221F1F">
                <v:path arrowok="t"/>
              </v:shape>
            </v:group>
            <v:group style="position:absolute;left:4872;top:691;width:4;height:3" coordorigin="4872,691" coordsize="4,3">
              <v:shape style="position:absolute;left:4872;top:691;width:4;height:3" coordorigin="4872,691" coordsize="4,3" path="m4872,691l4877,694e" filled="f" stroked="t" strokeweight=".06pt" strokecolor="#221F1F">
                <v:path arrowok="t"/>
              </v:shape>
            </v:group>
            <v:group style="position:absolute;left:4865;top:687;width:5;height:4" coordorigin="4865,687" coordsize="5,4">
              <v:shape style="position:absolute;left:4865;top:687;width:5;height:4" coordorigin="4865,687" coordsize="5,4" path="m4865,687l4871,691e" filled="f" stroked="t" strokeweight=".06pt" strokecolor="#221F1F">
                <v:path arrowok="t"/>
              </v:shape>
            </v:group>
            <v:group style="position:absolute;left:4845;top:675;width:18;height:11" coordorigin="4845,675" coordsize="18,11">
              <v:shape style="position:absolute;left:4845;top:675;width:18;height:11" coordorigin="4845,675" coordsize="18,11" path="m4845,675l4864,687e" filled="f" stroked="t" strokeweight=".06pt" strokecolor="#221F1F">
                <v:path arrowok="t"/>
              </v:shape>
            </v:group>
            <v:group style="position:absolute;left:4838;top:673;width:5;height:3" coordorigin="4838,673" coordsize="5,3">
              <v:shape style="position:absolute;left:4838;top:673;width:5;height:3" coordorigin="4838,673" coordsize="5,3" path="m4838,673l4844,675e" filled="f" stroked="t" strokeweight=".06pt" strokecolor="#221F1F">
                <v:path arrowok="t"/>
              </v:shape>
            </v:group>
            <v:group style="position:absolute;left:4832;top:668;width:4;height:3" coordorigin="4832,668" coordsize="4,3">
              <v:shape style="position:absolute;left:4832;top:668;width:4;height:3" coordorigin="4832,668" coordsize="4,3" path="m4832,668l4837,671e" filled="f" stroked="t" strokeweight=".06pt" strokecolor="#221F1F">
                <v:path arrowok="t"/>
              </v:shape>
            </v:group>
            <v:group style="position:absolute;left:4810;top:654;width:20;height:11" coordorigin="4810,654" coordsize="20,11">
              <v:shape style="position:absolute;left:4810;top:654;width:20;height:11" coordorigin="4810,654" coordsize="20,11" path="m4810,654l4830,666e" filled="f" stroked="t" strokeweight=".06pt" strokecolor="#221F1F">
                <v:path arrowok="t"/>
              </v:shape>
            </v:group>
            <v:group style="position:absolute;left:5127;top:408;width:2;height:41" coordorigin="5127,408" coordsize="2,41">
              <v:shape style="position:absolute;left:5127;top:408;width:2;height:41" coordorigin="5127,408" coordsize="0,41" path="m5127,408l5127,449e" filled="f" stroked="t" strokeweight=".146pt" strokecolor="#221F1F">
                <v:path arrowok="t"/>
              </v:shape>
            </v:group>
            <v:group style="position:absolute;left:5128;top:415;width:5;height:25" coordorigin="5128,415" coordsize="5,25">
              <v:shape style="position:absolute;left:5128;top:415;width:5;height:25" coordorigin="5128,415" coordsize="5,25" path="m5133,441l5131,427,5128,415e" filled="f" stroked="t" strokeweight=".06pt" strokecolor="#221F1F">
                <v:path arrowok="t"/>
              </v:shape>
            </v:group>
            <v:group style="position:absolute;left:5133;top:442;width:2;height:55" coordorigin="5133,442" coordsize="2,55">
              <v:shape style="position:absolute;left:5133;top:442;width:2;height:55" coordorigin="5133,442" coordsize="0,55" path="m5133,442l5133,497e" filled="f" stroked="t" strokeweight=".060003pt" strokecolor="#221F1F">
                <v:path arrowok="t"/>
              </v:shape>
            </v:group>
            <v:group style="position:absolute;left:5133;top:449;width:2;height:4" coordorigin="5133,449" coordsize="2,4">
              <v:shape style="position:absolute;left:5133;top:449;width:2;height:4" coordorigin="5133,449" coordsize="2,4" path="m5135,454l5133,449e" filled="f" stroked="t" strokeweight=".06pt" strokecolor="#221F1F">
                <v:path arrowok="t"/>
              </v:shape>
            </v:group>
            <v:group style="position:absolute;left:5135;top:456;width:3;height:27" coordorigin="5135,456" coordsize="3,27">
              <v:shape style="position:absolute;left:5135;top:456;width:3;height:27" coordorigin="5135,456" coordsize="3,27" path="m5137,483l5137,469,5135,456e" filled="f" stroked="t" strokeweight=".06pt" strokecolor="#221F1F">
                <v:path arrowok="t"/>
              </v:shape>
            </v:group>
            <v:group style="position:absolute;left:5137;top:486;width:2;height:11" coordorigin="5137,486" coordsize="2,11">
              <v:shape style="position:absolute;left:5137;top:486;width:2;height:11" coordorigin="5137,486" coordsize="0,11" path="m5137,486l5137,497e" filled="f" stroked="t" strokeweight=".06pt" strokecolor="#221F1F">
                <v:path arrowok="t"/>
              </v:shape>
            </v:group>
            <v:group style="position:absolute;left:5137;top:499;width:2;height:14" coordorigin="5137,499" coordsize="2,14">
              <v:shape style="position:absolute;left:5137;top:499;width:2;height:14" coordorigin="5137,499" coordsize="2,14" path="m5139,513l5137,499e" filled="f" stroked="t" strokeweight=".06pt" strokecolor="#221F1F">
                <v:path arrowok="t"/>
              </v:shape>
            </v:group>
            <v:group style="position:absolute;left:5053;top:255;width:66;height:144" coordorigin="5053,255" coordsize="66,144">
              <v:shape style="position:absolute;left:5053;top:255;width:66;height:144" coordorigin="5053,255" coordsize="66,144" path="m5119,400l5099,341,5064,274,5053,255e" filled="f" stroked="t" strokeweight=".06pt" strokecolor="#221F1F">
                <v:path arrowok="t"/>
              </v:shape>
            </v:group>
            <v:group style="position:absolute;left:5119;top:401;width:2;height:5" coordorigin="5119,401" coordsize="2,5">
              <v:shape style="position:absolute;left:5119;top:401;width:2;height:5" coordorigin="5119,401" coordsize="0,5" path="m5119,407l5119,401e" filled="f" stroked="t" strokeweight=".06pt" strokecolor="#221F1F">
                <v:path arrowok="t"/>
              </v:shape>
            </v:group>
            <v:group style="position:absolute;left:5122;top:408;width:2;height:4" coordorigin="5122,408" coordsize="2,4">
              <v:shape style="position:absolute;left:5122;top:408;width:2;height:4" coordorigin="5122,408" coordsize="0,4" path="m5122,413l5122,408e" filled="f" stroked="t" strokeweight=".06pt" strokecolor="#221F1F">
                <v:path arrowok="t"/>
              </v:shape>
            </v:group>
            <v:group style="position:absolute;left:5122;top:415;width:6;height:25" coordorigin="5122,415" coordsize="6,25">
              <v:shape style="position:absolute;left:5122;top:415;width:6;height:25" coordorigin="5122,415" coordsize="6,25" path="m5128,441l5126,429,5122,415e" filled="f" stroked="t" strokeweight=".06pt" strokecolor="#221F1F">
                <v:path arrowok="t"/>
              </v:shape>
            </v:group>
            <v:group style="position:absolute;left:5128;top:452;width:3;height:4" coordorigin="5128,452" coordsize="3,4">
              <v:shape style="position:absolute;left:5128;top:452;width:3;height:4" coordorigin="5128,452" coordsize="3,4" path="m5131,456l5128,452e" filled="f" stroked="t" strokeweight=".06pt" strokecolor="#221F1F">
                <v:path arrowok="t"/>
              </v:shape>
            </v:group>
            <v:group style="position:absolute;left:5131;top:458;width:3;height:25" coordorigin="5131,458" coordsize="3,25">
              <v:shape style="position:absolute;left:5131;top:458;width:3;height:25" coordorigin="5131,458" coordsize="3,25" path="m5133,483l5133,472,5131,458e" filled="f" stroked="t" strokeweight=".06pt" strokecolor="#221F1F">
                <v:path arrowok="t"/>
              </v:shape>
            </v:group>
            <v:group style="position:absolute;left:5133;top:499;width:2;height:14" coordorigin="5133,499" coordsize="2,14">
              <v:shape style="position:absolute;left:5133;top:499;width:2;height:14" coordorigin="5133,499" coordsize="2,14" path="m5135,513l5133,499e" filled="f" stroked="t" strokeweight=".06pt" strokecolor="#221F1F">
                <v:path arrowok="t"/>
              </v:shape>
            </v:group>
            <v:group style="position:absolute;left:4807;top:386;width:29;height:117" coordorigin="4807,386" coordsize="29,117">
              <v:shape style="position:absolute;left:4807;top:386;width:29;height:117" coordorigin="4807,386" coordsize="29,117" path="m4807,386l4828,443,4834,482,4836,502e" filled="f" stroked="t" strokeweight=".06pt" strokecolor="#221F1F">
                <v:path arrowok="t"/>
              </v:shape>
            </v:group>
            <v:group style="position:absolute;left:4803;top:388;width:27;height:117" coordorigin="4803,388" coordsize="27,117">
              <v:shape style="position:absolute;left:4803;top:388;width:27;height:117" coordorigin="4803,388" coordsize="27,117" path="m4803,388l4823,445,4829,485,4830,505e" filled="f" stroked="t" strokeweight=".06pt" strokecolor="#221F1F">
                <v:path arrowok="t"/>
              </v:shape>
            </v:group>
            <v:group style="position:absolute;left:5047;top:777;width:3;height:4" coordorigin="5047,777" coordsize="3,4">
              <v:shape style="position:absolute;left:5047;top:777;width:3;height:4" coordorigin="5047,777" coordsize="3,4" path="m5047,777l5050,781e" filled="f" stroked="t" strokeweight=".06pt" strokecolor="#221F1F">
                <v:path arrowok="t"/>
              </v:shape>
            </v:group>
            <v:group style="position:absolute;left:5034;top:239;width:3;height:5" coordorigin="5034,239" coordsize="3,5">
              <v:shape style="position:absolute;left:5034;top:239;width:3;height:5" coordorigin="5034,239" coordsize="3,5" path="m5037,244l5034,239e" filled="f" stroked="t" strokeweight=".06pt" strokecolor="#221F1F">
                <v:path arrowok="t"/>
              </v:shape>
            </v:group>
            <v:group style="position:absolute;left:5037;top:244;width:10;height:2" coordorigin="5037,244" coordsize="10,2">
              <v:shape style="position:absolute;left:5037;top:244;width:10;height:2" coordorigin="5037,244" coordsize="10,2" path="m5047,246l5045,246,5045,244,5037,244e" filled="f" stroked="t" strokeweight=".06pt" strokecolor="#221F1F">
                <v:path arrowok="t"/>
              </v:shape>
            </v:group>
            <v:group style="position:absolute;left:5045;top:239;width:4;height:5" coordorigin="5045,239" coordsize="4,5">
              <v:shape style="position:absolute;left:5045;top:239;width:4;height:5" coordorigin="5045,239" coordsize="4,5" path="m5050,244l5050,242,5047,242,5045,239e" filled="f" stroked="t" strokeweight=".06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46" w:lineRule="exact"/>
        <w:ind w:left="147" w:right="0" w:firstLine="0"/>
        <w:jc w:val="center"/>
        <w:rPr>
          <w:rFonts w:ascii="Segoe UI" w:hAnsi="Segoe UI" w:cs="Segoe UI" w:eastAsia="Segoe UI"/>
          <w:sz w:val="14"/>
          <w:szCs w:val="14"/>
        </w:rPr>
      </w:pPr>
      <w:r>
        <w:rPr>
          <w:spacing w:val="0"/>
          <w:w w:val="90"/>
        </w:rPr>
        <w:br w:type="column"/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CnE</w:t>
      </w:r>
      <w:r>
        <w:rPr>
          <w:rFonts w:ascii="Segoe UI" w:hAnsi="Segoe UI" w:cs="Segoe UI" w:eastAsia="Segoe UI"/>
          <w:b w:val="0"/>
          <w:bCs w:val="0"/>
          <w:spacing w:val="2"/>
          <w:w w:val="90"/>
          <w:sz w:val="14"/>
          <w:szCs w:val="14"/>
        </w:rPr>
        <w:t>W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.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</w:rPr>
      </w:r>
    </w:p>
    <w:p>
      <w:pPr>
        <w:spacing w:line="168" w:lineRule="exact"/>
        <w:ind w:left="161" w:right="0" w:firstLine="0"/>
        <w:jc w:val="center"/>
        <w:rPr>
          <w:rFonts w:ascii="Segoe UI" w:hAnsi="Segoe UI" w:cs="Segoe UI" w:eastAsia="Segoe UI"/>
          <w:sz w:val="14"/>
          <w:szCs w:val="14"/>
        </w:rPr>
      </w:pPr>
      <w:r>
        <w:rPr>
          <w:rFonts w:ascii="Segoe UI" w:hAnsi="Segoe UI" w:cs="Segoe UI" w:eastAsia="Segoe UI"/>
          <w:b w:val="0"/>
          <w:bCs w:val="0"/>
          <w:spacing w:val="-4"/>
          <w:w w:val="264"/>
          <w:sz w:val="14"/>
          <w:szCs w:val="14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110"/>
          <w:sz w:val="14"/>
          <w:szCs w:val="14"/>
        </w:rPr>
        <w:t>YHKW</w:t>
      </w:r>
      <w:r>
        <w:rPr>
          <w:rFonts w:ascii="Segoe UI" w:hAnsi="Segoe UI" w:cs="Segoe UI" w:eastAsia="Segoe UI"/>
          <w:b w:val="0"/>
          <w:bCs w:val="0"/>
          <w:spacing w:val="0"/>
          <w:w w:val="110"/>
          <w:sz w:val="14"/>
          <w:szCs w:val="14"/>
        </w:rPr>
        <w:t>  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</w:rPr>
      </w:r>
    </w:p>
    <w:p>
      <w:pPr>
        <w:pStyle w:val="BodyText"/>
        <w:tabs>
          <w:tab w:pos="2045" w:val="left" w:leader="none"/>
        </w:tabs>
        <w:spacing w:line="250" w:lineRule="exact"/>
        <w:ind w:left="144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мигат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before="18"/>
        <w:ind w:left="161" w:right="0" w:firstLine="0"/>
        <w:jc w:val="left"/>
        <w:rPr>
          <w:rFonts w:ascii="Segoe UI" w:hAnsi="Segoe UI" w:cs="Segoe UI" w:eastAsia="Segoe UI"/>
          <w:sz w:val="14"/>
          <w:szCs w:val="14"/>
        </w:rPr>
      </w:pPr>
      <w:r>
        <w:rPr>
          <w:spacing w:val="0"/>
          <w:w w:val="90"/>
        </w:rPr>
        <w:br w:type="column"/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</w:r>
      <w:r>
        <w:rPr>
          <w:rFonts w:ascii="Segoe UI" w:hAnsi="Segoe UI" w:cs="Segoe UI" w:eastAsia="Segoe UI"/>
          <w:b w:val="0"/>
          <w:bCs w:val="0"/>
          <w:spacing w:val="-2"/>
          <w:w w:val="90"/>
          <w:sz w:val="14"/>
          <w:szCs w:val="14"/>
          <w:u w:val="double" w:color="221F1F"/>
        </w:rPr>
        <w:t>O</w:t>
      </w:r>
      <w:r>
        <w:rPr>
          <w:rFonts w:ascii="Segoe UI" w:hAnsi="Segoe UI" w:cs="Segoe UI" w:eastAsia="Segoe UI"/>
          <w:b w:val="0"/>
          <w:bCs w:val="0"/>
          <w:spacing w:val="-1"/>
          <w:w w:val="90"/>
          <w:sz w:val="14"/>
          <w:szCs w:val="14"/>
          <w:u w:val="double" w:color="221F1F"/>
        </w:rPr>
        <w:t>T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  <w:u w:val="double" w:color="221F1F"/>
        </w:rPr>
        <w:t>MEHA</w:t>
      </w:r>
      <w:r>
        <w:rPr>
          <w:rFonts w:ascii="Segoe UI" w:hAnsi="Segoe UI" w:cs="Segoe UI" w:eastAsia="Segoe UI"/>
          <w:b w:val="0"/>
          <w:bCs w:val="0"/>
          <w:spacing w:val="0"/>
          <w:w w:val="92"/>
          <w:sz w:val="14"/>
          <w:szCs w:val="14"/>
          <w:u w:val="none"/>
        </w:rPr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  <w:u w:val="none"/>
        </w:rPr>
      </w:r>
    </w:p>
    <w:p>
      <w:pPr>
        <w:spacing w:after="0"/>
        <w:jc w:val="left"/>
        <w:rPr>
          <w:rFonts w:ascii="Segoe UI" w:hAnsi="Segoe UI" w:cs="Segoe UI" w:eastAsia="Segoe UI"/>
          <w:sz w:val="14"/>
          <w:szCs w:val="14"/>
        </w:rPr>
        <w:sectPr>
          <w:type w:val="continuous"/>
          <w:pgSz w:w="11906" w:h="16840"/>
          <w:pgMar w:top="1580" w:bottom="280" w:left="1380" w:right="740"/>
          <w:cols w:num="4" w:equalWidth="0">
            <w:col w:w="2163" w:space="53"/>
            <w:col w:w="776" w:space="40"/>
            <w:col w:w="5068" w:space="118"/>
            <w:col w:w="1568"/>
          </w:cols>
        </w:sectPr>
      </w:pPr>
    </w:p>
    <w:p>
      <w:pPr>
        <w:pStyle w:val="BodyText"/>
        <w:spacing w:line="197" w:lineRule="auto" w:before="24"/>
        <w:ind w:left="16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результат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-1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-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-11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position w:val="-1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ндика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ульте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16" w:right="0" w:firstLine="0"/>
        <w:jc w:val="left"/>
        <w:rPr>
          <w:rFonts w:ascii="Segoe UI" w:hAnsi="Segoe UI" w:cs="Segoe UI" w:eastAsia="Segoe UI"/>
          <w:sz w:val="12"/>
          <w:szCs w:val="12"/>
        </w:rPr>
      </w:pPr>
      <w:r>
        <w:rPr>
          <w:rFonts w:ascii="Segoe UI" w:hAnsi="Segoe UI" w:cs="Segoe UI" w:eastAsia="Segoe UI"/>
          <w:b w:val="0"/>
          <w:bCs w:val="0"/>
          <w:w w:val="169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2"/>
          <w:w w:val="55"/>
          <w:sz w:val="12"/>
          <w:szCs w:val="12"/>
        </w:rPr>
        <w:t>A</w:t>
      </w:r>
      <w:r>
        <w:rPr>
          <w:rFonts w:ascii="Segoe UI" w:hAnsi="Segoe UI" w:cs="Segoe UI" w:eastAsia="Segoe UI"/>
          <w:b w:val="0"/>
          <w:bCs w:val="0"/>
          <w:spacing w:val="0"/>
          <w:w w:val="125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-1"/>
          <w:w w:val="183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121"/>
          <w:sz w:val="12"/>
          <w:szCs w:val="12"/>
        </w:rPr>
        <w:t>  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2"/>
          <w:szCs w:val="12"/>
        </w:rPr>
      </w:r>
    </w:p>
    <w:p>
      <w:pPr>
        <w:pStyle w:val="BodyText"/>
        <w:spacing w:line="256" w:lineRule="exact"/>
        <w:ind w:left="100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получать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следующую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 w:line="256" w:lineRule="exact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380" w:right="740"/>
          <w:cols w:num="3" w:equalWidth="0">
            <w:col w:w="3401" w:space="40"/>
            <w:col w:w="298" w:space="39"/>
            <w:col w:w="6008"/>
          </w:cols>
        </w:sectPr>
      </w:pPr>
    </w:p>
    <w:p>
      <w:pPr>
        <w:pStyle w:val="BodyText"/>
        <w:spacing w:before="62"/>
        <w:ind w:left="161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257.7370pt;margin-top:-.971673pt;width:154.2597pt;height:16.5139pt;mso-position-horizontal-relative:page;mso-position-vertical-relative:paragraph;z-index:-8409" coordorigin="5155,-19" coordsize="3085,330">
            <v:group style="position:absolute;left:7882;top:19;width:58;height:108" coordorigin="7882,19" coordsize="58,108">
              <v:shape style="position:absolute;left:7882;top:19;width:58;height:108" coordorigin="7882,19" coordsize="58,108" path="m7939,19l7915,19,7882,116,7900,122,7920,126,7939,19xe" filled="t" fillcolor="#4F4B4D" stroked="f">
                <v:path arrowok="t"/>
                <v:fill type="solid"/>
              </v:shape>
            </v:group>
            <v:group style="position:absolute;left:7926;top:19;width:43;height:113" coordorigin="7926,19" coordsize="43,113">
              <v:shape style="position:absolute;left:7926;top:19;width:43;height:113" coordorigin="7926,19" coordsize="43,113" path="m7969,19l7944,19,7926,127,7945,130,7966,131,7969,19xe" filled="t" fillcolor="#4F4B4D" stroked="f">
                <v:path arrowok="t"/>
                <v:fill type="solid"/>
              </v:shape>
            </v:group>
            <v:group style="position:absolute;left:7839;top:19;width:71;height:90" coordorigin="7839,19" coordsize="71,90">
              <v:shape style="position:absolute;left:7839;top:19;width:71;height:90" coordorigin="7839,19" coordsize="71,90" path="m7910,19l7887,19,7839,84,7846,96,7866,109,7910,19xe" filled="t" fillcolor="#4F4B4D" stroked="f">
                <v:path arrowok="t"/>
                <v:fill type="solid"/>
              </v:shape>
            </v:group>
            <v:group style="position:absolute;left:8004;top:19;width:56;height:108" coordorigin="8004,19" coordsize="56,108">
              <v:shape style="position:absolute;left:8004;top:19;width:56;height:108" coordorigin="8004,19" coordsize="56,108" path="m8027,19l8004,19,8021,127,8042,122,8060,116,8027,19xe" filled="t" fillcolor="#4F4B4D" stroked="f">
                <v:path arrowok="t"/>
                <v:fill type="solid"/>
              </v:shape>
            </v:group>
            <v:group style="position:absolute;left:7974;top:19;width:40;height:113" coordorigin="7974,19" coordsize="40,113">
              <v:shape style="position:absolute;left:7974;top:19;width:40;height:113" coordorigin="7974,19" coordsize="40,113" path="m7999,19l7974,19,7974,131,7995,130,8014,128,7999,19xe" filled="t" fillcolor="#4F4B4D" stroked="f">
                <v:path arrowok="t"/>
                <v:fill type="solid"/>
              </v:shape>
            </v:group>
            <v:group style="position:absolute;left:8033;top:19;width:71;height:96" coordorigin="8033,19" coordsize="71,96">
              <v:shape style="position:absolute;left:8033;top:19;width:71;height:96" coordorigin="8033,19" coordsize="71,96" path="m8057,19l8033,19,8066,114,8090,102,8103,89,8057,19xe" filled="t" fillcolor="#4F4B4D" stroked="f">
                <v:path arrowok="t"/>
                <v:fill type="solid"/>
              </v:shape>
            </v:group>
            <v:group style="position:absolute;left:7839;top:-12;width:266;height:66" coordorigin="7839,-12" coordsize="266,66">
              <v:shape style="position:absolute;left:7839;top:-12;width:266;height:66" coordorigin="7839,-12" coordsize="266,66" path="m8099,-12l7845,-12,7839,-6,7839,54,7851,54,7882,12,8105,12,8105,-6,8099,-12xe" filled="t" fillcolor="#4F4B4D" stroked="f">
                <v:path arrowok="t"/>
                <v:fill type="solid"/>
              </v:shape>
              <v:shape style="position:absolute;left:7839;top:-12;width:266;height:66" coordorigin="7839,-12" coordsize="266,66" path="m8105,12l8061,12,8093,54,8105,54,8105,12xe" filled="t" fillcolor="#4F4B4D" stroked="f">
                <v:path arrowok="t"/>
                <v:fill type="solid"/>
              </v:shape>
            </v:group>
            <v:group style="position:absolute;left:5160;top:75;width:118;height:2" coordorigin="5160,75" coordsize="118,2">
              <v:shape style="position:absolute;left:5160;top:75;width:118;height:2" coordorigin="5160,75" coordsize="118,0" path="m5160,75l5278,76e" filled="f" stroked="t" strokeweight=".567pt" strokecolor="#221F1F">
                <v:path arrowok="t"/>
              </v:shape>
            </v:group>
            <v:group style="position:absolute;left:5234;top:52;width:109;height:56" coordorigin="5234,52" coordsize="109,56">
              <v:shape style="position:absolute;left:5234;top:52;width:109;height:56" coordorigin="5234,52" coordsize="109,56" path="m5247,52l5257,70,5258,82,5251,93,5234,108,5343,78,5247,52xe" filled="t" fillcolor="#221F1F" stroked="f">
                <v:path arrowok="t"/>
                <v:fill type="solid"/>
              </v:shape>
            </v:group>
            <v:group style="position:absolute;left:5234;top:52;width:109;height:56" coordorigin="5234,52" coordsize="109,56">
              <v:shape style="position:absolute;left:5234;top:52;width:109;height:56" coordorigin="5234,52" coordsize="109,56" path="m5234,108l5251,93,5258,82,5257,70,5247,52,5343,78,5234,108xe" filled="f" stroked="t" strokeweight=".283pt" strokecolor="#221F1F">
                <v:path arrowok="t"/>
              </v:shape>
            </v:group>
            <v:group style="position:absolute;left:5662;top:62;width:106;height:2" coordorigin="5662,62" coordsize="106,2">
              <v:shape style="position:absolute;left:5662;top:62;width:106;height:2" coordorigin="5662,62" coordsize="106,0" path="m5662,62l5769,62e" filled="f" stroked="t" strokeweight=".567pt" strokecolor="#221F1F">
                <v:path arrowok="t"/>
              </v:shape>
            </v:group>
            <v:group style="position:absolute;left:5742;top:42;width:91;height:56" coordorigin="5742,42" coordsize="91,56">
              <v:shape style="position:absolute;left:5742;top:42;width:91;height:56" coordorigin="5742,42" coordsize="91,56" path="m5754,42l5764,59,5766,72,5758,83,5742,98,5832,62,5754,42xe" filled="t" fillcolor="#221F1F" stroked="f">
                <v:path arrowok="t"/>
                <v:fill type="solid"/>
              </v:shape>
            </v:group>
            <v:group style="position:absolute;left:5742;top:42;width:91;height:56" coordorigin="5742,42" coordsize="91,56">
              <v:shape style="position:absolute;left:5742;top:42;width:91;height:56" coordorigin="5742,42" coordsize="91,56" path="m5742,98l5758,83,5766,72,5764,59,5754,42,5832,62,5742,98xe" filled="f" stroked="t" strokeweight=".283pt" strokecolor="#221F1F">
                <v:path arrowok="t"/>
              </v:shape>
            </v:group>
            <v:group style="position:absolute;left:6658;top:62;width:106;height:2" coordorigin="6658,62" coordsize="106,2">
              <v:shape style="position:absolute;left:6658;top:62;width:106;height:2" coordorigin="6658,62" coordsize="106,0" path="m6658,62l6764,62e" filled="f" stroked="t" strokeweight=".567pt" strokecolor="#221F1F">
                <v:path arrowok="t"/>
              </v:shape>
            </v:group>
            <v:group style="position:absolute;left:6737;top:42;width:91;height:56" coordorigin="6737,42" coordsize="91,56">
              <v:shape style="position:absolute;left:6737;top:42;width:91;height:56" coordorigin="6737,42" coordsize="91,56" path="m6749,42l6759,59,6761,72,6754,83,6737,98,6828,62,6749,42xe" filled="t" fillcolor="#221F1F" stroked="f">
                <v:path arrowok="t"/>
                <v:fill type="solid"/>
              </v:shape>
            </v:group>
            <v:group style="position:absolute;left:6737;top:42;width:91;height:56" coordorigin="6737,42" coordsize="91,56">
              <v:shape style="position:absolute;left:6737;top:42;width:91;height:56" coordorigin="6737,42" coordsize="91,56" path="m6737,98l6754,83,6761,72,6759,59,6749,42,6828,62,6737,98xe" filled="f" stroked="t" strokeweight=".283pt" strokecolor="#221F1F">
                <v:path arrowok="t"/>
              </v:shape>
            </v:group>
            <v:group style="position:absolute;left:6160;top:62;width:106;height:2" coordorigin="6160,62" coordsize="106,2">
              <v:shape style="position:absolute;left:6160;top:62;width:106;height:2" coordorigin="6160,62" coordsize="106,0" path="m6160,62l6266,62e" filled="f" stroked="t" strokeweight=".567pt" strokecolor="#221F1F">
                <v:path arrowok="t"/>
              </v:shape>
            </v:group>
            <v:group style="position:absolute;left:6239;top:42;width:91;height:56" coordorigin="6239,42" coordsize="91,56">
              <v:shape style="position:absolute;left:6239;top:42;width:91;height:56" coordorigin="6239,42" coordsize="91,56" path="m6251,42l6261,60,6263,72,6256,83,6239,98,6330,62,6251,42xe" filled="t" fillcolor="#221F1F" stroked="f">
                <v:path arrowok="t"/>
                <v:fill type="solid"/>
              </v:shape>
            </v:group>
            <v:group style="position:absolute;left:6239;top:42;width:91;height:56" coordorigin="6239,42" coordsize="91,56">
              <v:shape style="position:absolute;left:6239;top:42;width:91;height:56" coordorigin="6239,42" coordsize="91,56" path="m6239,98l6256,83,6263,72,6261,60,6251,42,6330,62,6239,98xe" filled="f" stroked="t" strokeweight=".283pt" strokecolor="#221F1F">
                <v:path arrowok="t"/>
              </v:shape>
            </v:group>
            <v:group style="position:absolute;left:5158;top:54;width:3078;height:253" coordorigin="5158,54" coordsize="3078,253">
              <v:shape style="position:absolute;left:5158;top:54;width:3078;height:253" coordorigin="5158,54" coordsize="3078,253" path="m8149,54l8237,55,8237,288,5158,308,5158,66e" filled="f" stroked="t" strokeweight=".32pt" strokecolor="#221F1F">
                <v:path arrowok="t"/>
              </v:shape>
            </v:group>
            <v:group style="position:absolute;left:7143;top:73;width:106;height:2" coordorigin="7143,73" coordsize="106,2">
              <v:shape style="position:absolute;left:7143;top:73;width:106;height:2" coordorigin="7143,73" coordsize="106,0" path="m7143,73l7249,73e" filled="f" stroked="t" strokeweight=".567pt" strokecolor="#221F1F">
                <v:path arrowok="t"/>
              </v:shape>
            </v:group>
            <v:group style="position:absolute;left:7222;top:53;width:91;height:56" coordorigin="7222,53" coordsize="91,56">
              <v:shape style="position:absolute;left:7222;top:53;width:91;height:56" coordorigin="7222,53" coordsize="91,56" path="m7234,53l7244,71,7246,83,7239,94,7222,109,7313,73,7234,53xe" filled="t" fillcolor="#221F1F" stroked="f">
                <v:path arrowok="t"/>
                <v:fill type="solid"/>
              </v:shape>
            </v:group>
            <v:group style="position:absolute;left:7222;top:53;width:91;height:56" coordorigin="7222,53" coordsize="91,56">
              <v:shape style="position:absolute;left:7222;top:53;width:91;height:56" coordorigin="7222,53" coordsize="91,56" path="m7222,109l7239,94,7246,83,7244,71,7234,53,7313,73,7222,109xe" filled="f" stroked="t" strokeweight=".283pt" strokecolor="#221F1F">
                <v:path arrowok="t"/>
              </v:shape>
            </v:group>
            <v:group style="position:absolute;left:7628;top:85;width:106;height:2" coordorigin="7628,85" coordsize="106,2">
              <v:shape style="position:absolute;left:7628;top:85;width:106;height:2" coordorigin="7628,85" coordsize="106,0" path="m7628,85l7734,85e" filled="f" stroked="t" strokeweight=".567pt" strokecolor="#221F1F">
                <v:path arrowok="t"/>
              </v:shape>
            </v:group>
            <v:group style="position:absolute;left:7707;top:65;width:91;height:56" coordorigin="7707,65" coordsize="91,56">
              <v:shape style="position:absolute;left:7707;top:65;width:91;height:56" coordorigin="7707,65" coordsize="91,56" path="m7719,65l7729,83,7731,95,7723,106,7707,121,7797,85,7719,65xe" filled="t" fillcolor="#221F1F" stroked="f">
                <v:path arrowok="t"/>
                <v:fill type="solid"/>
              </v:shape>
            </v:group>
            <v:group style="position:absolute;left:7707;top:65;width:91;height:56" coordorigin="7707,65" coordsize="91,56">
              <v:shape style="position:absolute;left:7707;top:65;width:91;height:56" coordorigin="7707,65" coordsize="91,56" path="m7707,121l7723,106,7731,95,7729,83,7719,65,7797,85,7707,121xe" filled="f" stroked="t" strokeweight=".283pt" strokecolor="#221F1F">
                <v:path arrowok="t"/>
              </v:shape>
            </v:group>
            <v:group style="position:absolute;left:5450;top:45;width:43;height:113" coordorigin="5450,45" coordsize="43,113">
              <v:shape style="position:absolute;left:5450;top:45;width:43;height:113" coordorigin="5450,45" coordsize="43,113" path="m5493,45l5468,45,5450,154,5469,157,5490,158,5493,45xe" filled="t" fillcolor="#4F4B4D" stroked="f">
                <v:path arrowok="t"/>
                <v:fill type="solid"/>
              </v:shape>
            </v:group>
            <v:group style="position:absolute;left:5498;top:45;width:40;height:113" coordorigin="5498,45" coordsize="40,113">
              <v:shape style="position:absolute;left:5498;top:45;width:40;height:113" coordorigin="5498,45" coordsize="40,113" path="m5523,45l5498,45,5498,158,5518,157,5538,155,5523,45xe" filled="t" fillcolor="#4F4B4D" stroked="f">
                <v:path arrowok="t"/>
                <v:fill type="solid"/>
              </v:shape>
            </v:group>
            <v:group style="position:absolute;left:5363;top:15;width:266;height:66" coordorigin="5363,15" coordsize="266,66">
              <v:shape style="position:absolute;left:5363;top:15;width:266;height:66" coordorigin="5363,15" coordsize="266,66" path="m5622,15l5369,15,5363,21,5363,81,5375,81,5406,38,5629,38,5629,21,5622,15xe" filled="t" fillcolor="#4F4B4D" stroked="f">
                <v:path arrowok="t"/>
                <v:fill type="solid"/>
              </v:shape>
              <v:shape style="position:absolute;left:5363;top:15;width:266;height:66" coordorigin="5363,15" coordsize="266,66" path="m5629,38l5585,38,5617,81,5629,81,5629,38xe" filled="t" fillcolor="#4F4B4D" stroked="f">
                <v:path arrowok="t"/>
                <v:fill type="solid"/>
              </v:shape>
            </v:group>
            <v:group style="position:absolute;left:5870;top:32;width:71;height:90" coordorigin="5870,32" coordsize="71,90">
              <v:shape style="position:absolute;left:5870;top:32;width:71;height:90" coordorigin="5870,32" coordsize="71,90" path="m5941,32l5918,32,5870,97,5877,109,5897,122,5941,32xe" filled="t" fillcolor="#4F4B4D" stroked="f">
                <v:path arrowok="t"/>
                <v:fill type="solid"/>
              </v:shape>
            </v:group>
            <v:group style="position:absolute;left:5870;top:1;width:266;height:66" coordorigin="5870,1" coordsize="266,66">
              <v:shape style="position:absolute;left:5870;top:1;width:266;height:66" coordorigin="5870,1" coordsize="266,66" path="m6130,1l5876,1,5870,7,5870,67,5882,67,5913,25,6136,25,6136,7,6130,1xe" filled="t" fillcolor="#4F4B4D" stroked="f">
                <v:path arrowok="t"/>
                <v:fill type="solid"/>
              </v:shape>
              <v:shape style="position:absolute;left:5870;top:1;width:266;height:66" coordorigin="5870,1" coordsize="266,66" path="m6136,25l6092,25,6124,67,6136,67,6136,25xe" filled="t" fillcolor="#4F4B4D" stroked="f">
                <v:path arrowok="t"/>
                <v:fill type="solid"/>
              </v:shape>
            </v:group>
            <v:group style="position:absolute;left:6411;top:35;width:57;height:108" coordorigin="6411,35" coordsize="57,108">
              <v:shape style="position:absolute;left:6411;top:35;width:57;height:108" coordorigin="6411,35" coordsize="57,108" path="m6469,35l6445,35,6411,132,6429,138,6450,143,6469,35xe" filled="t" fillcolor="#4F4B4D" stroked="f">
                <v:path arrowok="t"/>
                <v:fill type="solid"/>
              </v:shape>
            </v:group>
            <v:group style="position:absolute;left:6368;top:4;width:266;height:66" coordorigin="6368,4" coordsize="266,66">
              <v:shape style="position:absolute;left:6368;top:4;width:266;height:66" coordorigin="6368,4" coordsize="266,66" path="m6628,4l6375,4,6368,11,6368,71,6381,71,6412,28,6634,28,6634,11,6628,4xe" filled="t" fillcolor="#4F4B4D" stroked="f">
                <v:path arrowok="t"/>
                <v:fill type="solid"/>
              </v:shape>
              <v:shape style="position:absolute;left:6368;top:4;width:266;height:66" coordorigin="6368,4" coordsize="266,66" path="m6634,28l6591,28,6622,71,6634,71,6634,28xe" filled="t" fillcolor="#4F4B4D" stroked="f">
                <v:path arrowok="t"/>
                <v:fill type="solid"/>
              </v:shape>
            </v:group>
            <v:group style="position:absolute;left:7026;top:28;width:56;height:108" coordorigin="7026,28" coordsize="56,108">
              <v:shape style="position:absolute;left:7026;top:28;width:56;height:108" coordorigin="7026,28" coordsize="56,108" path="m7050,28l7026,28,7044,136,7065,132,7083,126,7050,28xe" filled="t" fillcolor="#4F4B4D" stroked="f">
                <v:path arrowok="t"/>
                <v:fill type="solid"/>
              </v:shape>
            </v:group>
            <v:group style="position:absolute;left:6862;top:-2;width:266;height:66" coordorigin="6862,-2" coordsize="266,66">
              <v:shape style="position:absolute;left:6862;top:-2;width:266;height:66" coordorigin="6862,-2" coordsize="266,66" path="m7121,-2l6868,-2,6862,4,6862,64,6874,64,6905,21,7128,21,7128,4,7121,-2xe" filled="t" fillcolor="#4F4B4D" stroked="f">
                <v:path arrowok="t"/>
                <v:fill type="solid"/>
              </v:shape>
              <v:shape style="position:absolute;left:6862;top:-2;width:266;height:66" coordorigin="6862,-2" coordsize="266,66" path="m7128,21l7084,21,7115,64,7128,64,7128,21xe" filled="t" fillcolor="#4F4B4D" stroked="f">
                <v:path arrowok="t"/>
                <v:fill type="solid"/>
              </v:shape>
            </v:group>
            <v:group style="position:absolute;left:7535;top:22;width:71;height:96" coordorigin="7535,22" coordsize="71,96">
              <v:shape style="position:absolute;left:7535;top:22;width:71;height:96" coordorigin="7535,22" coordsize="71,96" path="m7560,22l7535,22,7569,117,7593,105,7606,92,7560,22xe" filled="t" fillcolor="#4F4B4D" stroked="f">
                <v:path arrowok="t"/>
                <v:fill type="solid"/>
              </v:shape>
            </v:group>
            <v:group style="position:absolute;left:7342;top:-9;width:266;height:66" coordorigin="7342,-9" coordsize="266,66">
              <v:shape style="position:absolute;left:7342;top:-9;width:266;height:66" coordorigin="7342,-9" coordsize="266,66" path="m7601,-9l7348,-9,7342,-3,7342,57,7354,57,7385,15,7608,15,7608,-3,7601,-9xe" filled="t" fillcolor="#4F4B4D" stroked="f">
                <v:path arrowok="t"/>
                <v:fill type="solid"/>
              </v:shape>
              <v:shape style="position:absolute;left:7342;top:-9;width:266;height:66" coordorigin="7342,-9" coordsize="266,66" path="m7608,15l7564,15,7595,57,7608,57,7608,15xe" filled="t" fillcolor="#4F4B4D" stroked="f">
                <v:path arrowok="t"/>
                <v:fill type="solid"/>
              </v:shape>
            </v:group>
            <v:group style="position:absolute;left:7916;top:141;width:136;height:15" coordorigin="7916,141" coordsize="136,15">
              <v:shape style="position:absolute;left:7916;top:141;width:136;height:15" coordorigin="7916,141" coordsize="136,15" path="m8053,141l8034,147,8014,152,7995,155,7975,155,7955,154,7935,151,7916,146e" filled="f" stroked="t" strokeweight=".748pt" strokecolor="#4F4B4D">
                <v:path arrowok="t"/>
              </v:shape>
            </v:group>
            <v:group style="position:absolute;left:8042;top:131;width:21;height:20" coordorigin="8042,131" coordsize="21,20">
              <v:shape style="position:absolute;left:8042;top:131;width:21;height:20" coordorigin="8042,131" coordsize="21,20" path="m8063,131l8042,133,8056,152,8063,131xe" filled="t" fillcolor="#4F4B4D" stroked="f">
                <v:path arrowok="t"/>
                <v:fill type="solid"/>
              </v:shape>
            </v:group>
            <v:group style="position:absolute;left:7889;top:130;width:22;height:20" coordorigin="7889,130" coordsize="22,20">
              <v:shape style="position:absolute;left:7889;top:130;width:22;height:20" coordorigin="7889,130" coordsize="22,20" path="m7889,130l7897,150,7911,131,7889,130xe" filled="t" fillcolor="#4F4B4D" stroked="f">
                <v:path arrowok="t"/>
                <v:fill type="solid"/>
              </v:shape>
            </v:group>
            <v:group style="position:absolute;left:7416;top:141;width:136;height:15" coordorigin="7416,141" coordsize="136,15">
              <v:shape style="position:absolute;left:7416;top:141;width:136;height:15" coordorigin="7416,141" coordsize="136,15" path="m7553,141l7534,147,7514,152,7495,155,7475,155,7455,154,7435,151,7416,146e" filled="f" stroked="t" strokeweight=".748pt" strokecolor="#4F4B4D">
                <v:path arrowok="t"/>
              </v:shape>
            </v:group>
            <v:group style="position:absolute;left:7542;top:131;width:21;height:20" coordorigin="7542,131" coordsize="21,20">
              <v:shape style="position:absolute;left:7542;top:131;width:21;height:20" coordorigin="7542,131" coordsize="21,20" path="m7563,131l7542,133,7556,152,7563,131xe" filled="t" fillcolor="#4F4B4D" stroked="f">
                <v:path arrowok="t"/>
                <v:fill type="solid"/>
              </v:shape>
            </v:group>
            <v:group style="position:absolute;left:7389;top:130;width:22;height:20" coordorigin="7389,130" coordsize="22,20">
              <v:shape style="position:absolute;left:7389;top:130;width:22;height:20" coordorigin="7389,130" coordsize="22,20" path="m7389,130l7397,150,7411,131,7389,130xe" filled="t" fillcolor="#4F4B4D" stroked="f">
                <v:path arrowok="t"/>
                <v:fill type="solid"/>
              </v:shape>
            </v:group>
            <v:group style="position:absolute;left:6933;top:149;width:136;height:15" coordorigin="6933,149" coordsize="136,15">
              <v:shape style="position:absolute;left:6933;top:149;width:136;height:15" coordorigin="6933,149" coordsize="136,15" path="m7070,149l7051,156,7031,160,7011,163,6991,164,6972,163,6952,160,6933,155e" filled="f" stroked="t" strokeweight=".748pt" strokecolor="#4F4B4D">
                <v:path arrowok="t"/>
              </v:shape>
            </v:group>
            <v:group style="position:absolute;left:7058;top:140;width:21;height:20" coordorigin="7058,140" coordsize="21,20">
              <v:shape style="position:absolute;left:7058;top:140;width:21;height:20" coordorigin="7058,140" coordsize="21,20" path="m7080,140l7058,141,7073,160,7080,140xe" filled="t" fillcolor="#4F4B4D" stroked="f">
                <v:path arrowok="t"/>
                <v:fill type="solid"/>
              </v:shape>
            </v:group>
            <v:group style="position:absolute;left:6906;top:139;width:22;height:20" coordorigin="6906,139" coordsize="22,20">
              <v:shape style="position:absolute;left:6906;top:139;width:22;height:20" coordorigin="6906,139" coordsize="22,20" path="m6906,139l6914,159,6928,140,6906,139xe" filled="t" fillcolor="#4F4B4D" stroked="f">
                <v:path arrowok="t"/>
                <v:fill type="solid"/>
              </v:shape>
            </v:group>
            <v:group style="position:absolute;left:6439;top:152;width:136;height:15" coordorigin="6439,152" coordsize="136,15">
              <v:shape style="position:absolute;left:6439;top:152;width:136;height:15" coordorigin="6439,152" coordsize="136,15" path="m6575,152l6556,158,6537,163,6517,166,6497,167,6477,165,6458,162,6439,157e" filled="f" stroked="t" strokeweight=".748pt" strokecolor="#4F4B4D">
                <v:path arrowok="t"/>
              </v:shape>
            </v:group>
            <v:group style="position:absolute;left:6564;top:142;width:21;height:20" coordorigin="6564,142" coordsize="21,20">
              <v:shape style="position:absolute;left:6564;top:142;width:21;height:20" coordorigin="6564,142" coordsize="21,20" path="m6585,142l6564,144,6578,163,6585,142xe" filled="t" fillcolor="#4F4B4D" stroked="f">
                <v:path arrowok="t"/>
                <v:fill type="solid"/>
              </v:shape>
            </v:group>
            <v:group style="position:absolute;left:6412;top:141;width:22;height:20" coordorigin="6412,141" coordsize="22,20">
              <v:shape style="position:absolute;left:6412;top:141;width:22;height:20" coordorigin="6412,141" coordsize="22,20" path="m6412,141l6419,161,6433,142,6412,141xe" filled="t" fillcolor="#4F4B4D" stroked="f">
                <v:path arrowok="t"/>
                <v:fill type="solid"/>
              </v:shape>
            </v:group>
            <v:group style="position:absolute;left:5941;top:147;width:136;height:15" coordorigin="5941,147" coordsize="136,15">
              <v:shape style="position:absolute;left:5941;top:147;width:136;height:15" coordorigin="5941,147" coordsize="136,15" path="m6077,147l6058,153,6039,158,6019,161,5999,162,5979,160,5960,157,5941,152e" filled="f" stroked="t" strokeweight=".748pt" strokecolor="#4F4B4D">
                <v:path arrowok="t"/>
              </v:shape>
            </v:group>
            <v:group style="position:absolute;left:6066;top:137;width:21;height:20" coordorigin="6066,137" coordsize="21,20">
              <v:shape style="position:absolute;left:6066;top:137;width:21;height:20" coordorigin="6066,137" coordsize="21,20" path="m6087,137l6066,139,6080,158,6087,137xe" filled="t" fillcolor="#4F4B4D" stroked="f">
                <v:path arrowok="t"/>
                <v:fill type="solid"/>
              </v:shape>
            </v:group>
            <v:group style="position:absolute;left:5914;top:136;width:22;height:20" coordorigin="5914,136" coordsize="22,20">
              <v:shape style="position:absolute;left:5914;top:136;width:22;height:20" coordorigin="5914,136" coordsize="22,20" path="m5914,136l5921,156,5935,137,5914,136xe" filled="t" fillcolor="#4F4B4D" stroked="f">
                <v:path arrowok="t"/>
                <v:fill type="solid"/>
              </v:shape>
            </v:group>
            <v:group style="position:absolute;left:5438;top:167;width:136;height:15" coordorigin="5438,167" coordsize="136,15">
              <v:shape style="position:absolute;left:5438;top:167;width:136;height:15" coordorigin="5438,167" coordsize="136,15" path="m5575,167l5556,173,5536,178,5516,181,5496,182,5477,180,5457,177,5438,172e" filled="f" stroked="t" strokeweight=".748pt" strokecolor="#4F4B4D">
                <v:path arrowok="t"/>
              </v:shape>
            </v:group>
            <v:group style="position:absolute;left:5563;top:157;width:21;height:20" coordorigin="5563,157" coordsize="21,20">
              <v:shape style="position:absolute;left:5563;top:157;width:21;height:20" coordorigin="5563,157" coordsize="21,20" path="m5585,157l5563,159,5578,178,5585,157xe" filled="t" fillcolor="#4F4B4D" stroked="f">
                <v:path arrowok="t"/>
                <v:fill type="solid"/>
              </v:shape>
            </v:group>
            <v:group style="position:absolute;left:5411;top:156;width:22;height:20" coordorigin="5411,156" coordsize="22,20">
              <v:shape style="position:absolute;left:5411;top:156;width:22;height:20" coordorigin="5411,156" coordsize="22,20" path="m5411,156l5419,176,5433,157,5411,156xe" filled="t" fillcolor="#4F4B4D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ОСУШЕНИ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ОБОГ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1"/>
        </w:numPr>
        <w:tabs>
          <w:tab w:pos="354" w:val="left" w:leader="none"/>
        </w:tabs>
        <w:spacing w:before="59"/>
        <w:ind w:left="354" w:right="0" w:hanging="221"/>
        <w:jc w:val="left"/>
        <w:rPr>
          <w:rFonts w:ascii="Calibri" w:hAnsi="Calibri" w:cs="Calibri" w:eastAsia="Calibri"/>
        </w:rPr>
      </w:pPr>
      <w:r>
        <w:rPr/>
        <w:pict>
          <v:group style="position:absolute;margin-left:178.524796pt;margin-top:19.462826pt;width:34.333443pt;height:21.509411pt;mso-position-horizontal-relative:page;mso-position-vertical-relative:paragraph;z-index:-8385" coordorigin="3570,389" coordsize="687,430">
            <v:group style="position:absolute;left:4176;top:809;width:2;height:9" coordorigin="4176,809" coordsize="2,9">
              <v:shape style="position:absolute;left:4176;top:809;width:2;height:9" coordorigin="4176,809" coordsize="0,9" path="m4176,809l4176,819e" filled="f" stroked="t" strokeweight=".06pt" strokecolor="#221F1F">
                <v:path arrowok="t"/>
              </v:shape>
            </v:group>
            <v:group style="position:absolute;left:3656;top:809;width:2;height:9" coordorigin="3656,809" coordsize="2,9">
              <v:shape style="position:absolute;left:3656;top:809;width:2;height:9" coordorigin="3656,809" coordsize="0,9" path="m3656,809l3656,819e" filled="f" stroked="t" strokeweight=".06pt" strokecolor="#221F1F">
                <v:path arrowok="t"/>
              </v:shape>
            </v:group>
            <v:group style="position:absolute;left:3584;top:472;width:2;height:261" coordorigin="3584,472" coordsize="2,261">
              <v:shape style="position:absolute;left:3584;top:472;width:2;height:261" coordorigin="3584,472" coordsize="0,261" path="m3584,472l3584,732e" filled="f" stroked="t" strokeweight=".060028pt" strokecolor="#221F1F">
                <v:path arrowok="t"/>
              </v:shape>
            </v:group>
            <v:group style="position:absolute;left:3571;top:472;width:2;height:261" coordorigin="3571,472" coordsize="2,261">
              <v:shape style="position:absolute;left:3571;top:472;width:2;height:261" coordorigin="3571,472" coordsize="0,261" path="m3571,472l3571,732e" filled="f" stroked="t" strokeweight=".060022pt" strokecolor="#221F1F">
                <v:path arrowok="t"/>
              </v:shape>
            </v:group>
            <v:group style="position:absolute;left:3584;top:732;width:66;height:75" coordorigin="3584,732" coordsize="66,75">
              <v:shape style="position:absolute;left:3584;top:732;width:66;height:75" coordorigin="3584,732" coordsize="66,75" path="m3584,732l3607,790,3636,805,3649,808e" filled="f" stroked="t" strokeweight=".06pt" strokecolor="#221F1F">
                <v:path arrowok="t"/>
              </v:shape>
            </v:group>
            <v:group style="position:absolute;left:3571;top:732;width:85;height:86" coordorigin="3571,732" coordsize="85,86">
              <v:shape style="position:absolute;left:3571;top:732;width:85;height:86" coordorigin="3571,732" coordsize="85,86" path="m3571,732l3571,740,3576,750,3576,758,3579,770,3584,778,3591,786,3599,798,3612,802,3620,809,3628,814,3640,814,3648,819,3656,819e" filled="f" stroked="t" strokeweight=".06pt" strokecolor="#221F1F">
                <v:path arrowok="t"/>
              </v:shape>
            </v:group>
            <v:group style="position:absolute;left:3656;top:809;width:520;height:2" coordorigin="3656,809" coordsize="520,2">
              <v:shape style="position:absolute;left:3656;top:809;width:520;height:2" coordorigin="3656,809" coordsize="520,0" path="m3656,809l4176,809e" filled="f" stroked="t" strokeweight=".06022pt" strokecolor="#221F1F">
                <v:path arrowok="t"/>
              </v:shape>
            </v:group>
            <v:group style="position:absolute;left:3656;top:819;width:520;height:2" coordorigin="3656,819" coordsize="520,2">
              <v:shape style="position:absolute;left:3656;top:819;width:520;height:2" coordorigin="3656,819" coordsize="520,0" path="m3656,819l4176,819e" filled="f" stroked="t" strokeweight=".060001pt" strokecolor="#221F1F">
                <v:path arrowok="t"/>
              </v:shape>
            </v:group>
            <v:group style="position:absolute;left:4256;top:472;width:2;height:261" coordorigin="4256,472" coordsize="2,261">
              <v:shape style="position:absolute;left:4256;top:472;width:2;height:261" coordorigin="4256,472" coordsize="0,261" path="m4256,472l4256,732e" filled="f" stroked="t" strokeweight=".060028pt" strokecolor="#221F1F">
                <v:path arrowok="t"/>
              </v:shape>
            </v:group>
            <v:group style="position:absolute;left:4248;top:472;width:2;height:261" coordorigin="4248,472" coordsize="2,261">
              <v:shape style="position:absolute;left:4248;top:472;width:2;height:261" coordorigin="4248,472" coordsize="0,261" path="m4248,472l4248,732e" filled="f" stroked="t" strokeweight=".060056pt" strokecolor="#221F1F">
                <v:path arrowok="t"/>
              </v:shape>
            </v:group>
            <v:group style="position:absolute;left:4176;top:390;width:2;height:8" coordorigin="4176,390" coordsize="2,8">
              <v:shape style="position:absolute;left:4176;top:390;width:2;height:8" coordorigin="4176,390" coordsize="0,8" path="m4176,398l4176,390e" filled="f" stroked="t" strokeweight=".06pt" strokecolor="#221F1F">
                <v:path arrowok="t"/>
              </v:shape>
            </v:group>
            <v:group style="position:absolute;left:4184;top:390;width:72;height:82" coordorigin="4184,390" coordsize="72,82">
              <v:shape style="position:absolute;left:4184;top:390;width:72;height:82" coordorigin="4184,390" coordsize="72,82" path="m4256,472l4221,404,4203,394,4184,390e" filled="f" stroked="t" strokeweight=".06pt" strokecolor="#221F1F">
                <v:path arrowok="t"/>
              </v:shape>
            </v:group>
            <v:group style="position:absolute;left:3656;top:390;width:2;height:8" coordorigin="3656,390" coordsize="2,8">
              <v:shape style="position:absolute;left:3656;top:390;width:2;height:8" coordorigin="3656,390" coordsize="0,8" path="m3656,398l3656,390e" filled="f" stroked="t" strokeweight=".06pt" strokecolor="#221F1F">
                <v:path arrowok="t"/>
              </v:shape>
            </v:group>
            <v:group style="position:absolute;left:3656;top:390;width:520;height:2" coordorigin="3656,390" coordsize="520,2">
              <v:shape style="position:absolute;left:3656;top:390;width:520;height:2" coordorigin="3656,390" coordsize="520,0" path="m3656,390l4176,390e" filled="f" stroked="t" strokeweight=".060296pt" strokecolor="#221F1F">
                <v:path arrowok="t"/>
              </v:shape>
            </v:group>
            <v:group style="position:absolute;left:3656;top:398;width:520;height:2" coordorigin="3656,398" coordsize="520,2">
              <v:shape style="position:absolute;left:3656;top:398;width:520;height:2" coordorigin="3656,398" coordsize="520,0" path="m3656,398l4176,398e" filled="f" stroked="t" strokeweight=".060251pt" strokecolor="#221F1F">
                <v:path arrowok="t"/>
              </v:shape>
            </v:group>
            <v:group style="position:absolute;left:3571;top:390;width:85;height:82" coordorigin="3571,390" coordsize="85,82">
              <v:shape style="position:absolute;left:3571;top:390;width:85;height:82" coordorigin="3571,390" coordsize="85,82" path="m3656,390l3640,390,3632,395,3620,398,3576,447,3576,459,3571,467,3571,472e" filled="f" stroked="t" strokeweight=".06pt" strokecolor="#221F1F">
                <v:path arrowok="t"/>
              </v:shape>
            </v:group>
            <v:group style="position:absolute;left:3583;top:398;width:73;height:61" coordorigin="3583,398" coordsize="73,61">
              <v:shape style="position:absolute;left:3583;top:398;width:73;height:61" coordorigin="3583,398" coordsize="73,61" path="m3656,398l3637,401,3618,410,3601,423,3589,439,3583,458e" filled="f" stroked="t" strokeweight=".06pt" strokecolor="#221F1F">
                <v:path arrowok="t"/>
              </v:shape>
            </v:group>
            <v:group style="position:absolute;left:4176;top:744;width:73;height:65" coordorigin="4176,744" coordsize="73,65">
              <v:shape style="position:absolute;left:4176;top:744;width:73;height:65" coordorigin="4176,744" coordsize="73,65" path="m4176,809l4232,780,4247,758,4249,744e" filled="f" stroked="t" strokeweight=".06pt" strokecolor="#221F1F">
                <v:path arrowok="t"/>
              </v:shape>
            </v:group>
            <v:group style="position:absolute;left:4176;top:744;width:81;height:75" coordorigin="4176,744" coordsize="81,75">
              <v:shape style="position:absolute;left:4176;top:744;width:81;height:75" coordorigin="4176,744" coordsize="81,75" path="m4176,819l4196,815,4214,806,4232,798,4244,780,4251,769,4255,759,4257,744e" filled="f" stroked="t" strokeweight=".06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отмены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деления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380" w:right="740"/>
        </w:sectPr>
      </w:pPr>
    </w:p>
    <w:p>
      <w:pPr>
        <w:pStyle w:val="BodyText"/>
        <w:spacing w:before="51"/>
        <w:ind w:left="134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удержива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before="90"/>
        <w:ind w:left="59" w:right="0" w:firstLine="0"/>
        <w:jc w:val="center"/>
        <w:rPr>
          <w:rFonts w:ascii="Segoe UI" w:hAnsi="Segoe UI" w:cs="Segoe UI" w:eastAsia="Segoe UI"/>
          <w:sz w:val="14"/>
          <w:szCs w:val="14"/>
        </w:rPr>
      </w:pPr>
      <w:r>
        <w:rPr>
          <w:spacing w:val="0"/>
          <w:w w:val="90"/>
        </w:rPr>
        <w:br w:type="column"/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CnE</w:t>
      </w:r>
      <w:r>
        <w:rPr>
          <w:rFonts w:ascii="Segoe UI" w:hAnsi="Segoe UI" w:cs="Segoe UI" w:eastAsia="Segoe UI"/>
          <w:b w:val="0"/>
          <w:bCs w:val="0"/>
          <w:spacing w:val="2"/>
          <w:w w:val="90"/>
          <w:sz w:val="14"/>
          <w:szCs w:val="14"/>
        </w:rPr>
        <w:t>W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.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</w:rPr>
      </w:r>
    </w:p>
    <w:p>
      <w:pPr>
        <w:spacing w:line="168" w:lineRule="exact"/>
        <w:ind w:left="73" w:right="0" w:firstLine="0"/>
        <w:jc w:val="center"/>
        <w:rPr>
          <w:rFonts w:ascii="Segoe UI" w:hAnsi="Segoe UI" w:cs="Segoe UI" w:eastAsia="Segoe UI"/>
          <w:sz w:val="14"/>
          <w:szCs w:val="14"/>
        </w:rPr>
      </w:pPr>
      <w:r>
        <w:rPr>
          <w:rFonts w:ascii="Segoe UI" w:hAnsi="Segoe UI" w:cs="Segoe UI" w:eastAsia="Segoe UI"/>
          <w:b w:val="0"/>
          <w:bCs w:val="0"/>
          <w:spacing w:val="-4"/>
          <w:w w:val="264"/>
          <w:sz w:val="14"/>
          <w:szCs w:val="14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110"/>
          <w:sz w:val="14"/>
          <w:szCs w:val="14"/>
        </w:rPr>
        <w:t>YHKW</w:t>
      </w:r>
      <w:r>
        <w:rPr>
          <w:rFonts w:ascii="Segoe UI" w:hAnsi="Segoe UI" w:cs="Segoe UI" w:eastAsia="Segoe UI"/>
          <w:b w:val="0"/>
          <w:bCs w:val="0"/>
          <w:spacing w:val="0"/>
          <w:w w:val="110"/>
          <w:sz w:val="14"/>
          <w:szCs w:val="14"/>
        </w:rPr>
        <w:t>  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</w:rPr>
      </w:r>
    </w:p>
    <w:p>
      <w:pPr>
        <w:pStyle w:val="BodyText"/>
        <w:spacing w:before="51"/>
        <w:ind w:left="-2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Дождитес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ока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ная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мещаться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380" w:right="740"/>
          <w:cols w:num="3" w:equalWidth="0">
            <w:col w:w="2114" w:space="40"/>
            <w:col w:w="688" w:space="40"/>
            <w:col w:w="6904"/>
          </w:cols>
        </w:sectPr>
      </w:pPr>
    </w:p>
    <w:p>
      <w:pPr>
        <w:pStyle w:val="BodyText"/>
        <w:spacing w:line="256" w:lineRule="exact"/>
        <w:ind w:left="134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рерывн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ПОДТВ./ОТМЕНА.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numPr>
          <w:ilvl w:val="0"/>
          <w:numId w:val="12"/>
        </w:numPr>
        <w:tabs>
          <w:tab w:pos="438" w:val="left" w:leader="none"/>
          <w:tab w:pos="5490" w:val="left" w:leader="none"/>
          <w:tab w:pos="7454" w:val="left" w:leader="none"/>
          <w:tab w:pos="7875" w:val="left" w:leader="none"/>
        </w:tabs>
        <w:spacing w:line="176" w:lineRule="exact" w:before="52"/>
        <w:ind w:left="145" w:right="1482" w:hanging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возврата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стандартным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настройка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положен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воздушной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заслонки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7"/>
          <w:szCs w:val="17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заф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кс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рован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2"/>
        </w:numPr>
        <w:tabs>
          <w:tab w:pos="438" w:val="left" w:leader="none"/>
        </w:tabs>
        <w:spacing w:line="186" w:lineRule="exact"/>
        <w:ind w:left="438" w:right="0" w:hanging="293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обогрев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луч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жн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оложен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ной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заслонк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2"/>
        </w:numPr>
        <w:tabs>
          <w:tab w:pos="438" w:val="left" w:leader="none"/>
        </w:tabs>
        <w:spacing w:line="176" w:lineRule="exact"/>
        <w:ind w:left="438" w:right="0" w:hanging="293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охлажден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луч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установить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верхн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олож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воздушной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заслонк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2"/>
        </w:numPr>
        <w:tabs>
          <w:tab w:pos="438" w:val="left" w:leader="none"/>
        </w:tabs>
        <w:spacing w:line="176" w:lineRule="exact"/>
        <w:ind w:left="438" w:right="0" w:hanging="293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долгом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спользован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охлажден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ри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повы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нной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влажности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три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6" w:lineRule="exact"/>
        <w:ind w:left="145" w:right="88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омещ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ной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заслонк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могут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появ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ться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ельки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конден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Это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нормально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явля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тся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7" w:lineRule="exact"/>
        <w:ind w:left="145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7"/>
          <w:szCs w:val="17"/>
        </w:rPr>
        <w:t>деф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7"/>
          <w:szCs w:val="17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7"/>
          <w:szCs w:val="17"/>
        </w:rPr>
        <w:t>ктом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7"/>
          <w:szCs w:val="17"/>
        </w:rPr>
        <w:t>оборудован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7"/>
          <w:szCs w:val="17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4"/>
        <w:spacing w:line="322" w:lineRule="exact"/>
        <w:ind w:left="134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76.534103pt;margin-top:2.147899pt;width:65.573pt;height:10.593pt;mso-position-horizontal-relative:page;mso-position-vertical-relative:paragraph;z-index:-8386" coordorigin="1531,43" coordsize="1311,212">
            <v:group style="position:absolute;left:1539;top:62;width:120;height:182" coordorigin="1539,62" coordsize="120,182">
              <v:shape style="position:absolute;left:1539;top:62;width:120;height:182" coordorigin="1539,62" coordsize="120,182" path="m1659,192l1659,198,1658,203,1656,208,1655,213,1653,217,1650,221,1648,225,1613,243,1608,244,1602,244,1595,244,1548,244,1545,244,1543,243,1542,242,1540,241,1539,238,1539,234,1539,72,1539,68,1540,66,1542,64,1543,63,1545,62,1548,62,1589,62,1644,89,1647,108,1647,113,1647,117,1646,121,1645,125,1633,140,1630,143,1627,145,1623,147,1628,148,1659,186,1659,192xe" filled="f" stroked="t" strokeweight=".8pt" strokecolor="#000000">
                <v:path arrowok="t"/>
              </v:shape>
            </v:group>
            <v:group style="position:absolute;left:1563;top:82;width:60;height:59" coordorigin="1563,82" coordsize="60,59">
              <v:shape style="position:absolute;left:1563;top:82;width:60;height:59" coordorigin="1563,82" coordsize="60,59" path="m1622,111l1588,82,1563,82,1563,141,1590,141,1596,141,1615,132,1617,129,1619,126,1620,122,1622,118,1622,115,1622,111xe" filled="f" stroked="t" strokeweight=".8pt" strokecolor="#000000">
                <v:path arrowok="t"/>
              </v:shape>
            </v:group>
            <v:group style="position:absolute;left:1563;top:160;width:70;height:64" coordorigin="1563,160" coordsize="70,64">
              <v:shape style="position:absolute;left:1563;top:160;width:70;height:64" coordorigin="1563,160" coordsize="70,64" path="m1633,193l1592,160,1563,160,1563,224,1598,224,1603,224,1608,224,1612,222,1616,221,1631,207,1632,203,1633,199,1633,193xe" filled="f" stroked="t" strokeweight=".8pt" strokecolor="#000000">
                <v:path arrowok="t"/>
              </v:shape>
              <v:shape style="position:absolute;left:1685;top:100;width:616;height:155" type="#_x0000_t75">
                <v:imagedata r:id="rId150" o:title=""/>
              </v:shape>
              <v:shape style="position:absolute;left:2327;top:43;width:515;height:212" type="#_x0000_t75">
                <v:imagedata r:id="rId151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31" w:val="left" w:leader="none"/>
          <w:tab w:pos="3258" w:val="left" w:leader="none"/>
          <w:tab w:pos="3568" w:val="left" w:leader="none"/>
          <w:tab w:pos="4312" w:val="left" w:leader="none"/>
          <w:tab w:pos="5504" w:val="left" w:leader="none"/>
        </w:tabs>
        <w:spacing w:line="224" w:lineRule="exact" w:before="39"/>
        <w:ind w:left="134" w:right="1128" w:firstLine="456"/>
        <w:jc w:val="left"/>
        <w:rPr>
          <w:rFonts w:ascii="Calibri" w:hAnsi="Calibri" w:cs="Calibri" w:eastAsia="Calibri"/>
        </w:rPr>
      </w:pPr>
      <w:r>
        <w:rPr/>
        <w:pict>
          <v:group style="position:absolute;margin-left:77.325272pt;margin-top:3.831681pt;width:5.205526pt;height:4.908723pt;mso-position-horizontal-relative:page;mso-position-vertical-relative:paragraph;z-index:-8414" coordorigin="1547,77" coordsize="104,98">
            <v:shape style="position:absolute;left:1547;top:77;width:104;height:98" coordorigin="1547,77" coordsize="104,98" path="m1578,77l1562,89,1550,107,1547,132,1553,150,1566,164,1587,173,1614,175,1633,164,1646,147,1651,125,1649,114,1642,98,1628,85,1607,78,1578,77xe" filled="t" fillcolor="#221F1F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мещайте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вручн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противном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случа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работать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льн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работает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льн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данную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сколько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отрегулируйте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положение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воздушной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заслонки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помощью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как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указано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нструк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34" w:right="880" w:firstLine="506"/>
        <w:jc w:val="left"/>
        <w:rPr>
          <w:rFonts w:ascii="Calibri" w:hAnsi="Calibri" w:cs="Calibri" w:eastAsia="Calibri"/>
        </w:rPr>
      </w:pPr>
      <w:r>
        <w:rPr/>
        <w:pict>
          <v:group style="position:absolute;margin-left:77.348358pt;margin-top:4.071926pt;width:5.206839pt;height:4.908462pt;mso-position-horizontal-relative:page;mso-position-vertical-relative:paragraph;z-index:-8415" coordorigin="1547,81" coordsize="104,98">
            <v:shape style="position:absolute;left:1547;top:81;width:104;height:98" coordorigin="1547,81" coordsize="104,98" path="m1579,81l1562,93,1551,112,1547,137,1553,155,1567,169,1587,177,1614,180,1633,169,1646,152,1651,130,1650,119,1643,103,1628,90,1607,82,1579,81xe" filled="t" fillcolor="#221F1F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омещен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боль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влажност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торках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углом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воздушному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потоку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образовываться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нсат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выбрасываться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вместе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воздухо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таком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уется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все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торки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оложен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создающее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мальное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сопрот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выходу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4"/>
        <w:ind w:left="2965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180.302094pt;margin-top:26.843599pt;width:27.407309pt;height:17.185947pt;mso-position-horizontal-relative:page;mso-position-vertical-relative:paragraph;z-index:-8401" coordorigin="3606,537" coordsize="548,344">
            <v:group style="position:absolute;left:4090;top:872;width:2;height:8" coordorigin="4090,872" coordsize="2,8">
              <v:shape style="position:absolute;left:4090;top:872;width:2;height:8" coordorigin="4090,872" coordsize="0,8" path="m4090,872l4090,880e" filled="f" stroked="t" strokeweight=".06pt" strokecolor="#221F1F">
                <v:path arrowok="t"/>
              </v:shape>
            </v:group>
            <v:group style="position:absolute;left:4154;top:603;width:2;height:208" coordorigin="4154,603" coordsize="2,208">
              <v:shape style="position:absolute;left:4154;top:603;width:2;height:208" coordorigin="4154,603" coordsize="0,208" path="m4154,603l4154,811e" filled="f" stroked="t" strokeweight=".060028pt" strokecolor="#221F1F">
                <v:path arrowok="t"/>
              </v:shape>
            </v:group>
            <v:group style="position:absolute;left:4147;top:603;width:2;height:208" coordorigin="4147,603" coordsize="2,208">
              <v:shape style="position:absolute;left:4147;top:603;width:2;height:208" coordorigin="4147,603" coordsize="0,208" path="m4147,603l4147,811e" filled="f" stroked="t" strokeweight=".060022pt" strokecolor="#221F1F">
                <v:path arrowok="t"/>
              </v:shape>
            </v:group>
            <v:group style="position:absolute;left:4090;top:538;width:2;height:6" coordorigin="4090,538" coordsize="2,6">
              <v:shape style="position:absolute;left:4090;top:538;width:2;height:6" coordorigin="4090,538" coordsize="0,6" path="m4090,544l4090,538e" filled="f" stroked="t" strokeweight=".06pt" strokecolor="#221F1F">
                <v:path arrowok="t"/>
              </v:shape>
            </v:group>
            <v:group style="position:absolute;left:4092;top:537;width:62;height:65" coordorigin="4092,537" coordsize="62,65">
              <v:shape style="position:absolute;left:4092;top:537;width:62;height:65" coordorigin="4092,537" coordsize="62,65" path="m4154,603l4152,583,4143,566,4128,551,4111,541,4092,537e" filled="f" stroked="t" strokeweight=".06pt" strokecolor="#221F1F">
                <v:path arrowok="t"/>
              </v:shape>
            </v:group>
            <v:group style="position:absolute;left:4098;top:545;width:50;height:57" coordorigin="4098,545" coordsize="50,57">
              <v:shape style="position:absolute;left:4098;top:545;width:50;height:57" coordorigin="4098,545" coordsize="50,57" path="m4147,603l4145,581,4134,564,4118,552,4098,545e" filled="f" stroked="t" strokeweight=".06pt" strokecolor="#221F1F">
                <v:path arrowok="t"/>
              </v:shape>
            </v:group>
            <v:group style="position:absolute;left:3674;top:872;width:2;height:8" coordorigin="3674,872" coordsize="2,8">
              <v:shape style="position:absolute;left:3674;top:872;width:2;height:8" coordorigin="3674,872" coordsize="0,8" path="m3674,872l3674,880e" filled="f" stroked="t" strokeweight=".06pt" strokecolor="#221F1F">
                <v:path arrowok="t"/>
              </v:shape>
            </v:group>
            <v:group style="position:absolute;left:3617;top:603;width:2;height:208" coordorigin="3617,603" coordsize="2,208">
              <v:shape style="position:absolute;left:3617;top:603;width:2;height:208" coordorigin="3617,603" coordsize="0,208" path="m3617,603l3617,811e" filled="f" stroked="t" strokeweight=".060056pt" strokecolor="#221F1F">
                <v:path arrowok="t"/>
              </v:shape>
            </v:group>
            <v:group style="position:absolute;left:3607;top:603;width:2;height:208" coordorigin="3607,603" coordsize="2,208">
              <v:shape style="position:absolute;left:3607;top:603;width:2;height:208" coordorigin="3607,603" coordsize="0,208" path="m3607,603l3607,811e" filled="f" stroked="t" strokeweight=".060056pt" strokecolor="#221F1F">
                <v:path arrowok="t"/>
              </v:shape>
            </v:group>
            <v:group style="position:absolute;left:3674;top:538;width:2;height:6" coordorigin="3674,538" coordsize="2,6">
              <v:shape style="position:absolute;left:3674;top:538;width:2;height:6" coordorigin="3674,538" coordsize="0,6" path="m3674,544l3674,538e" filled="f" stroked="t" strokeweight=".06pt" strokecolor="#221F1F">
                <v:path arrowok="t"/>
              </v:shape>
            </v:group>
            <v:group style="position:absolute;left:3617;top:811;width:55;height:61" coordorigin="3617,811" coordsize="55,61">
              <v:shape style="position:absolute;left:3617;top:811;width:55;height:61" coordorigin="3617,811" coordsize="55,61" path="m3617,811l3617,830,3625,846,3642,863,3657,869,3672,872e" filled="f" stroked="t" strokeweight=".06pt" strokecolor="#221F1F">
                <v:path arrowok="t"/>
              </v:shape>
            </v:group>
            <v:group style="position:absolute;left:3607;top:811;width:68;height:69" coordorigin="3607,811" coordsize="68,69">
              <v:shape style="position:absolute;left:3607;top:811;width:68;height:69" coordorigin="3607,811" coordsize="68,69" path="m3607,811l3607,817,3610,825,3610,831,3613,841,3617,847,3623,854,3629,864,3639,866,3646,872,3652,876,3662,876,3668,880,3674,880e" filled="f" stroked="t" strokeweight=".06pt" strokecolor="#221F1F">
                <v:path arrowok="t"/>
              </v:shape>
            </v:group>
            <v:group style="position:absolute;left:3674;top:538;width:415;height:2" coordorigin="3674,538" coordsize="415,2">
              <v:shape style="position:absolute;left:3674;top:538;width:415;height:2" coordorigin="3674,538" coordsize="415,0" path="m3674,538l4090,538e" filled="f" stroked="t" strokeweight=".060041pt" strokecolor="#221F1F">
                <v:path arrowok="t"/>
              </v:shape>
            </v:group>
            <v:group style="position:absolute;left:3674;top:544;width:415;height:2" coordorigin="3674,544" coordsize="415,2">
              <v:shape style="position:absolute;left:3674;top:544;width:415;height:2" coordorigin="3674,544" coordsize="415,0" path="m3674,544l4090,544e" filled="f" stroked="t" strokeweight=".060046pt" strokecolor="#221F1F">
                <v:path arrowok="t"/>
              </v:shape>
            </v:group>
            <v:group style="position:absolute;left:3607;top:538;width:68;height:65" coordorigin="3607,538" coordsize="68,65">
              <v:shape style="position:absolute;left:3607;top:538;width:68;height:65" coordorigin="3607,538" coordsize="68,65" path="m3674,538l3662,538,3656,541,3646,544,3610,583,3610,593,3607,599,3607,603e" filled="f" stroked="t" strokeweight=".06pt" strokecolor="#221F1F">
                <v:path arrowok="t"/>
              </v:shape>
            </v:group>
            <v:group style="position:absolute;left:3616;top:544;width:58;height:49" coordorigin="3616,544" coordsize="58,49">
              <v:shape style="position:absolute;left:3616;top:544;width:58;height:49" coordorigin="3616,544" coordsize="58,49" path="m3674,544l3655,548,3637,558,3623,574,3616,592e" filled="f" stroked="t" strokeweight=".06pt" strokecolor="#221F1F">
                <v:path arrowok="t"/>
              </v:shape>
            </v:group>
            <v:group style="position:absolute;left:4090;top:817;width:58;height:56" coordorigin="4090,817" coordsize="58,56">
              <v:shape style="position:absolute;left:4090;top:817;width:58;height:56" coordorigin="4090,817" coordsize="58,56" path="m4090,872l4109,869,4126,859,4141,843,4147,833,4147,817e" filled="f" stroked="t" strokeweight=".06pt" strokecolor="#221F1F">
                <v:path arrowok="t"/>
              </v:shape>
            </v:group>
            <v:group style="position:absolute;left:4090;top:827;width:64;height:53" coordorigin="4090,827" coordsize="64,53">
              <v:shape style="position:absolute;left:4090;top:827;width:64;height:53" coordorigin="4090,827" coordsize="64,53" path="m4090,880l4109,875,4127,867,4142,849,4150,838,4154,827e" filled="f" stroked="t" strokeweight=".06pt" strokecolor="#22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5.964996pt;margin-top:1.769746pt;width:13.789pt;height:13.84pt;mso-position-horizontal-relative:page;mso-position-vertical-relative:paragraph;z-index:-8399" coordorigin="2319,35" coordsize="276,277">
            <v:shape style="position:absolute;left:2319;top:35;width:276;height:277" coordorigin="2319,35" coordsize="276,277" path="m2319,35l2595,35,2595,312,2319,312,2319,35xe" filled="t" fillcolor="#3D3A3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5.924797pt;margin-top:3.428647pt;width:408.232pt;height:18.8067pt;mso-position-horizontal-relative:page;mso-position-vertical-relative:paragraph;z-index:-8398" coordorigin="2318,69" coordsize="8165,376">
            <v:group style="position:absolute;left:2340;top:423;width:8122;height:2" coordorigin="2340,423" coordsize="8122,2">
              <v:shape style="position:absolute;left:2340;top:423;width:8122;height:2" coordorigin="2340,423" coordsize="8122,0" path="m2340,423l10462,423e" filled="f" stroked="t" strokeweight="2.126pt" strokecolor="#858485">
                <v:path arrowok="t"/>
              </v:shape>
            </v:group>
            <v:group style="position:absolute;left:5349;top:82;width:157;height:245" coordorigin="5349,82" coordsize="157,245">
              <v:shape style="position:absolute;left:5349;top:82;width:157;height:245" coordorigin="5349,82" coordsize="157,245" path="m5506,208l5489,257,5483,264,5476,269,5468,272,5460,276,5450,278,5440,279,5440,323,5428,327,5426,327,5424,327,5422,327,5421,327,5416,324,5416,323,5416,279,5405,278,5396,276,5387,273,5379,270,5372,265,5366,259,5361,254,5356,246,5354,238,5351,230,5349,221,5350,210,5349,200,5367,161,5372,155,5379,150,5388,146,5396,143,5406,140,5416,140,5416,86,5416,86,5416,85,5417,84,5417,84,5426,82,5428,82,5430,82,5432,82,5434,82,5440,86,5440,140,5451,140,5502,181,5506,198,5506,208xe" filled="f" stroked="t" strokeweight=".8pt" strokecolor="#000000">
                <v:path arrowok="t"/>
              </v:shape>
            </v:group>
            <v:group style="position:absolute;left:5440;top:159;width:43;height:100" coordorigin="5440,159" coordsize="43,100">
              <v:shape style="position:absolute;left:5440;top:159;width:43;height:100" coordorigin="5440,159" coordsize="43,100" path="m5482,210l5440,159,5440,259,5482,210xe" filled="f" stroked="t" strokeweight=".8pt" strokecolor="#000000">
                <v:path arrowok="t"/>
              </v:shape>
            </v:group>
            <v:group style="position:absolute;left:5374;top:159;width:43;height:100" coordorigin="5374,159" coordsize="43,100">
              <v:shape style="position:absolute;left:5374;top:159;width:43;height:100" coordorigin="5374,159" coordsize="43,100" path="m5416,159l5374,193,5374,209,5374,216,5374,223,5376,229,5377,235,5380,240,5383,244,5387,249,5391,252,5397,255,5402,257,5409,259,5416,259,5416,159xe" filled="f" stroked="t" strokeweight=".8pt" strokecolor="#000000">
                <v:path arrowok="t"/>
              </v:shape>
            </v:group>
            <v:group style="position:absolute;left:5523;top:142;width:121;height:186" coordorigin="5523,142" coordsize="121,186">
              <v:shape style="position:absolute;left:5523;top:142;width:121;height:186" coordorigin="5523,142" coordsize="121,186" path="m5597,276l5566,327,5563,327,5555,322,5555,321,5556,320,5573,276,5572,276,5571,275,5571,274,5570,274,5569,273,5569,272,5524,151,5523,149,5523,147,5523,146,5523,145,5528,142,5529,142,5532,142,5534,142,5537,142,5547,145,5548,146,5548,147,5584,249,5585,249,5620,147,5620,145,5621,144,5632,142,5635,142,5637,142,5639,142,5640,142,5644,146,5644,147,5643,149,5643,150,5597,276xe" filled="f" stroked="t" strokeweight=".8pt" strokecolor="#000000">
                <v:path arrowok="t"/>
              </v:shape>
            </v:group>
            <v:group style="position:absolute;left:5670;top:142;width:111;height:135" coordorigin="5670,142" coordsize="111,135">
              <v:shape style="position:absolute;left:5670;top:142;width:111;height:135" coordorigin="5670,142" coordsize="111,135" path="m5781,273l5772,277,5770,277,5767,277,5765,277,5764,277,5759,274,5758,274,5758,273,5758,273,5758,217,5693,217,5693,273,5693,273,5684,277,5682,277,5679,277,5678,277,5676,277,5675,276,5673,276,5673,276,5672,275,5671,275,5671,274,5670,274,5670,273,5670,273,5670,146,5682,142,5684,142,5693,146,5693,197,5758,197,5758,146,5758,145,5758,145,5759,144,5759,144,5759,143,5770,142,5772,142,5781,146,5781,273xe" filled="f" stroked="t" strokeweight=".8pt" strokecolor="#000000">
                <v:path arrowok="t"/>
              </v:shape>
            </v:group>
            <v:group style="position:absolute;left:5824;top:142;width:103;height:135" coordorigin="5824,142" coordsize="103,135">
              <v:shape style="position:absolute;left:5824;top:142;width:103;height:135" coordorigin="5824,142" coordsize="103,135" path="m5928,274l5928,274,5927,275,5927,275,5927,276,5926,276,5925,276,5924,276,5923,276,5922,277,5920,277,5918,277,5916,277,5913,277,5911,277,5910,277,5908,276,5907,276,5906,276,5905,276,5904,275,5904,275,5903,274,5903,274,5874,220,5857,216,5848,216,5848,273,5847,274,5847,274,5847,275,5846,275,5846,276,5845,276,5844,276,5843,276,5841,277,5840,277,5838,277,5836,277,5834,277,5832,277,5831,277,5829,276,5828,276,5827,276,5826,276,5825,275,5825,275,5824,274,5824,274,5824,273,5824,145,5824,145,5824,144,5825,144,5825,143,5826,143,5827,142,5828,142,5829,142,5831,142,5832,142,5834,142,5836,142,5838,142,5840,142,5841,142,5843,142,5844,142,5848,145,5848,198,5857,198,5861,198,5864,198,5867,197,5870,196,5873,195,5875,193,5878,191,5880,189,5882,186,5884,183,5885,179,5887,175,5899,146,5912,142,5914,142,5916,142,5917,142,5919,142,5920,142,5923,145,5923,145,5923,146,5923,147,5922,148,5922,149,5922,150,5921,151,5909,179,5907,183,5905,187,5903,190,5901,194,5883,206,5883,206,5926,268,5926,269,5927,269,5927,270,5927,270,5927,271,5927,271,5927,272,5927,272,5928,273,5928,273,5928,273,5928,274xe" filled="f" stroked="t" strokeweight=".8pt" strokecolor="#000000">
                <v:path arrowok="t"/>
              </v:shape>
              <v:shape style="position:absolute;left:5950;top:69;width:1833;height:267" type="#_x0000_t75">
                <v:imagedata r:id="rId152" o:title=""/>
              </v:shape>
            </v:group>
            <w10:wrap type="none"/>
          </v:group>
        </w:pict>
      </w:r>
      <w:r>
        <w:rPr/>
        <w:pict>
          <v:group style="position:absolute;margin-left:218.072906pt;margin-top:4.263546pt;width:44.761pt;height:9.985pt;mso-position-horizontal-relative:page;mso-position-vertical-relative:paragraph;z-index:-8382" coordorigin="4361,85" coordsize="895,200">
            <v:group style="position:absolute;left:4369;top:93;width:131;height:184" coordorigin="4369,93" coordsize="131,184">
              <v:shape style="position:absolute;left:4369;top:93;width:131;height:184" coordorigin="4369,93" coordsize="131,184" path="m4501,272l4491,277,4489,277,4479,276,4478,275,4477,275,4477,274,4477,274,4476,273,4476,272,4476,192,4394,192,4394,272,4394,273,4384,277,4382,277,4379,277,4377,277,4376,277,4374,276,4373,276,4372,276,4371,275,4370,275,4370,274,4370,274,4369,273,4370,272,4370,98,4369,97,4370,96,4370,96,4370,95,4379,93,4382,93,4384,93,4394,98,4394,171,4476,171,4476,98,4476,97,4477,96,4486,93,4489,93,4491,93,4501,98,4501,272xe" filled="f" stroked="t" strokeweight=".8pt" strokecolor="#000000">
                <v:path arrowok="t"/>
              </v:shape>
            </v:group>
            <v:group style="position:absolute;left:4549;top:94;width:101;height:182" coordorigin="4549,94" coordsize="101,182">
              <v:shape style="position:absolute;left:4549;top:94;width:101;height:182" coordorigin="4549,94" coordsize="101,182" path="m4650,266l4647,276,4647,276,4646,276,4645,276,4558,276,4556,276,4554,275,4552,274,4550,272,4549,270,4549,266,4549,104,4558,94,4644,94,4648,99,4649,100,4649,101,4649,103,4649,104,4649,106,4649,108,4649,109,4648,110,4648,111,4648,112,4647,113,4647,113,4646,114,4646,114,4645,114,4644,114,4573,114,4573,171,4634,171,4635,171,4639,181,4639,183,4636,190,4636,191,4635,191,4634,191,4573,191,4573,256,4645,256,4646,256,4650,264,4650,266xe" filled="f" stroked="t" strokeweight=".8pt" strokecolor="#000000">
                <v:path arrowok="t"/>
              </v:shape>
            </v:group>
            <v:group style="position:absolute;left:4670;top:93;width:157;height:184" coordorigin="4670,93" coordsize="157,184">
              <v:shape style="position:absolute;left:4670;top:93;width:157;height:184" coordorigin="4670,93" coordsize="157,184" path="m4826,267l4826,270,4827,271,4827,272,4827,274,4827,275,4826,275,4825,276,4824,276,4822,277,4820,277,4818,277,4815,277,4804,276,4803,276,4803,275,4802,275,4802,274,4802,273,4801,273,4786,228,4710,228,4695,272,4695,273,4684,277,4682,277,4670,274,4670,272,4670,271,4671,269,4672,267,4733,98,4741,94,4743,93,4745,93,4748,93,4751,93,4754,93,4756,94,4758,94,4765,99,4826,267xe" filled="f" stroked="t" strokeweight=".8pt" strokecolor="#000000">
                <v:path arrowok="t"/>
              </v:shape>
            </v:group>
            <v:group style="position:absolute;left:4716;top:118;width:63;height:91" coordorigin="4716,118" coordsize="63,91">
              <v:shape style="position:absolute;left:4716;top:118;width:63;height:91" coordorigin="4716,118" coordsize="63,91" path="m4747,118l4716,209,4779,209,4747,118xe" filled="f" stroked="t" strokeweight=".8pt" strokecolor="#000000">
                <v:path arrowok="t"/>
              </v:shape>
            </v:group>
            <v:group style="position:absolute;left:4856;top:93;width:94;height:183" coordorigin="4856,93" coordsize="94,183">
              <v:shape style="position:absolute;left:4856;top:93;width:94;height:183" coordorigin="4856,93" coordsize="94,183" path="m4950,266l4948,275,4947,276,4946,276,4945,276,4865,276,4863,276,4861,275,4859,274,4857,272,4856,270,4856,266,4856,98,4856,97,4856,96,4857,96,4857,95,4866,93,4868,93,4870,93,4880,98,4880,255,4945,255,4950,264,4950,266xe" filled="f" stroked="t" strokeweight=".8pt" strokecolor="#000000">
                <v:path arrowok="t"/>
              </v:shape>
            </v:group>
            <v:group style="position:absolute;left:4955;top:94;width:136;height:183" coordorigin="4955,94" coordsize="136,183">
              <v:shape style="position:absolute;left:4955;top:94;width:136;height:183" coordorigin="4955,94" coordsize="136,183" path="m5091,105l5088,114,5088,115,5087,115,5086,115,5035,115,5035,272,5035,273,5035,274,5025,277,5023,277,5021,277,5019,277,5017,277,5016,276,5014,276,5013,276,5012,275,5012,275,5011,274,5011,274,5011,273,5011,272,5011,115,4960,115,4959,115,4958,115,4958,114,4957,114,4956,113,4956,112,4956,112,4955,111,4955,109,4955,108,4955,106,4955,105,4955,103,4955,101,4955,100,4955,99,4956,97,4956,97,4956,96,4957,95,4958,95,4958,94,4959,94,4960,94,5086,94,5091,103,5091,105xe" filled="f" stroked="t" strokeweight=".8pt" strokecolor="#000000">
                <v:path arrowok="t"/>
              </v:shape>
            </v:group>
            <v:group style="position:absolute;left:5118;top:93;width:131;height:184" coordorigin="5118,93" coordsize="131,184">
              <v:shape style="position:absolute;left:5118;top:93;width:131;height:184" coordorigin="5118,93" coordsize="131,184" path="m5249,272l5239,277,5237,277,5227,276,5226,275,5226,275,5225,274,5225,274,5225,273,5225,272,5225,192,5142,192,5142,272,5142,273,5132,277,5130,277,5127,277,5125,277,5124,277,5122,276,5121,276,5120,276,5119,275,5119,275,5118,274,5118,274,5118,273,5118,272,5118,98,5118,97,5118,96,5118,96,5119,95,5127,93,5130,93,5132,93,5142,98,5142,171,5225,171,5225,98,5225,97,5225,96,5234,93,5237,93,5239,93,5249,98,5249,272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HEALTH</w:t>
      </w:r>
      <w:r>
        <w:rPr>
          <w:rFonts w:ascii="Calibri" w:hAnsi="Calibri" w:cs="Calibri" w:eastAsia="Calibri"/>
          <w:b w:val="0"/>
          <w:bCs w:val="0"/>
          <w:color w:val="000001"/>
          <w:spacing w:val="-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Здоровь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type w:val="continuous"/>
          <w:pgSz w:w="11906" w:h="16840"/>
          <w:pgMar w:top="1580" w:bottom="280" w:left="1380" w:right="740"/>
        </w:sectPr>
      </w:pP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23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156.908203pt;margin-top:12.835838pt;width:18.0789pt;height:20.8289pt;mso-position-horizontal-relative:page;mso-position-vertical-relative:paragraph;z-index:-8397" coordorigin="3138,257" coordsize="362,417">
            <v:group style="position:absolute;left:3275;top:618;width:105;height:23" coordorigin="3275,618" coordsize="105,23">
              <v:shape style="position:absolute;left:3275;top:618;width:105;height:23" coordorigin="3275,618" coordsize="105,23" path="m3275,618l3380,641e" filled="f" stroked="t" strokeweight=".06pt" strokecolor="#221F1F">
                <v:path arrowok="t"/>
              </v:shape>
            </v:group>
            <v:group style="position:absolute;left:3191;top:559;width:84;height:58" coordorigin="3191,559" coordsize="84,58">
              <v:shape style="position:absolute;left:3191;top:559;width:84;height:58" coordorigin="3191,559" coordsize="84,58" path="m3191,559l3275,618e" filled="f" stroked="t" strokeweight=".06pt" strokecolor="#221F1F">
                <v:path arrowok="t"/>
              </v:shape>
            </v:group>
            <v:group style="position:absolute;left:3171;top:484;width:20;height:76" coordorigin="3171,484" coordsize="20,76">
              <v:shape style="position:absolute;left:3171;top:484;width:20;height:76" coordorigin="3171,484" coordsize="20,76" path="m3171,484l3191,559e" filled="f" stroked="t" strokeweight=".06pt" strokecolor="#221F1F">
                <v:path arrowok="t"/>
              </v:shape>
            </v:group>
            <v:group style="position:absolute;left:3171;top:385;width:44;height:99" coordorigin="3171,385" coordsize="44,99">
              <v:shape style="position:absolute;left:3171;top:385;width:44;height:99" coordorigin="3171,385" coordsize="44,99" path="m3214,385l3171,484e" filled="f" stroked="t" strokeweight=".06pt" strokecolor="#221F1F">
                <v:path arrowok="t"/>
              </v:shape>
            </v:group>
            <v:group style="position:absolute;left:3185;top:257;width:29;height:14" coordorigin="3185,257" coordsize="29,14">
              <v:shape style="position:absolute;left:3185;top:257;width:29;height:14" coordorigin="3185,257" coordsize="29,14" path="m3214,272l3200,257,3185,263,3185,272e" filled="f" stroked="t" strokeweight=".06pt" strokecolor="#221F1F">
                <v:path arrowok="t"/>
              </v:shape>
            </v:group>
            <v:group style="position:absolute;left:3214;top:272;width:14;height:76" coordorigin="3214,272" coordsize="14,76">
              <v:shape style="position:absolute;left:3214;top:272;width:14;height:76" coordorigin="3214,272" coordsize="14,76" path="m3214,272l3229,347e" filled="f" stroked="t" strokeweight=".06pt" strokecolor="#221F1F">
                <v:path arrowok="t"/>
              </v:shape>
            </v:group>
            <v:group style="position:absolute;left:3229;top:347;width:105;height:2" coordorigin="3229,347" coordsize="105,2">
              <v:shape style="position:absolute;left:3229;top:347;width:105;height:2" coordorigin="3229,347" coordsize="105,0" path="m3334,347l3229,347e" filled="f" stroked="t" strokeweight=".06pt" strokecolor="#221F1F">
                <v:path arrowok="t"/>
              </v:shape>
            </v:group>
            <v:group style="position:absolute;left:3334;top:347;width:52;height:38" coordorigin="3334,347" coordsize="52,38">
              <v:shape style="position:absolute;left:3334;top:347;width:52;height:38" coordorigin="3334,347" coordsize="52,38" path="m3386,385l3334,347e" filled="f" stroked="t" strokeweight=".06pt" strokecolor="#221F1F">
                <v:path arrowok="t"/>
              </v:shape>
            </v:group>
            <v:group style="position:absolute;left:3386;top:385;width:32;height:38" coordorigin="3386,385" coordsize="32,38">
              <v:shape style="position:absolute;left:3386;top:385;width:32;height:38" coordorigin="3386,385" coordsize="32,38" path="m3418,423l3386,385e" filled="f" stroked="t" strokeweight=".06pt" strokecolor="#221F1F">
                <v:path arrowok="t"/>
              </v:shape>
            </v:group>
            <v:group style="position:absolute;left:3418;top:423;width:20;height:53" coordorigin="3418,423" coordsize="20,53">
              <v:shape style="position:absolute;left:3418;top:423;width:20;height:53" coordorigin="3418,423" coordsize="20,53" path="m3438,475l3418,423e" filled="f" stroked="t" strokeweight=".06pt" strokecolor="#221F1F">
                <v:path arrowok="t"/>
              </v:shape>
            </v:group>
            <v:group style="position:absolute;left:3438;top:475;width:17;height:29" coordorigin="3438,475" coordsize="17,29">
              <v:shape style="position:absolute;left:3438;top:475;width:17;height:29" coordorigin="3438,475" coordsize="17,29" path="m3456,504l3438,475e" filled="f" stroked="t" strokeweight=".06pt" strokecolor="#221F1F">
                <v:path arrowok="t"/>
              </v:shape>
            </v:group>
            <v:group style="position:absolute;left:3456;top:504;width:20;height:75" coordorigin="3456,504" coordsize="20,75">
              <v:shape style="position:absolute;left:3456;top:504;width:20;height:75" coordorigin="3456,504" coordsize="20,75" path="m3456,504l3476,580e" filled="f" stroked="t" strokeweight=".06pt" strokecolor="#221F1F">
                <v:path arrowok="t"/>
              </v:shape>
            </v:group>
            <v:group style="position:absolute;left:3476;top:580;width:9;height:2" coordorigin="3476,580" coordsize="9,2">
              <v:shape style="position:absolute;left:3476;top:580;width:9;height:2" coordorigin="3476,580" coordsize="9,0" path="m3476,580l3485,580e" filled="f" stroked="t" strokeweight=".06pt" strokecolor="#221F1F">
                <v:path arrowok="t"/>
              </v:shape>
            </v:group>
            <v:group style="position:absolute;left:3476;top:580;width:23;height:61" coordorigin="3476,580" coordsize="23,61">
              <v:shape style="position:absolute;left:3476;top:580;width:23;height:61" coordorigin="3476,580" coordsize="23,61" path="m3476,580l3499,641e" filled="f" stroked="t" strokeweight=".06pt" strokecolor="#221F1F">
                <v:path arrowok="t"/>
              </v:shape>
            </v:group>
            <v:group style="position:absolute;left:3485;top:641;width:15;height:23" coordorigin="3485,641" coordsize="15,23">
              <v:shape style="position:absolute;left:3485;top:641;width:15;height:23" coordorigin="3485,641" coordsize="15,23" path="m3485,664l3499,655,3499,641e" filled="f" stroked="t" strokeweight=".06pt" strokecolor="#221F1F">
                <v:path arrowok="t"/>
              </v:shape>
            </v:group>
            <v:group style="position:absolute;left:3380;top:664;width:105;height:8" coordorigin="3380,664" coordsize="105,8">
              <v:shape style="position:absolute;left:3380;top:664;width:105;height:8" coordorigin="3380,664" coordsize="105,8" path="m3380,673l3485,664e" filled="f" stroked="t" strokeweight=".06pt" strokecolor="#221F1F">
                <v:path arrowok="t"/>
              </v:shape>
            </v:group>
            <v:group style="position:absolute;left:3267;top:649;width:113;height:23" coordorigin="3267,649" coordsize="113,23">
              <v:shape style="position:absolute;left:3267;top:649;width:113;height:23" coordorigin="3267,649" coordsize="113,23" path="m3267,649l3380,673e" filled="f" stroked="t" strokeweight=".06pt" strokecolor="#221F1F">
                <v:path arrowok="t"/>
              </v:shape>
            </v:group>
            <v:group style="position:absolute;left:3171;top:574;width:96;height:76" coordorigin="3171,574" coordsize="96,76">
              <v:shape style="position:absolute;left:3171;top:574;width:96;height:76" coordorigin="3171,574" coordsize="96,76" path="m3171,574l3267,649e" filled="f" stroked="t" strokeweight=".06pt" strokecolor="#221F1F">
                <v:path arrowok="t"/>
              </v:shape>
            </v:group>
            <v:group style="position:absolute;left:3139;top:484;width:32;height:90" coordorigin="3139,484" coordsize="32,90">
              <v:shape style="position:absolute;left:3139;top:484;width:32;height:90" coordorigin="3139,484" coordsize="32,90" path="m3139,484l3171,574e" filled="f" stroked="t" strokeweight=".06pt" strokecolor="#221F1F">
                <v:path arrowok="t"/>
              </v:shape>
            </v:group>
            <v:group style="position:absolute;left:3139;top:362;width:67;height:122" coordorigin="3139,362" coordsize="67,122">
              <v:shape style="position:absolute;left:3139;top:362;width:67;height:122" coordorigin="3139,362" coordsize="67,122" path="m3206,362l3162,414,3139,484e" filled="f" stroked="t" strokeweight=".06pt" strokecolor="#221F1F">
                <v:path arrowok="t"/>
              </v:shape>
            </v:group>
            <v:group style="position:absolute;left:3185;top:272;width:20;height:90" coordorigin="3185,272" coordsize="20,90">
              <v:shape style="position:absolute;left:3185;top:272;width:20;height:90" coordorigin="3185,272" coordsize="20,90" path="m3185,272l3206,362e" filled="f" stroked="t" strokeweight=".06pt" strokecolor="#221F1F">
                <v:path arrowok="t"/>
              </v:shape>
            </v:group>
            <v:group style="position:absolute;left:3214;top:385;width:157;height:189" coordorigin="3214,385" coordsize="157,189">
              <v:shape style="position:absolute;left:3214;top:385;width:157;height:189" coordorigin="3214,385" coordsize="157,189" path="m3214,385l3371,574e" filled="f" stroked="t" strokeweight=".06pt" strokecolor="#221F1F">
                <v:path arrowok="t"/>
              </v:shape>
            </v:group>
            <v:group style="position:absolute;left:3371;top:559;width:23;height:20" coordorigin="3371,559" coordsize="23,20">
              <v:shape style="position:absolute;left:3371;top:559;width:23;height:20" coordorigin="3371,559" coordsize="23,20" path="m3371,574l3380,580,3395,565,3386,559e" filled="f" stroked="t" strokeweight=".06pt" strokecolor="#221F1F">
                <v:path arrowok="t"/>
              </v:shape>
            </v:group>
            <v:group style="position:absolute;left:3238;top:371;width:148;height:189" coordorigin="3238,371" coordsize="148,189">
              <v:shape style="position:absolute;left:3238;top:371;width:148;height:189" coordorigin="3238,371" coordsize="148,189" path="m3238,371l3386,559e" filled="f" stroked="t" strokeweight=".06pt" strokecolor="#221F1F">
                <v:path arrowok="t"/>
              </v:shape>
            </v:group>
            <v:group style="position:absolute;left:3238;top:371;width:81;height:6" coordorigin="3238,371" coordsize="81,6">
              <v:shape style="position:absolute;left:3238;top:371;width:81;height:6" coordorigin="3238,371" coordsize="81,6" path="m3319,376l3238,371e" filled="f" stroked="t" strokeweight=".06pt" strokecolor="#221F1F">
                <v:path arrowok="t"/>
              </v:shape>
            </v:group>
            <v:group style="position:absolute;left:3319;top:376;width:47;height:32" coordorigin="3319,376" coordsize="47,32">
              <v:shape style="position:absolute;left:3319;top:376;width:47;height:32" coordorigin="3319,376" coordsize="47,32" path="m3365,408l3319,376e" filled="f" stroked="t" strokeweight=".06pt" strokecolor="#221F1F">
                <v:path arrowok="t"/>
              </v:shape>
            </v:group>
            <v:group style="position:absolute;left:3365;top:408;width:29;height:29" coordorigin="3365,408" coordsize="29,29">
              <v:shape style="position:absolute;left:3365;top:408;width:29;height:29" coordorigin="3365,408" coordsize="29,29" path="m3395,437l3365,408e" filled="f" stroked="t" strokeweight=".06pt" strokecolor="#221F1F">
                <v:path arrowok="t"/>
              </v:shape>
            </v:group>
            <v:group style="position:absolute;left:3395;top:437;width:23;height:46" coordorigin="3395,437" coordsize="23,46">
              <v:shape style="position:absolute;left:3395;top:437;width:23;height:46" coordorigin="3395,437" coordsize="23,46" path="m3418,484l3395,437e" filled="f" stroked="t" strokeweight=".06pt" strokecolor="#221F1F">
                <v:path arrowok="t"/>
              </v:shape>
            </v:group>
            <v:group style="position:absolute;left:3418;top:484;width:6;height:29" coordorigin="3418,484" coordsize="6,29">
              <v:shape style="position:absolute;left:3418;top:484;width:6;height:29" coordorigin="3418,484" coordsize="6,29" path="m3424,513l3418,484e" filled="f" stroked="t" strokeweight=".06pt" strokecolor="#221F1F">
                <v:path arrowok="t"/>
              </v:shape>
            </v:group>
            <v:group style="position:absolute;left:3424;top:513;width:23;height:76" coordorigin="3424,513" coordsize="23,76">
              <v:shape style="position:absolute;left:3424;top:513;width:23;height:76" coordorigin="3424,513" coordsize="23,76" path="m3424,513l3447,588e" filled="f" stroked="t" strokeweight=".06pt" strokecolor="#221F1F">
                <v:path arrowok="t"/>
              </v:shape>
            </v:group>
            <v:group style="position:absolute;left:3447;top:588;width:9;height:2" coordorigin="3447,588" coordsize="9,2">
              <v:shape style="position:absolute;left:3447;top:588;width:9;height:2" coordorigin="3447,588" coordsize="9,0" path="m3447,588l3456,588e" filled="f" stroked="t" strokeweight=".06pt" strokecolor="#221F1F">
                <v:path arrowok="t"/>
              </v:shape>
            </v:group>
            <v:group style="position:absolute;left:3447;top:588;width:23;height:52" coordorigin="3447,588" coordsize="23,52">
              <v:shape style="position:absolute;left:3447;top:588;width:23;height:52" coordorigin="3447,588" coordsize="23,52" path="m3447,588l3470,641e" filled="f" stroked="t" strokeweight=".06pt" strokecolor="#221F1F">
                <v:path arrowok="t"/>
              </v:shape>
            </v:group>
            <v:group style="position:absolute;left:3380;top:641;width:90;height:2" coordorigin="3380,641" coordsize="90,2">
              <v:shape style="position:absolute;left:3380;top:641;width:90;height:2" coordorigin="3380,641" coordsize="90,0" path="m3380,641l3470,641e" filled="f" stroked="t" strokeweight=".06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Нажима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before="65"/>
        <w:ind w:left="277" w:right="0" w:firstLine="0"/>
        <w:jc w:val="left"/>
        <w:rPr>
          <w:rFonts w:ascii="Segoe UI" w:hAnsi="Segoe UI" w:cs="Segoe UI" w:eastAsia="Segoe UI"/>
          <w:sz w:val="12"/>
          <w:szCs w:val="12"/>
        </w:rPr>
      </w:pPr>
      <w:r>
        <w:rPr>
          <w:spacing w:val="0"/>
          <w:w w:val="75"/>
        </w:rPr>
        <w:br w:type="column"/>
      </w:r>
      <w:r>
        <w:rPr>
          <w:rFonts w:ascii="Segoe UI" w:hAnsi="Segoe UI" w:cs="Segoe UI" w:eastAsia="Segoe UI"/>
          <w:b w:val="0"/>
          <w:bCs w:val="0"/>
          <w:spacing w:val="0"/>
          <w:w w:val="75"/>
          <w:sz w:val="12"/>
          <w:szCs w:val="12"/>
        </w:rPr>
        <w:t>CnE</w:t>
      </w:r>
      <w:r>
        <w:rPr>
          <w:rFonts w:ascii="Segoe UI" w:hAnsi="Segoe UI" w:cs="Segoe UI" w:eastAsia="Segoe UI"/>
          <w:b w:val="0"/>
          <w:bCs w:val="0"/>
          <w:spacing w:val="2"/>
          <w:w w:val="75"/>
          <w:sz w:val="12"/>
          <w:szCs w:val="12"/>
        </w:rPr>
        <w:t>W</w:t>
      </w:r>
      <w:r>
        <w:rPr>
          <w:rFonts w:ascii="Segoe UI" w:hAnsi="Segoe UI" w:cs="Segoe UI" w:eastAsia="Segoe UI"/>
          <w:b w:val="0"/>
          <w:bCs w:val="0"/>
          <w:spacing w:val="0"/>
          <w:w w:val="75"/>
          <w:sz w:val="12"/>
          <w:szCs w:val="12"/>
        </w:rPr>
        <w:t>.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2"/>
          <w:szCs w:val="12"/>
        </w:rPr>
      </w:r>
    </w:p>
    <w:p>
      <w:pPr>
        <w:spacing w:line="144" w:lineRule="exact"/>
        <w:ind w:left="191" w:right="0" w:firstLine="0"/>
        <w:jc w:val="left"/>
        <w:rPr>
          <w:rFonts w:ascii="Segoe UI" w:hAnsi="Segoe UI" w:cs="Segoe UI" w:eastAsia="Segoe UI"/>
          <w:sz w:val="12"/>
          <w:szCs w:val="12"/>
        </w:rPr>
      </w:pPr>
      <w:r>
        <w:rPr>
          <w:rFonts w:ascii="Segoe UI" w:hAnsi="Segoe UI" w:cs="Segoe UI" w:eastAsia="Segoe UI"/>
          <w:b w:val="0"/>
          <w:bCs w:val="0"/>
          <w:w w:val="224"/>
          <w:sz w:val="12"/>
          <w:szCs w:val="12"/>
        </w:rPr>
      </w:r>
      <w:r>
        <w:rPr>
          <w:rFonts w:ascii="Segoe UI" w:hAnsi="Segoe UI" w:cs="Segoe UI" w:eastAsia="Segoe UI"/>
          <w:b w:val="0"/>
          <w:bCs w:val="0"/>
          <w:spacing w:val="-3"/>
          <w:w w:val="224"/>
          <w:sz w:val="12"/>
          <w:szCs w:val="12"/>
          <w:u w:val="double" w:color="221F1F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95"/>
          <w:sz w:val="12"/>
          <w:szCs w:val="12"/>
          <w:u w:val="double" w:color="221F1F"/>
        </w:rPr>
        <w:t>YHKW</w:t>
      </w:r>
      <w:r>
        <w:rPr>
          <w:rFonts w:ascii="Segoe UI" w:hAnsi="Segoe UI" w:cs="Segoe UI" w:eastAsia="Segoe UI"/>
          <w:b w:val="0"/>
          <w:bCs w:val="0"/>
          <w:spacing w:val="0"/>
          <w:w w:val="94"/>
          <w:sz w:val="12"/>
          <w:szCs w:val="12"/>
          <w:u w:val="double" w:color="221F1F"/>
        </w:rPr>
        <w:t>  </w:t>
      </w:r>
      <w:r>
        <w:rPr>
          <w:rFonts w:ascii="Segoe UI" w:hAnsi="Segoe UI" w:cs="Segoe UI" w:eastAsia="Segoe UI"/>
          <w:b w:val="0"/>
          <w:bCs w:val="0"/>
          <w:spacing w:val="0"/>
          <w:w w:val="94"/>
          <w:sz w:val="12"/>
          <w:szCs w:val="12"/>
          <w:u w:val="none"/>
        </w:rPr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2"/>
          <w:szCs w:val="12"/>
          <w:u w:val="none"/>
        </w:rPr>
      </w:r>
    </w:p>
    <w:p>
      <w:pPr>
        <w:spacing w:line="110" w:lineRule="exact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BodyText"/>
        <w:ind w:left="215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319.532501pt;margin-top:13.894338pt;width:30.682159pt;height:19.1737pt;mso-position-horizontal-relative:page;mso-position-vertical-relative:paragraph;z-index:-8400" coordorigin="6391,278" coordsize="614,383">
            <v:group style="position:absolute;left:6932;top:651;width:2;height:10" coordorigin="6932,651" coordsize="2,10">
              <v:shape style="position:absolute;left:6932;top:651;width:2;height:10" coordorigin="6932,651" coordsize="0,10" path="m6932,651l6932,661e" filled="f" stroked="t" strokeweight=".06pt" strokecolor="#221F1F">
                <v:path arrowok="t"/>
              </v:shape>
            </v:group>
            <v:group style="position:absolute;left:7003;top:352;width:2;height:233" coordorigin="7003,352" coordsize="2,233">
              <v:shape style="position:absolute;left:7003;top:352;width:2;height:233" coordorigin="7003,352" coordsize="0,233" path="m7003,352l7003,585e" filled="f" stroked="t" strokeweight=".060013pt" strokecolor="#221F1F">
                <v:path arrowok="t"/>
              </v:shape>
            </v:group>
            <v:group style="position:absolute;left:6996;top:352;width:2;height:233" coordorigin="6996,352" coordsize="2,233">
              <v:shape style="position:absolute;left:6996;top:352;width:2;height:233" coordorigin="6996,352" coordsize="0,233" path="m6996,352l6996,585e" filled="f" stroked="t" strokeweight=".0601pt" strokecolor="#221F1F">
                <v:path arrowok="t"/>
              </v:shape>
            </v:group>
            <v:group style="position:absolute;left:6932;top:278;width:2;height:7" coordorigin="6932,278" coordsize="2,7">
              <v:shape style="position:absolute;left:6932;top:278;width:2;height:7" coordorigin="6932,278" coordsize="0,7" path="m6932,286l6932,278e" filled="f" stroked="t" strokeweight=".06pt" strokecolor="#221F1F">
                <v:path arrowok="t"/>
              </v:shape>
            </v:group>
            <v:group style="position:absolute;left:6946;top:279;width:57;height:72" coordorigin="6946,279" coordsize="57,72">
              <v:shape style="position:absolute;left:6946;top:279;width:57;height:72" coordorigin="6946,279" coordsize="57,72" path="m7003,352l7002,331,6995,312,6982,297,6966,285,6946,279e" filled="f" stroked="t" strokeweight=".06pt" strokecolor="#221F1F">
                <v:path arrowok="t"/>
              </v:shape>
            </v:group>
            <v:group style="position:absolute;left:6932;top:286;width:65;height:66" coordorigin="6932,286" coordsize="65,66">
              <v:shape style="position:absolute;left:6932;top:286;width:65;height:66" coordorigin="6932,286" coordsize="65,66" path="m6996,352l6967,297,6946,286,6932,286e" filled="f" stroked="t" strokeweight=".06pt" strokecolor="#221F1F">
                <v:path arrowok="t"/>
              </v:shape>
            </v:group>
            <v:group style="position:absolute;left:6467;top:651;width:2;height:10" coordorigin="6467,651" coordsize="2,10">
              <v:shape style="position:absolute;left:6467;top:651;width:2;height:10" coordorigin="6467,651" coordsize="0,10" path="m6467,651l6467,661e" filled="f" stroked="t" strokeweight=".06pt" strokecolor="#221F1F">
                <v:path arrowok="t"/>
              </v:shape>
            </v:group>
            <v:group style="position:absolute;left:6402;top:352;width:2;height:233" coordorigin="6402,352" coordsize="2,233">
              <v:shape style="position:absolute;left:6402;top:352;width:2;height:233" coordorigin="6402,352" coordsize="0,233" path="m6402,352l6402,585e" filled="f" stroked="t" strokeweight=".060057pt" strokecolor="#221F1F">
                <v:path arrowok="t"/>
              </v:shape>
            </v:group>
            <v:group style="position:absolute;left:6391;top:352;width:2;height:233" coordorigin="6391,352" coordsize="2,233">
              <v:shape style="position:absolute;left:6391;top:352;width:2;height:233" coordorigin="6391,352" coordsize="0,233" path="m6391,352l6391,585e" filled="f" stroked="t" strokeweight=".06pt" strokecolor="#221F1F">
                <v:path arrowok="t"/>
              </v:shape>
            </v:group>
            <v:group style="position:absolute;left:6467;top:278;width:2;height:7" coordorigin="6467,278" coordsize="2,7">
              <v:shape style="position:absolute;left:6467;top:278;width:2;height:7" coordorigin="6467,278" coordsize="0,7" path="m6467,286l6467,278e" filled="f" stroked="t" strokeweight=".06pt" strokecolor="#221F1F">
                <v:path arrowok="t"/>
              </v:shape>
            </v:group>
            <v:group style="position:absolute;left:6402;top:585;width:61;height:66" coordorigin="6402,585" coordsize="61,66">
              <v:shape style="position:absolute;left:6402;top:585;width:61;height:66" coordorigin="6402,585" coordsize="61,66" path="m6402,585l6404,605,6413,623,6427,638,6444,648,6464,651e" filled="f" stroked="t" strokeweight=".06pt" strokecolor="#221F1F">
                <v:path arrowok="t"/>
              </v:shape>
            </v:group>
            <v:group style="position:absolute;left:6391;top:585;width:72;height:75" coordorigin="6391,585" coordsize="72,75">
              <v:shape style="position:absolute;left:6391;top:585;width:72;height:75" coordorigin="6391,585" coordsize="72,75" path="m6391,585l6391,592,6395,599,6395,606,6435,654,6442,658,6446,657,6452,657,6463,660e" filled="f" stroked="t" strokeweight=".06pt" strokecolor="#221F1F">
                <v:path arrowok="t"/>
              </v:shape>
            </v:group>
            <v:group style="position:absolute;left:6392;top:278;width:75;height:67" coordorigin="6392,278" coordsize="75,67">
              <v:shape style="position:absolute;left:6392;top:278;width:75;height:67" coordorigin="6392,278" coordsize="75,67" path="m6467,278l6443,282,6424,291,6408,305,6398,323,6392,345e" filled="f" stroked="t" strokeweight=".06pt" strokecolor="#221F1F">
                <v:path arrowok="t"/>
              </v:shape>
            </v:group>
            <v:group style="position:absolute;left:6402;top:286;width:65;height:56" coordorigin="6402,286" coordsize="65,56">
              <v:shape style="position:absolute;left:6402;top:286;width:65;height:56" coordorigin="6402,286" coordsize="65,56" path="m6467,286l6449,287,6438,293,6417,310,6406,326,6402,342e" filled="f" stroked="t" strokeweight=".06pt" strokecolor="#221F1F">
                <v:path arrowok="t"/>
              </v:shape>
            </v:group>
            <v:group style="position:absolute;left:6467;top:651;width:465;height:2" coordorigin="6467,651" coordsize="465,2">
              <v:shape style="position:absolute;left:6467;top:651;width:465;height:2" coordorigin="6467,651" coordsize="465,0" path="m6467,651l6932,651e" filled="f" stroked="t" strokeweight=".060009pt" strokecolor="#221F1F">
                <v:path arrowok="t"/>
              </v:shape>
            </v:group>
            <v:group style="position:absolute;left:6467;top:661;width:465;height:2" coordorigin="6467,661" coordsize="465,2">
              <v:shape style="position:absolute;left:6467;top:661;width:465;height:2" coordorigin="6467,661" coordsize="465,0" path="m6467,661l6932,661e" filled="f" stroked="t" strokeweight=".060046pt" strokecolor="#221F1F">
                <v:path arrowok="t"/>
              </v:shape>
            </v:group>
            <v:group style="position:absolute;left:6932;top:587;width:65;height:64" coordorigin="6932,587" coordsize="65,64">
              <v:shape style="position:absolute;left:6932;top:587;width:65;height:64" coordorigin="6932,587" coordsize="65,64" path="m6932,651l6952,648,6970,639,6985,625,6994,607,6997,587e" filled="f" stroked="t" strokeweight=".06pt" strokecolor="#221F1F">
                <v:path arrowok="t"/>
              </v:shape>
            </v:group>
            <v:group style="position:absolute;left:6932;top:600;width:72;height:61" coordorigin="6932,600" coordsize="72,61">
              <v:shape style="position:absolute;left:6932;top:600;width:72;height:61" coordorigin="6932,600" coordsize="72,61" path="m6932,661l6951,658,6970,649,6986,636,6998,619,7004,600e" filled="f" stroked="t" strokeweight=".06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ввод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дополнит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льны</w:t>
      </w:r>
      <w:r>
        <w:rPr>
          <w:rFonts w:ascii="Calibri" w:hAnsi="Calibri" w:cs="Calibri" w:eastAsia="Calibri"/>
          <w:b w:val="0"/>
          <w:bCs w:val="0"/>
          <w:color w:val="000001"/>
          <w:spacing w:val="-43"/>
          <w:w w:val="100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u w:val="single" w:color="221F1F"/>
        </w:rPr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single" w:color="221F1F"/>
        </w:rPr>
        <w:t>оп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single" w:color="221F1F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ока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сплее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ояв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380" w:right="740"/>
          <w:cols w:num="3" w:equalWidth="0">
            <w:col w:w="2055" w:space="40"/>
            <w:col w:w="639" w:space="40"/>
            <w:col w:w="7012"/>
          </w:cols>
        </w:sectPr>
      </w:pPr>
    </w:p>
    <w:p>
      <w:pPr>
        <w:pStyle w:val="BodyText"/>
        <w:tabs>
          <w:tab w:pos="2262" w:val="left" w:leader="none"/>
        </w:tabs>
        <w:spacing w:before="51"/>
        <w:ind w:left="156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мигать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клав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шу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68" w:lineRule="exact" w:before="33"/>
        <w:ind w:left="113" w:right="0" w:firstLine="0"/>
        <w:jc w:val="left"/>
        <w:rPr>
          <w:rFonts w:ascii="Segoe UI" w:hAnsi="Segoe UI" w:cs="Segoe UI" w:eastAsia="Segoe UI"/>
          <w:sz w:val="14"/>
          <w:szCs w:val="14"/>
        </w:rPr>
      </w:pPr>
      <w:r>
        <w:rPr>
          <w:spacing w:val="0"/>
          <w:w w:val="90"/>
        </w:rPr>
        <w:br w:type="column"/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n</w:t>
      </w:r>
      <w:r>
        <w:rPr>
          <w:rFonts w:ascii="Segoe UI" w:hAnsi="Segoe UI" w:cs="Segoe UI" w:eastAsia="Segoe UI"/>
          <w:b w:val="0"/>
          <w:bCs w:val="0"/>
          <w:spacing w:val="-3"/>
          <w:w w:val="90"/>
          <w:sz w:val="14"/>
          <w:szCs w:val="14"/>
        </w:rPr>
        <w:t>O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.[</w:t>
      </w:r>
      <w:r>
        <w:rPr>
          <w:rFonts w:ascii="Segoe UI" w:hAnsi="Segoe UI" w:cs="Segoe UI" w:eastAsia="Segoe UI"/>
          <w:b w:val="0"/>
          <w:bCs w:val="0"/>
          <w:spacing w:val="-3"/>
          <w:w w:val="90"/>
          <w:sz w:val="14"/>
          <w:szCs w:val="14"/>
        </w:rPr>
        <w:t>\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TB.</w:t>
      </w:r>
      <w:r>
        <w:rPr>
          <w:rFonts w:ascii="Segoe UI" w:hAnsi="Segoe UI" w:cs="Segoe UI" w:eastAsia="Segoe UI"/>
          <w:b w:val="0"/>
          <w:bCs w:val="0"/>
          <w:spacing w:val="0"/>
          <w:w w:val="94"/>
          <w:sz w:val="14"/>
          <w:szCs w:val="14"/>
        </w:rPr>
        <w:t> </w:t>
      </w:r>
      <w:r>
        <w:rPr>
          <w:rFonts w:ascii="Segoe UI" w:hAnsi="Segoe UI" w:cs="Segoe UI" w:eastAsia="Segoe UI"/>
          <w:b w:val="0"/>
          <w:bCs w:val="0"/>
          <w:spacing w:val="-2"/>
          <w:w w:val="90"/>
          <w:sz w:val="14"/>
          <w:szCs w:val="14"/>
        </w:rPr>
        <w:t>O</w:t>
      </w:r>
      <w:r>
        <w:rPr>
          <w:rFonts w:ascii="Segoe UI" w:hAnsi="Segoe UI" w:cs="Segoe UI" w:eastAsia="Segoe UI"/>
          <w:b w:val="0"/>
          <w:bCs w:val="0"/>
          <w:spacing w:val="-1"/>
          <w:w w:val="90"/>
          <w:sz w:val="14"/>
          <w:szCs w:val="14"/>
        </w:rPr>
        <w:t>T</w:t>
      </w:r>
      <w:r>
        <w:rPr>
          <w:rFonts w:ascii="Segoe UI" w:hAnsi="Segoe UI" w:cs="Segoe UI" w:eastAsia="Segoe UI"/>
          <w:b w:val="0"/>
          <w:bCs w:val="0"/>
          <w:spacing w:val="0"/>
          <w:w w:val="90"/>
          <w:sz w:val="14"/>
          <w:szCs w:val="14"/>
        </w:rPr>
        <w:t>MEHA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4"/>
          <w:szCs w:val="14"/>
        </w:rPr>
      </w:r>
    </w:p>
    <w:p>
      <w:pPr>
        <w:pStyle w:val="BodyText"/>
        <w:spacing w:before="51"/>
        <w:ind w:left="156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этой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380" w:right="740"/>
          <w:cols w:num="3" w:equalWidth="0">
            <w:col w:w="4901" w:space="40"/>
            <w:col w:w="637" w:space="71"/>
            <w:col w:w="4137"/>
          </w:cols>
        </w:sectPr>
      </w:pPr>
    </w:p>
    <w:p>
      <w:pPr>
        <w:pStyle w:val="BodyText"/>
        <w:spacing w:line="286" w:lineRule="auto" w:before="2"/>
        <w:ind w:left="156" w:right="547"/>
        <w:jc w:val="both"/>
        <w:rPr>
          <w:rFonts w:ascii="Calibri" w:hAnsi="Calibri" w:cs="Calibri" w:eastAsia="Calibri"/>
        </w:rPr>
      </w:pPr>
      <w:r>
        <w:rPr/>
        <w:pict>
          <v:group style="position:absolute;margin-left:18.653913pt;margin-top:25.689116pt;width:559.586976pt;height:45.044pt;mso-position-horizontal-relative:page;mso-position-vertical-relative:page;z-index:-8403" coordorigin="373,514" coordsize="11192,901">
            <v:group style="position:absolute;left:374;top:514;width:11191;height:900" coordorigin="374,514" coordsize="11191,900">
              <v:shape style="position:absolute;left:374;top:514;width:11191;height:900" coordorigin="374,514" coordsize="11191,900" path="m11346,514l592,514,564,516,489,531,429,562,380,621,374,1272,375,1290,413,1353,467,1389,538,1410,592,1414,11347,1414,11425,1404,11491,1378,11539,1339,11564,1272,11564,656,11562,638,11525,575,11471,540,11400,519,11346,514xe" filled="t" fillcolor="#E9E8E8" stroked="f">
                <v:path arrowok="t"/>
                <v:fill type="solid"/>
              </v:shape>
              <v:shape style="position:absolute;left:4625;top:817;width:1552;height:303" type="#_x0000_t75">
                <v:imagedata r:id="rId153" o:title=""/>
              </v:shape>
              <v:shape style="position:absolute;left:6330;top:794;width:888;height:402" type="#_x0000_t75">
                <v:imagedata r:id="rId154" o:title=""/>
              </v:shape>
            </v:group>
            <v:group style="position:absolute;left:7231;top:900;width:169;height:209" coordorigin="7231,900" coordsize="169,209">
              <v:shape style="position:absolute;left:7231;top:900;width:169;height:209" coordorigin="7231,900" coordsize="169,209" path="m7401,917l7396,932,7395,933,7394,933,7393,933,7334,933,7334,1103,7334,1104,7334,1105,7333,1106,7333,1107,7332,1108,7330,1108,7329,1109,7316,1110,7312,1110,7302,1108,7300,1108,7299,1107,7299,1106,7298,1105,7298,1104,7298,1103,7298,933,7239,933,7238,933,7237,933,7236,932,7235,932,7234,931,7233,929,7233,928,7232,926,7232,924,7232,922,7231,920,7231,917,7231,914,7232,912,7232,910,7232,908,7233,906,7239,900,7393,900,7400,914,7401,917xe" filled="f" stroked="t" strokeweight=".8pt" strokecolor="#000000">
                <v:path arrowok="t"/>
              </v:shape>
            </v:group>
            <v:group style="position:absolute;left:7631;top:899;width:36;height:210" coordorigin="7631,899" coordsize="36,210">
              <v:shape style="position:absolute;left:7631;top:899;width:36;height:210" coordorigin="7631,899" coordsize="36,210" path="m7667,1103l7664,1108,7662,1109,7649,1110,7646,1110,7635,1108,7634,1108,7633,1107,7632,1106,7632,1105,7631,1104,7631,1103,7631,906,7631,905,7632,904,7632,903,7633,902,7634,902,7635,901,7636,900,7649,899,7653,899,7667,906,7667,1103xe" filled="f" stroked="t" strokeweight=".8pt" strokecolor="#000000">
                <v:path arrowok="t"/>
              </v:shape>
            </v:group>
            <v:group style="position:absolute;left:7436;top:899;width:159;height:213" coordorigin="7436,899" coordsize="159,213">
              <v:shape style="position:absolute;left:7436;top:899;width:159;height:213" coordorigin="7436,899" coordsize="159,213" path="m7472,976l7500,974,7506,974,7566,987,7595,1040,7595,1051,7555,1103,7496,1112,7492,1112,7488,1112,7484,1112,7480,1112,7476,1112,7473,1111,7469,1111,7465,1111,7461,1111,7458,1110,7454,1110,7448,1109,7443,1107,7440,1104,7437,1101,7436,1096,7436,1089,7436,906,7436,905,7436,904,7437,903,7437,902,7438,902,7440,901,7441,900,7454,899,7460,899,7472,906,7472,976xe" filled="f" stroked="t" strokeweight=".8pt" strokecolor="#000000">
                <v:path arrowok="t"/>
              </v:shape>
            </v:group>
            <v:group style="position:absolute;left:7472;top:1004;width:85;height:79" coordorigin="7472,1004" coordsize="85,79">
              <v:shape style="position:absolute;left:7472;top:1004;width:85;height:79" coordorigin="7472,1004" coordsize="85,79" path="m7557,1043l7557,1037,7556,1032,7514,1004,7504,1004,7498,1004,7472,1005,7472,1081,7477,1081,7482,1082,7487,1082,7492,1083,7498,1083,7505,1083,7528,1080,7544,1073,7553,1065,7557,1055,7557,1043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0.197098pt;margin-top:10.83814pt;width:20.4661pt;height:23.5792pt;mso-position-horizontal-relative:page;mso-position-vertical-relative:paragraph;z-index:-8396" coordorigin="5004,217" coordsize="409,472">
            <v:group style="position:absolute;left:5159;top:625;width:118;height:26" coordorigin="5159,625" coordsize="118,26">
              <v:shape style="position:absolute;left:5159;top:625;width:118;height:26" coordorigin="5159,625" coordsize="118,26" path="m5159,625l5278,652e" filled="f" stroked="t" strokeweight=".06pt" strokecolor="#221F1F">
                <v:path arrowok="t"/>
              </v:shape>
            </v:group>
            <v:group style="position:absolute;left:5064;top:559;width:96;height:66" coordorigin="5064,559" coordsize="96,66">
              <v:shape style="position:absolute;left:5064;top:559;width:96;height:66" coordorigin="5064,559" coordsize="96,66" path="m5064,559l5159,625e" filled="f" stroked="t" strokeweight=".06pt" strokecolor="#221F1F">
                <v:path arrowok="t"/>
              </v:shape>
            </v:group>
            <v:group style="position:absolute;left:5041;top:474;width:23;height:86" coordorigin="5041,474" coordsize="23,86">
              <v:shape style="position:absolute;left:5041;top:474;width:23;height:86" coordorigin="5041,474" coordsize="23,86" path="m5041,474l5064,560e" filled="f" stroked="t" strokeweight=".06pt" strokecolor="#221F1F">
                <v:path arrowok="t"/>
              </v:shape>
            </v:group>
            <v:group style="position:absolute;left:5041;top:362;width:49;height:112" coordorigin="5041,362" coordsize="49,112">
              <v:shape style="position:absolute;left:5041;top:362;width:49;height:112" coordorigin="5041,362" coordsize="49,112" path="m5090,362l5041,474e" filled="f" stroked="t" strokeweight=".06pt" strokecolor="#221F1F">
                <v:path arrowok="t"/>
              </v:shape>
            </v:group>
            <v:group style="position:absolute;left:5057;top:217;width:33;height:16" coordorigin="5057,217" coordsize="33,16">
              <v:shape style="position:absolute;left:5057;top:217;width:33;height:16" coordorigin="5057,217" coordsize="33,16" path="m5090,234l5074,217,5057,224,5057,234e" filled="f" stroked="t" strokeweight=".06pt" strokecolor="#221F1F">
                <v:path arrowok="t"/>
              </v:shape>
            </v:group>
            <v:group style="position:absolute;left:5090;top:234;width:16;height:86" coordorigin="5090,234" coordsize="16,86">
              <v:shape style="position:absolute;left:5090;top:234;width:16;height:86" coordorigin="5090,234" coordsize="16,86" path="m5090,234l5107,319e" filled="f" stroked="t" strokeweight=".06pt" strokecolor="#221F1F">
                <v:path arrowok="t"/>
              </v:shape>
            </v:group>
            <v:group style="position:absolute;left:5107;top:319;width:119;height:2" coordorigin="5107,319" coordsize="119,2">
              <v:shape style="position:absolute;left:5107;top:319;width:119;height:2" coordorigin="5107,319" coordsize="119,0" path="m5225,319l5107,319e" filled="f" stroked="t" strokeweight=".06pt" strokecolor="#221F1F">
                <v:path arrowok="t"/>
              </v:shape>
            </v:group>
            <v:group style="position:absolute;left:5225;top:319;width:59;height:43" coordorigin="5225,319" coordsize="59,43">
              <v:shape style="position:absolute;left:5225;top:319;width:59;height:43" coordorigin="5225,319" coordsize="59,43" path="m5284,362l5225,319e" filled="f" stroked="t" strokeweight=".06pt" strokecolor="#221F1F">
                <v:path arrowok="t"/>
              </v:shape>
            </v:group>
            <v:group style="position:absolute;left:5284;top:362;width:36;height:43" coordorigin="5284,362" coordsize="36,43">
              <v:shape style="position:absolute;left:5284;top:362;width:36;height:43" coordorigin="5284,362" coordsize="36,43" path="m5320,405l5284,362e" filled="f" stroked="t" strokeweight=".06pt" strokecolor="#221F1F">
                <v:path arrowok="t"/>
              </v:shape>
            </v:group>
            <v:group style="position:absolute;left:5320;top:405;width:23;height:59" coordorigin="5320,405" coordsize="23,59">
              <v:shape style="position:absolute;left:5320;top:405;width:23;height:59" coordorigin="5320,405" coordsize="23,59" path="m5344,464l5320,405e" filled="f" stroked="t" strokeweight=".06pt" strokecolor="#221F1F">
                <v:path arrowok="t"/>
              </v:shape>
            </v:group>
            <v:group style="position:absolute;left:5344;top:464;width:20;height:33" coordorigin="5344,464" coordsize="20,33">
              <v:shape style="position:absolute;left:5344;top:464;width:20;height:33" coordorigin="5344,464" coordsize="20,33" path="m5363,497l5344,464e" filled="f" stroked="t" strokeweight=".06pt" strokecolor="#221F1F">
                <v:path arrowok="t"/>
              </v:shape>
            </v:group>
            <v:group style="position:absolute;left:5363;top:497;width:23;height:85" coordorigin="5363,497" coordsize="23,85">
              <v:shape style="position:absolute;left:5363;top:497;width:23;height:85" coordorigin="5363,497" coordsize="23,85" path="m5363,497l5386,582e" filled="f" stroked="t" strokeweight=".06pt" strokecolor="#221F1F">
                <v:path arrowok="t"/>
              </v:shape>
            </v:group>
            <v:group style="position:absolute;left:5386;top:582;width:10;height:2" coordorigin="5386,582" coordsize="10,2">
              <v:shape style="position:absolute;left:5386;top:582;width:10;height:2" coordorigin="5386,582" coordsize="10,0" path="m5386,582l5396,582e" filled="f" stroked="t" strokeweight=".06pt" strokecolor="#221F1F">
                <v:path arrowok="t"/>
              </v:shape>
            </v:group>
            <v:group style="position:absolute;left:5386;top:582;width:26;height:69" coordorigin="5386,582" coordsize="26,69">
              <v:shape style="position:absolute;left:5386;top:582;width:26;height:69" coordorigin="5386,582" coordsize="26,69" path="m5386,582l5413,652e" filled="f" stroked="t" strokeweight=".06pt" strokecolor="#221F1F">
                <v:path arrowok="t"/>
              </v:shape>
            </v:group>
            <v:group style="position:absolute;left:5396;top:652;width:17;height:26" coordorigin="5396,652" coordsize="17,26">
              <v:shape style="position:absolute;left:5396;top:652;width:17;height:26" coordorigin="5396,652" coordsize="17,26" path="m5396,678l5413,668,5413,652e" filled="f" stroked="t" strokeweight=".06pt" strokecolor="#221F1F">
                <v:path arrowok="t"/>
              </v:shape>
            </v:group>
            <v:group style="position:absolute;left:5278;top:678;width:118;height:10" coordorigin="5278,678" coordsize="118,10">
              <v:shape style="position:absolute;left:5278;top:678;width:118;height:10" coordorigin="5278,678" coordsize="118,10" path="m5278,688l5396,678e" filled="f" stroked="t" strokeweight=".06pt" strokecolor="#221F1F">
                <v:path arrowok="t"/>
              </v:shape>
            </v:group>
            <v:group style="position:absolute;left:5149;top:661;width:128;height:26" coordorigin="5149,661" coordsize="128,26">
              <v:shape style="position:absolute;left:5149;top:661;width:128;height:26" coordorigin="5149,661" coordsize="128,26" path="m5149,661l5278,688e" filled="f" stroked="t" strokeweight=".06pt" strokecolor="#221F1F">
                <v:path arrowok="t"/>
              </v:shape>
            </v:group>
            <v:group style="position:absolute;left:5041;top:576;width:108;height:86" coordorigin="5041,576" coordsize="108,86">
              <v:shape style="position:absolute;left:5041;top:576;width:108;height:86" coordorigin="5041,576" coordsize="108,86" path="m5041,576l5149,661e" filled="f" stroked="t" strokeweight=".06pt" strokecolor="#221F1F">
                <v:path arrowok="t"/>
              </v:shape>
            </v:group>
            <v:group style="position:absolute;left:5005;top:474;width:36;height:102" coordorigin="5005,474" coordsize="36,102">
              <v:shape style="position:absolute;left:5005;top:474;width:36;height:102" coordorigin="5005,474" coordsize="36,102" path="m5005,474l5041,576e" filled="f" stroked="t" strokeweight=".06pt" strokecolor="#221F1F">
                <v:path arrowok="t"/>
              </v:shape>
            </v:group>
            <v:group style="position:absolute;left:5005;top:336;width:76;height:138" coordorigin="5005,336" coordsize="76,138">
              <v:shape style="position:absolute;left:5005;top:336;width:76;height:138" coordorigin="5005,336" coordsize="76,138" path="m5080,336l5031,395,5005,474e" filled="f" stroked="t" strokeweight=".06pt" strokecolor="#221F1F">
                <v:path arrowok="t"/>
              </v:shape>
            </v:group>
            <v:group style="position:absolute;left:5057;top:234;width:23;height:102" coordorigin="5057,234" coordsize="23,102">
              <v:shape style="position:absolute;left:5057;top:234;width:23;height:102" coordorigin="5057,234" coordsize="23,102" path="m5057,234l5080,336e" filled="f" stroked="t" strokeweight=".06pt" strokecolor="#221F1F">
                <v:path arrowok="t"/>
              </v:shape>
            </v:group>
            <v:group style="position:absolute;left:5090;top:362;width:178;height:214" coordorigin="5090,362" coordsize="178,214">
              <v:shape style="position:absolute;left:5090;top:362;width:178;height:214" coordorigin="5090,362" coordsize="178,214" path="m5090,362l5268,576e" filled="f" stroked="t" strokeweight=".06pt" strokecolor="#221F1F">
                <v:path arrowok="t"/>
              </v:shape>
            </v:group>
            <v:group style="position:absolute;left:5268;top:560;width:26;height:23" coordorigin="5268,560" coordsize="26,23">
              <v:shape style="position:absolute;left:5268;top:560;width:26;height:23" coordorigin="5268,560" coordsize="26,23" path="m5268,576l5278,582,5294,566,5284,560e" filled="f" stroked="t" strokeweight=".06pt" strokecolor="#221F1F">
                <v:path arrowok="t"/>
              </v:shape>
            </v:group>
            <v:group style="position:absolute;left:5117;top:346;width:168;height:214" coordorigin="5117,346" coordsize="168,214">
              <v:shape style="position:absolute;left:5117;top:346;width:168;height:214" coordorigin="5117,346" coordsize="168,214" path="m5117,346l5284,560e" filled="f" stroked="t" strokeweight=".06pt" strokecolor="#221F1F">
                <v:path arrowok="t"/>
              </v:shape>
            </v:group>
            <v:group style="position:absolute;left:5117;top:346;width:92;height:7" coordorigin="5117,346" coordsize="92,7">
              <v:shape style="position:absolute;left:5117;top:346;width:92;height:7" coordorigin="5117,346" coordsize="92,7" path="m5209,352l5117,346e" filled="f" stroked="t" strokeweight=".06pt" strokecolor="#221F1F">
                <v:path arrowok="t"/>
              </v:shape>
            </v:group>
            <v:group style="position:absolute;left:5208;top:352;width:53;height:36" coordorigin="5208,352" coordsize="53,36">
              <v:shape style="position:absolute;left:5208;top:352;width:53;height:36" coordorigin="5208,352" coordsize="53,36" path="m5261,388l5208,352e" filled="f" stroked="t" strokeweight=".06pt" strokecolor="#221F1F">
                <v:path arrowok="t"/>
              </v:shape>
            </v:group>
            <v:group style="position:absolute;left:5261;top:388;width:33;height:33" coordorigin="5261,388" coordsize="33,33">
              <v:shape style="position:absolute;left:5261;top:388;width:33;height:33" coordorigin="5261,388" coordsize="33,33" path="m5294,421l5261,388e" filled="f" stroked="t" strokeweight=".06pt" strokecolor="#221F1F">
                <v:path arrowok="t"/>
              </v:shape>
            </v:group>
            <v:group style="position:absolute;left:5316;top:410;width:26;height:53" coordorigin="5316,410" coordsize="26,53">
              <v:shape style="position:absolute;left:5316;top:410;width:26;height:53" coordorigin="5316,410" coordsize="26,53" path="m5343,463l5316,410e" filled="f" stroked="t" strokeweight=".06pt" strokecolor="#221F1F">
                <v:path arrowok="t"/>
              </v:shape>
            </v:group>
            <v:group style="position:absolute;left:5320;top:474;width:7;height:33" coordorigin="5320,474" coordsize="7,33">
              <v:shape style="position:absolute;left:5320;top:474;width:7;height:33" coordorigin="5320,474" coordsize="7,33" path="m5327,507l5320,474e" filled="f" stroked="t" strokeweight=".06pt" strokecolor="#221F1F">
                <v:path arrowok="t"/>
              </v:shape>
            </v:group>
            <v:group style="position:absolute;left:5327;top:507;width:26;height:86" coordorigin="5327,507" coordsize="26,86">
              <v:shape style="position:absolute;left:5327;top:507;width:26;height:86" coordorigin="5327,507" coordsize="26,86" path="m5327,507l5354,592e" filled="f" stroked="t" strokeweight=".06pt" strokecolor="#221F1F">
                <v:path arrowok="t"/>
              </v:shape>
            </v:group>
            <v:group style="position:absolute;left:5354;top:592;width:10;height:2" coordorigin="5354,592" coordsize="10,2">
              <v:shape style="position:absolute;left:5354;top:592;width:10;height:2" coordorigin="5354,592" coordsize="10,0" path="m5354,592l5363,592e" filled="f" stroked="t" strokeweight=".06pt" strokecolor="#221F1F">
                <v:path arrowok="t"/>
              </v:shape>
            </v:group>
            <v:group style="position:absolute;left:5354;top:592;width:26;height:59" coordorigin="5354,592" coordsize="26,59">
              <v:shape style="position:absolute;left:5354;top:592;width:26;height:59" coordorigin="5354,592" coordsize="26,59" path="m5354,592l5380,652e" filled="f" stroked="t" strokeweight=".06pt" strokecolor="#221F1F">
                <v:path arrowok="t"/>
              </v:shape>
            </v:group>
            <v:group style="position:absolute;left:5278;top:652;width:102;height:2" coordorigin="5278,652" coordsize="102,2">
              <v:shape style="position:absolute;left:5278;top:652;width:102;height:2" coordorigin="5278,652" coordsize="102,0" path="m5278,652l5380,652e" filled="f" stroked="t" strokeweight=".06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отмене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этой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олните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оследоват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льно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все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ии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как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ри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этой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мвола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        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должна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счезн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01" w:right="5152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ультрафиолетовую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ламп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:*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 w:before="51"/>
        <w:ind w:left="117" w:right="54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Ультрафиолетовая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лампа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роизвод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длину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волн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которая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особна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бакт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рии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дотвратить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рожден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Ультрафиолетовые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лучи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разру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ают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молекулярн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структуру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ДНК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микро-орган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змов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стерилиза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эффекта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мпользован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х-либо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химикато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5"/>
        <w:ind w:left="126" w:right="0" w:firstLine="0"/>
        <w:jc w:val="left"/>
        <w:rPr>
          <w:rFonts w:ascii="Segoe UI" w:hAnsi="Segoe UI" w:cs="Segoe UI" w:eastAsia="Segoe UI"/>
          <w:sz w:val="12"/>
          <w:szCs w:val="12"/>
        </w:rPr>
      </w:pPr>
      <w:r>
        <w:rPr/>
        <w:pict>
          <v:group style="position:absolute;margin-left:75.330597pt;margin-top:3.124609pt;width:414.00002pt;height:.1pt;mso-position-horizontal-relative:page;mso-position-vertical-relative:paragraph;z-index:-8378" coordorigin="1507,62" coordsize="8280,2">
            <v:shape style="position:absolute;left:1507;top:62;width:8280;height:2" coordorigin="1507,62" coordsize="8280,0" path="m1507,62l9787,62e" filled="f" stroked="t" strokeweight=".3pt" strokecolor="#000000">
              <v:path arrowok="t"/>
            </v:shape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*</w:t>
      </w:r>
      <w:r>
        <w:rPr>
          <w:rFonts w:ascii="Segoe UI" w:hAnsi="Segoe UI" w:cs="Segoe UI" w:eastAsia="Segoe UI"/>
          <w:b w:val="0"/>
          <w:bCs w:val="0"/>
          <w:spacing w:val="12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-11"/>
          <w:w w:val="80"/>
          <w:sz w:val="12"/>
          <w:szCs w:val="12"/>
        </w:rPr>
        <w:t>T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o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nb</w:t>
      </w:r>
      <w:r>
        <w:rPr>
          <w:rFonts w:ascii="Segoe UI" w:hAnsi="Segoe UI" w:cs="Segoe UI" w:eastAsia="Segoe UI"/>
          <w:b w:val="0"/>
          <w:bCs w:val="0"/>
          <w:spacing w:val="-1"/>
          <w:w w:val="80"/>
          <w:sz w:val="12"/>
          <w:szCs w:val="12"/>
        </w:rPr>
        <w:t>K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o</w:t>
      </w:r>
      <w:r>
        <w:rPr>
          <w:rFonts w:ascii="Segoe UI" w:hAnsi="Segoe UI" w:cs="Segoe UI" w:eastAsia="Segoe UI"/>
          <w:b w:val="0"/>
          <w:bCs w:val="0"/>
          <w:spacing w:val="13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,</w:t>
      </w:r>
      <w:r>
        <w:rPr>
          <w:rFonts w:ascii="Segoe UI" w:hAnsi="Segoe UI" w:cs="Segoe UI" w:eastAsia="Segoe UI"/>
          <w:b w:val="0"/>
          <w:bCs w:val="0"/>
          <w:spacing w:val="1"/>
          <w:w w:val="80"/>
          <w:sz w:val="12"/>
          <w:szCs w:val="12"/>
        </w:rPr>
        <w:t>Q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n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H</w:t>
      </w:r>
      <w:r>
        <w:rPr>
          <w:rFonts w:ascii="Segoe UI" w:hAnsi="Segoe UI" w:cs="Segoe UI" w:eastAsia="Segoe UI"/>
          <w:b w:val="0"/>
          <w:bCs w:val="0"/>
          <w:spacing w:val="12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M</w:t>
      </w:r>
      <w:r>
        <w:rPr>
          <w:rFonts w:ascii="Segoe UI" w:hAnsi="Segoe UI" w:cs="Segoe UI" w:eastAsia="Segoe UI"/>
          <w:b w:val="0"/>
          <w:bCs w:val="0"/>
          <w:spacing w:val="-1"/>
          <w:w w:val="80"/>
          <w:sz w:val="12"/>
          <w:szCs w:val="12"/>
        </w:rPr>
        <w:t>o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,</w:t>
      </w:r>
      <w:r>
        <w:rPr>
          <w:rFonts w:ascii="Segoe UI" w:hAnsi="Segoe UI" w:cs="Segoe UI" w:eastAsia="Segoe UI"/>
          <w:b w:val="0"/>
          <w:bCs w:val="0"/>
          <w:spacing w:val="-2"/>
          <w:w w:val="80"/>
          <w:sz w:val="12"/>
          <w:szCs w:val="12"/>
        </w:rPr>
        <w:t>Q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e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ne�</w:t>
      </w:r>
      <w:r>
        <w:rPr>
          <w:rFonts w:ascii="Segoe UI" w:hAnsi="Segoe UI" w:cs="Segoe UI" w:eastAsia="Segoe UI"/>
          <w:b w:val="0"/>
          <w:bCs w:val="0"/>
          <w:spacing w:val="13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-4"/>
          <w:w w:val="80"/>
          <w:sz w:val="12"/>
          <w:szCs w:val="12"/>
        </w:rPr>
        <w:t>r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,</w:t>
      </w:r>
      <w:r>
        <w:rPr>
          <w:rFonts w:ascii="Segoe UI" w:hAnsi="Segoe UI" w:cs="Segoe UI" w:eastAsia="Segoe UI"/>
          <w:b w:val="0"/>
          <w:bCs w:val="0"/>
          <w:spacing w:val="-2"/>
          <w:w w:val="80"/>
          <w:sz w:val="12"/>
          <w:szCs w:val="12"/>
        </w:rPr>
        <w:t>Q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e</w:t>
      </w:r>
      <w:r>
        <w:rPr>
          <w:rFonts w:ascii="Segoe UI" w:hAnsi="Segoe UI" w:cs="Segoe UI" w:eastAsia="Segoe UI"/>
          <w:b w:val="0"/>
          <w:bCs w:val="0"/>
          <w:spacing w:val="13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B</w:t>
      </w:r>
      <w:r>
        <w:rPr>
          <w:rFonts w:ascii="Segoe UI" w:hAnsi="Segoe UI" w:cs="Segoe UI" w:eastAsia="Segoe UI"/>
          <w:b w:val="0"/>
          <w:bCs w:val="0"/>
          <w:spacing w:val="12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c</w:t>
      </w:r>
      <w:r>
        <w:rPr>
          <w:rFonts w:ascii="Segoe UI" w:hAnsi="Segoe UI" w:cs="Segoe UI" w:eastAsia="Segoe UI"/>
          <w:b w:val="0"/>
          <w:bCs w:val="0"/>
          <w:spacing w:val="-3"/>
          <w:w w:val="80"/>
          <w:sz w:val="12"/>
          <w:szCs w:val="12"/>
        </w:rPr>
        <w:t>T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aH,Qa</w:t>
      </w:r>
      <w:r>
        <w:rPr>
          <w:rFonts w:ascii="Segoe UI" w:hAnsi="Segoe UI" w:cs="Segoe UI" w:eastAsia="Segoe UI"/>
          <w:b w:val="0"/>
          <w:bCs w:val="0"/>
          <w:spacing w:val="-1"/>
          <w:w w:val="80"/>
          <w:sz w:val="12"/>
          <w:szCs w:val="12"/>
        </w:rPr>
        <w:t>pT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Ho�</w:t>
      </w:r>
      <w:r>
        <w:rPr>
          <w:rFonts w:ascii="Segoe UI" w:hAnsi="Segoe UI" w:cs="Segoe UI" w:eastAsia="Segoe UI"/>
          <w:b w:val="0"/>
          <w:bCs w:val="0"/>
          <w:spacing w:val="13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-1"/>
          <w:w w:val="80"/>
          <w:sz w:val="12"/>
          <w:szCs w:val="12"/>
        </w:rPr>
        <w:t>K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oM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n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ne</w:t>
      </w:r>
      <w:r>
        <w:rPr>
          <w:rFonts w:ascii="Segoe UI" w:hAnsi="Segoe UI" w:cs="Segoe UI" w:eastAsia="Segoe UI"/>
          <w:b w:val="0"/>
          <w:bCs w:val="0"/>
          <w:spacing w:val="1"/>
          <w:w w:val="80"/>
          <w:sz w:val="12"/>
          <w:szCs w:val="12"/>
        </w:rPr>
        <w:t>K</w:t>
      </w:r>
      <w:r>
        <w:rPr>
          <w:rFonts w:ascii="Segoe UI" w:hAnsi="Segoe UI" w:cs="Segoe UI" w:eastAsia="Segoe UI"/>
          <w:b w:val="0"/>
          <w:bCs w:val="0"/>
          <w:spacing w:val="-3"/>
          <w:w w:val="80"/>
          <w:sz w:val="12"/>
          <w:szCs w:val="12"/>
        </w:rPr>
        <w:t>T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al..l'll'l</w:t>
      </w:r>
      <w:r>
        <w:rPr>
          <w:rFonts w:ascii="Segoe UI" w:hAnsi="Segoe UI" w:cs="Segoe UI" w:eastAsia="Segoe UI"/>
          <w:b w:val="0"/>
          <w:bCs w:val="0"/>
          <w:spacing w:val="13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-2"/>
          <w:w w:val="80"/>
          <w:sz w:val="12"/>
          <w:szCs w:val="12"/>
        </w:rPr>
        <w:t>y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c</w:t>
      </w:r>
      <w:r>
        <w:rPr>
          <w:rFonts w:ascii="Segoe UI" w:hAnsi="Segoe UI" w:cs="Segoe UI" w:eastAsia="Segoe UI"/>
          <w:b w:val="0"/>
          <w:bCs w:val="0"/>
          <w:spacing w:val="-3"/>
          <w:w w:val="80"/>
          <w:sz w:val="12"/>
          <w:szCs w:val="12"/>
        </w:rPr>
        <w:t>T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aHoB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neHa</w:t>
      </w:r>
      <w:r>
        <w:rPr>
          <w:rFonts w:ascii="Segoe UI" w:hAnsi="Segoe UI" w:cs="Segoe UI" w:eastAsia="Segoe UI"/>
          <w:b w:val="0"/>
          <w:bCs w:val="0"/>
          <w:spacing w:val="12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-1"/>
          <w:w w:val="80"/>
          <w:sz w:val="12"/>
          <w:szCs w:val="12"/>
        </w:rPr>
        <w:t>y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n</w:t>
      </w:r>
      <w:r>
        <w:rPr>
          <w:rFonts w:ascii="Segoe UI" w:hAnsi="Segoe UI" w:cs="Segoe UI" w:eastAsia="Segoe UI"/>
          <w:b w:val="0"/>
          <w:bCs w:val="0"/>
          <w:spacing w:val="-7"/>
          <w:w w:val="80"/>
          <w:sz w:val="12"/>
          <w:szCs w:val="12"/>
        </w:rPr>
        <w:t>b</w:t>
      </w:r>
      <w:r>
        <w:rPr>
          <w:rFonts w:ascii="Segoe UI" w:hAnsi="Segoe UI" w:cs="Segoe UI" w:eastAsia="Segoe UI"/>
          <w:b w:val="0"/>
          <w:bCs w:val="0"/>
          <w:spacing w:val="-2"/>
          <w:w w:val="80"/>
          <w:sz w:val="12"/>
          <w:szCs w:val="12"/>
        </w:rPr>
        <w:t>T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pacpl'l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o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n</w:t>
      </w:r>
      <w:r>
        <w:rPr>
          <w:rFonts w:ascii="Segoe UI" w:hAnsi="Segoe UI" w:cs="Segoe UI" w:eastAsia="Segoe UI"/>
          <w:b w:val="0"/>
          <w:bCs w:val="0"/>
          <w:spacing w:val="-1"/>
          <w:w w:val="80"/>
          <w:sz w:val="12"/>
          <w:szCs w:val="12"/>
        </w:rPr>
        <w:t>e</w:t>
      </w:r>
      <w:r>
        <w:rPr>
          <w:rFonts w:ascii="Segoe UI" w:hAnsi="Segoe UI" w:cs="Segoe UI" w:eastAsia="Segoe UI"/>
          <w:b w:val="0"/>
          <w:bCs w:val="0"/>
          <w:spacing w:val="-4"/>
          <w:w w:val="80"/>
          <w:sz w:val="12"/>
          <w:szCs w:val="12"/>
        </w:rPr>
        <w:t>T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oB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a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H</w:t>
      </w:r>
      <w:r>
        <w:rPr>
          <w:rFonts w:ascii="Segoe UI" w:hAnsi="Segoe UI" w:cs="Segoe UI" w:eastAsia="Segoe UI"/>
          <w:b w:val="0"/>
          <w:bCs w:val="0"/>
          <w:spacing w:val="13"/>
          <w:w w:val="80"/>
          <w:sz w:val="12"/>
          <w:szCs w:val="12"/>
        </w:rPr>
        <w:t> </w:t>
      </w:r>
      <w:r>
        <w:rPr>
          <w:rFonts w:ascii="Segoe UI" w:hAnsi="Segoe UI" w:cs="Segoe UI" w:eastAsia="Segoe UI"/>
          <w:b w:val="0"/>
          <w:bCs w:val="0"/>
          <w:spacing w:val="0"/>
          <w:w w:val="80"/>
          <w:sz w:val="12"/>
          <w:szCs w:val="12"/>
        </w:rPr>
        <w:t>naMna.</w:t>
      </w:r>
      <w:r>
        <w:rPr>
          <w:rFonts w:ascii="Segoe UI" w:hAnsi="Segoe UI" w:cs="Segoe UI" w:eastAsia="Segoe UI"/>
          <w:b w:val="0"/>
          <w:bCs w:val="0"/>
          <w:spacing w:val="0"/>
          <w:w w:val="100"/>
          <w:sz w:val="12"/>
          <w:szCs w:val="12"/>
        </w:rPr>
      </w:r>
    </w:p>
    <w:p>
      <w:pPr>
        <w:pStyle w:val="Heading7"/>
        <w:spacing w:line="263" w:lineRule="exact"/>
        <w:ind w:right="104"/>
        <w:jc w:val="right"/>
        <w:rPr>
          <w:rFonts w:ascii="Calibri" w:hAnsi="Calibri" w:cs="Calibri" w:eastAsia="Calibri"/>
        </w:rPr>
      </w:pPr>
      <w:r>
        <w:rPr/>
        <w:pict>
          <v:group style="position:absolute;margin-left:540.783508pt;margin-top:1.194241pt;width:11.99pt;height:9.007pt;mso-position-horizontal-relative:page;mso-position-vertical-relative:paragraph;z-index:-8381" coordorigin="10816,24" coordsize="240,180">
            <v:group style="position:absolute;left:10824;top:33;width:94;height:163" coordorigin="10824,33" coordsize="94,163">
              <v:shape style="position:absolute;left:10824;top:33;width:94;height:163" coordorigin="10824,33" coordsize="94,163" path="m10918,188l10915,196,10915,196,10914,196,10913,196,10829,196,10828,196,10828,196,10827,196,10827,195,10826,195,10826,194,10825,194,10825,193,10825,192,10824,190,10824,189,10824,188,10824,186,10824,185,10825,184,10825,183,10825,182,10826,181,10826,180,10826,180,10827,179,10827,179,10828,179,10829,179,10863,179,10863,56,10831,74,10830,75,10829,76,10828,76,10827,76,10826,76,10825,75,10825,75,10824,74,10824,73,10824,71,10824,70,10824,68,10824,67,10824,65,10824,64,10824,63,10824,63,10825,62,10825,61,10825,61,10826,60,10826,60,10827,59,10827,59,10865,35,10865,34,10865,34,10866,34,10866,34,10867,34,10868,34,10868,33,10869,33,10870,33,10871,33,10873,33,10874,33,10876,33,10878,33,10884,36,10884,36,10884,37,10884,179,10913,179,10914,179,10915,179,10915,179,10916,180,10918,186,10918,188xe" filled="f" stroked="t" strokeweight=".8pt" strokecolor="#000000">
                <v:path arrowok="t"/>
              </v:shape>
            </v:group>
            <v:group style="position:absolute;left:10946;top:32;width:101;height:164" coordorigin="10946,32" coordsize="101,164">
              <v:shape style="position:absolute;left:10946;top:32;width:101;height:164" coordorigin="10946,32" coordsize="101,164" path="m11047,187l11045,195,11044,196,11043,196,11043,196,10953,196,10952,196,10951,196,10950,196,10949,195,10949,195,10948,194,10947,194,10947,193,10947,191,10946,190,10946,189,10946,187,10946,185,10946,184,10946,182,10946,181,10949,176,10950,175,10950,174,10951,173,10984,140,11017,89,11018,77,11018,74,10991,51,10985,51,10956,64,10954,64,10953,64,10952,64,10952,64,10951,64,10951,64,10950,63,10950,62,10950,62,10950,61,10950,59,10949,58,10949,57,10949,55,10949,54,10949,53,10949,52,10949,51,10950,50,10950,49,10950,49,10958,42,10960,40,10993,32,11001,32,11029,44,11032,48,11040,74,11040,79,11020,126,11015,133,11007,142,10998,151,10972,178,11043,178,11043,178,11044,178,11045,178,11045,179,11046,179,11046,180,11047,181,11047,182,11047,183,11047,184,11047,185,11047,187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 w:line="263" w:lineRule="exact"/>
        <w:jc w:val="righ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380" w:right="740"/>
        </w:sectPr>
      </w:pPr>
    </w:p>
    <w:p>
      <w:pPr>
        <w:spacing w:before="16"/>
        <w:ind w:left="107" w:right="0" w:firstLine="0"/>
        <w:jc w:val="center"/>
        <w:rPr>
          <w:rFonts w:ascii="Calibri" w:hAnsi="Calibri" w:cs="Calibri" w:eastAsia="Calibri"/>
          <w:sz w:val="45"/>
          <w:szCs w:val="4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Режимы</w:t>
      </w:r>
      <w:r>
        <w:rPr>
          <w:rFonts w:ascii="Calibri" w:hAnsi="Calibri" w:cs="Calibri" w:eastAsia="Calibri"/>
          <w:b w:val="0"/>
          <w:bCs w:val="0"/>
          <w:color w:val="000001"/>
          <w:spacing w:val="-34"/>
          <w:w w:val="100"/>
          <w:sz w:val="45"/>
          <w:szCs w:val="4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9"/>
        <w:ind w:left="102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60.908901pt;margin-top:6.282107pt;width:41.003pt;height:10.031pt;mso-position-horizontal-relative:page;mso-position-vertical-relative:paragraph;z-index:-8377" type="#_x0000_t75">
            <v:imagedata r:id="rId155" o:title=""/>
          </v:shape>
        </w:pict>
      </w:r>
      <w:r>
        <w:rPr/>
        <w:pict>
          <v:group style="position:absolute;margin-left:106.1119pt;margin-top:5.634107pt;width:78.69pt;height:10.679pt;mso-position-horizontal-relative:page;mso-position-vertical-relative:paragraph;z-index:-8376" coordorigin="2122,113" coordsize="1574,214">
            <v:shape style="position:absolute;left:2122;top:171;width:605;height:155" type="#_x0000_t75">
              <v:imagedata r:id="rId156" o:title=""/>
            </v:shape>
            <v:group style="position:absolute;left:2762;top:181;width:167;height:134" coordorigin="2762,181" coordsize="167,134">
              <v:shape style="position:absolute;left:2762;top:181;width:167;height:134" coordorigin="2762,181" coordsize="167,134" path="m2929,307l2929,310,2928,312,2927,314,2925,315,2924,316,2922,316,2769,316,2767,316,2765,315,2764,314,2762,312,2762,310,2762,307,2762,186,2774,181,2776,181,2785,186,2785,296,2834,296,2834,186,2834,185,2834,184,2834,184,2835,183,2835,183,2836,182,2837,182,2845,181,2847,181,2857,186,2857,296,2906,296,2906,186,2905,185,2906,184,2906,184,2906,183,2907,183,2917,181,2919,181,2929,186,2929,307xe" filled="f" stroked="t" strokeweight=".8pt" strokecolor="#000000">
                <v:path arrowok="t"/>
              </v:shape>
            </v:group>
            <v:group style="position:absolute;left:2963;top:179;width:117;height:139" coordorigin="2963,179" coordsize="117,139">
              <v:shape style="position:absolute;left:2963;top:179;width:117;height:139" coordorigin="2963,179" coordsize="117,139" path="m3080,243l3073,254,3071,253,2987,253,2987,261,2988,267,2990,272,2991,278,2993,283,2997,287,3000,291,3004,294,3009,296,3015,298,3021,299,3029,299,3035,299,3040,299,3045,298,3050,297,3054,296,3057,295,3061,294,3063,292,3066,291,3068,290,3069,290,3071,290,3071,290,3074,299,3074,300,3074,301,3074,302,3074,303,3074,304,3072,308,3071,309,3070,309,3067,311,3065,312,3027,318,3016,318,2980,301,2974,295,2970,288,2967,280,2965,271,2963,261,2963,249,2963,239,2965,229,2968,220,2970,211,2974,204,2980,198,2985,192,2991,187,2999,184,3006,181,3015,179,3024,179,3034,179,3079,223,3080,239,3080,243xe" filled="f" stroked="t" strokeweight=".8pt" strokecolor="#000000">
                <v:path arrowok="t"/>
              </v:shape>
            </v:group>
            <v:group style="position:absolute;left:2987;top:197;width:69;height:39" coordorigin="2987,197" coordsize="69,39">
              <v:shape style="position:absolute;left:2987;top:197;width:69;height:39" coordorigin="2987,197" coordsize="69,39" path="m3056,236l3023,197,3017,197,2997,209,2994,213,2992,217,2990,222,2988,226,2988,231,2987,236,3056,236xe" filled="f" stroked="t" strokeweight=".8pt" strokecolor="#000000">
                <v:path arrowok="t"/>
              </v:shape>
            </v:group>
            <v:group style="position:absolute;left:3115;top:181;width:111;height:135" coordorigin="3115,181" coordsize="111,135">
              <v:shape style="position:absolute;left:3115;top:181;width:111;height:135" coordorigin="3115,181" coordsize="111,135" path="m3226,312l3215,316,3212,316,3204,314,3203,314,3203,313,3203,312,3203,257,3138,257,3138,312,3138,313,3127,316,3125,316,3118,315,3117,315,3116,315,3116,314,3115,314,3115,313,3115,312,3115,186,3118,182,3118,182,3127,181,3129,181,3138,186,3138,237,3203,237,3203,186,3203,185,3203,184,3204,184,3204,183,3205,183,3215,181,3217,181,3226,186,3226,312xe" filled="f" stroked="t" strokeweight=".8pt" strokecolor="#000000">
                <v:path arrowok="t"/>
              </v:shape>
              <v:shape style="position:absolute;left:3261;top:113;width:435;height:214" type="#_x0000_t75">
                <v:imagedata r:id="rId157" o:title=""/>
              </v:shape>
            </v:group>
            <w10:wrap type="none"/>
          </v:group>
        </w:pict>
      </w:r>
      <w:r>
        <w:rPr/>
        <w:pict>
          <v:group style="position:absolute;margin-left:189.415894pt;margin-top:8.560107pt;width:127.152pt;height:10.179pt;mso-position-horizontal-relative:page;mso-position-vertical-relative:paragraph;z-index:-8375" coordorigin="3788,171" coordsize="2543,204">
            <v:shape style="position:absolute;left:3788;top:171;width:1311;height:204" type="#_x0000_t75">
              <v:imagedata r:id="rId158" o:title=""/>
            </v:shape>
            <v:shape style="position:absolute;left:5106;top:171;width:543;height:155" type="#_x0000_t75">
              <v:imagedata r:id="rId159" o:title=""/>
            </v:shape>
            <v:shape style="position:absolute;left:5663;top:171;width:668;height:155" type="#_x0000_t75">
              <v:imagedata r:id="rId160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повы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енной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производ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тельности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spacing w:line="260" w:lineRule="exact"/>
        <w:ind w:left="10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Использу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быстрого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прогрева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помещен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10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сколько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СПЕЦ.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ФУНКЦИИ,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пока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ионного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4" w:lineRule="auto" w:before="15"/>
        <w:ind w:left="102" w:right="279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мигать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мвол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/>
        <w:pict>
          <v:shape style="width:25.001969pt;height:14.049072pt;mso-position-horizontal-relative:char;mso-position-vertical-relative:line" type="#_x0000_t75">
            <v:imagedata r:id="rId161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0"/>
          <w:position w:val="-7"/>
        </w:rPr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одтв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рждения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выбора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данно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ОДТВ./ОТМЕНА.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2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60.913101pt;margin-top:3.18498pt;width:71.350pt;height:13.105pt;mso-position-horizontal-relative:page;mso-position-vertical-relative:paragraph;z-index:-8374" coordorigin="1218,64" coordsize="1427,262">
            <v:group style="position:absolute;left:1226;top:85;width:120;height:182" coordorigin="1226,85" coordsize="120,182">
              <v:shape style="position:absolute;left:1226;top:85;width:120;height:182" coordorigin="1226,85" coordsize="120,182" path="m1346,212l1346,220,1345,226,1343,233,1341,239,1337,245,1332,250,1327,255,1321,259,1313,262,1304,265,1293,267,1279,267,1235,267,1233,267,1231,266,1229,264,1227,263,1226,260,1226,257,1226,95,1226,91,1227,88,1229,87,1231,85,1233,85,1235,85,1330,85,1335,95,1335,97,1332,104,1331,105,1330,105,1330,105,1250,105,1250,162,1284,162,1295,162,1342,192,1345,198,1346,205,1346,212xe" filled="f" stroked="t" strokeweight=".8pt" strokecolor="#000000">
                <v:path arrowok="t"/>
              </v:shape>
            </v:group>
            <v:group style="position:absolute;left:1250;top:181;width:71;height:66" coordorigin="1250,181" coordsize="71,66">
              <v:shape style="position:absolute;left:1250;top:181;width:71;height:66" coordorigin="1250,181" coordsize="71,66" path="m1321,214l1281,181,1250,181,1250,247,1281,247,1289,247,1295,246,1300,245,1305,243,1321,219,1321,214xe" filled="f" stroked="t" strokeweight=".8pt" strokecolor="#000000">
                <v:path arrowok="t"/>
              </v:shape>
            </v:group>
            <v:group style="position:absolute;left:1370;top:130;width:117;height:139" coordorigin="1370,130" coordsize="117,139">
              <v:shape style="position:absolute;left:1370;top:130;width:117;height:139" coordorigin="1370,130" coordsize="117,139" path="m1486,194l1480,205,1477,204,1394,204,1394,212,1394,218,1396,223,1397,229,1400,234,1403,238,1406,242,1411,245,1416,247,1421,249,1428,250,1435,250,1441,250,1447,250,1451,249,1456,248,1460,247,1464,246,1467,245,1470,243,1472,242,1474,241,1476,241,1477,241,1478,241,1481,250,1481,251,1481,252,1481,253,1481,254,1480,255,1478,259,1478,260,1476,260,1474,262,1471,263,1433,269,1423,269,1386,252,1381,246,1377,239,1374,231,1371,222,1370,212,1370,200,1370,190,1371,180,1374,171,1377,162,1381,155,1386,149,1391,143,1398,138,1405,135,1413,132,1421,130,1431,130,1440,130,1485,174,1486,190,1486,194xe" filled="f" stroked="t" strokeweight=".8pt" strokecolor="#000000">
                <v:path arrowok="t"/>
              </v:shape>
            </v:group>
            <v:group style="position:absolute;left:1394;top:148;width:69;height:39" coordorigin="1394,148" coordsize="69,39">
              <v:shape style="position:absolute;left:1394;top:148;width:69;height:39" coordorigin="1394,148" coordsize="69,39" path="m1463,187l1463,175,1460,166,1455,159,1449,152,1441,148,1429,148,1424,148,1403,160,1400,164,1398,168,1396,173,1395,177,1394,182,1394,187,1463,187xe" filled="f" stroked="t" strokeweight=".8pt" strokecolor="#000000">
                <v:path arrowok="t"/>
              </v:shape>
            </v:group>
            <v:group style="position:absolute;left:1513;top:130;width:100;height:139" coordorigin="1513,130" coordsize="100,139">
              <v:shape style="position:absolute;left:1513;top:130;width:100;height:139" coordorigin="1513,130" coordsize="100,139" path="m1613,244l1613,245,1613,247,1613,248,1612,249,1612,250,1612,251,1612,252,1611,253,1611,253,1611,254,1610,255,1609,256,1608,257,1569,269,1560,269,1552,268,1545,265,1538,262,1532,257,1527,252,1523,246,1519,239,1516,230,1514,222,1513,212,1513,201,1513,189,1549,135,1572,130,1576,130,1612,152,1612,153,1612,155,1612,159,1612,161,1611,163,1610,164,1609,165,1608,165,1606,165,1605,164,1603,162,1601,161,1586,152,1582,151,1577,150,1572,150,1560,150,1552,154,1546,163,1540,171,1537,184,1537,200,1537,208,1538,215,1539,222,1541,228,1543,233,1546,237,1549,241,1553,244,1557,246,1561,248,1566,249,1572,249,1577,249,1597,241,1600,239,1602,237,1604,236,1606,234,1608,233,1609,233,1609,233,1610,233,1613,242,1613,244xe" filled="f" stroked="t" strokeweight=".8pt" strokecolor="#000000">
                <v:path arrowok="t"/>
              </v:shape>
            </v:group>
            <v:group style="position:absolute;left:1644;top:132;width:167;height:134" coordorigin="1644,132" coordsize="167,134">
              <v:shape style="position:absolute;left:1644;top:132;width:167;height:134" coordorigin="1644,132" coordsize="167,134" path="m1811,258l1810,261,1810,263,1809,265,1807,266,1805,267,1803,267,1651,267,1649,267,1647,266,1646,265,1644,263,1644,261,1644,258,1644,137,1644,136,1644,135,1644,135,1645,134,1655,132,1658,132,1667,137,1667,247,1716,247,1716,137,1716,136,1716,135,1716,135,1717,134,1717,134,1718,133,1719,133,1727,132,1729,132,1738,137,1738,247,1787,247,1787,137,1787,136,1787,135,1788,135,1788,134,1789,134,1799,132,1801,132,1811,137,1811,258xe" filled="f" stroked="t" strokeweight=".8pt" strokecolor="#000000">
                <v:path arrowok="t"/>
              </v:shape>
            </v:group>
            <v:group style="position:absolute;left:1837;top:132;width:121;height:186" coordorigin="1837,132" coordsize="121,186">
              <v:shape style="position:absolute;left:1837;top:132;width:121;height:186" coordorigin="1837,132" coordsize="121,186" path="m1911,267l1880,318,1877,318,1869,313,1869,312,1870,311,1887,267,1886,266,1885,266,1885,265,1884,264,1883,263,1883,262,1838,141,1837,139,1837,138,1837,137,1837,135,1848,132,1851,132,1861,136,1862,136,1862,138,1898,239,1899,239,1934,137,1934,135,1935,134,1946,132,1949,132,1958,137,1957,138,1957,139,1957,141,1911,267xe" filled="f" stroked="t" strokeweight=".8pt" strokecolor="#000000">
                <v:path arrowok="t"/>
              </v:shape>
            </v:group>
            <v:group style="position:absolute;left:1976;top:133;width:168;height:135" coordorigin="1976,133" coordsize="168,135">
              <v:shape style="position:absolute;left:1976;top:133;width:168;height:135" coordorigin="1976,133" coordsize="168,135" path="m2144,262l2144,264,2143,265,2142,266,2140,267,2138,267,2133,267,2131,267,2129,267,2128,267,2126,267,2125,267,2124,267,2123,266,2123,266,2122,266,2122,265,2122,264,2122,263,2113,190,2112,187,2112,184,2112,181,2111,178,2111,175,2111,172,2111,169,2109,154,2109,151,2108,154,2107,157,2106,160,2106,162,2105,166,2103,169,2102,172,2101,175,2100,178,2099,181,2098,184,2098,187,2071,262,2071,263,2068,266,2067,267,2059,267,2057,267,2051,266,2050,266,2049,265,2049,265,2048,264,2048,263,2047,262,2022,187,2021,184,2020,181,2019,178,2018,175,2017,172,2016,169,2015,166,2014,163,2013,160,2012,157,2011,154,2011,151,2011,154,2010,157,2010,160,2010,163,2009,166,2009,169,2009,172,2008,175,2008,178,2008,181,2008,184,2007,187,1998,262,1998,265,1997,266,1997,266,1996,267,1995,267,1994,267,1992,267,1991,267,1989,267,1986,267,1984,267,1978,266,1977,266,1976,265,1976,265,1976,264,1976,263,1976,262,1990,142,2001,133,2012,133,2030,146,2049,200,2050,204,2051,207,2052,210,2053,213,2054,217,2055,220,2056,223,2057,226,2058,230,2059,233,2059,236,2060,238,2061,238,2061,236,2062,232,2063,229,2064,226,2065,223,2066,219,2067,216,2068,213,2069,209,2070,206,2071,203,2072,200,2091,146,2092,144,2093,142,2094,140,2094,139,2095,137,2097,136,2098,135,2108,133,2119,133,2130,142,2144,262xe" filled="f" stroked="t" strokeweight=".8pt" strokecolor="#000000">
                <v:path arrowok="t"/>
              </v:shape>
              <v:shape style="position:absolute;left:2171;top:64;width:475;height:213" type="#_x0000_t75">
                <v:imagedata r:id="rId162" o:title=""/>
              </v:shape>
            </v:group>
            <w10:wrap type="none"/>
          </v:group>
        </w:pict>
      </w:r>
      <w:r>
        <w:rPr/>
        <w:pict>
          <v:shape style="position:absolute;margin-left:136.881104pt;margin-top:6.11098pt;width:41.249pt;height:10.179pt;mso-position-horizontal-relative:page;mso-position-vertical-relative:paragraph;z-index:-8373" type="#_x0000_t75">
            <v:imagedata r:id="rId163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Бес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умный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8"/>
          <w:szCs w:val="2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8"/>
          <w:szCs w:val="28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8"/>
          <w:szCs w:val="28"/>
        </w:rPr>
        <w:t>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tabs>
          <w:tab w:pos="8250" w:val="left" w:leader="none"/>
        </w:tabs>
        <w:spacing w:line="248" w:lineRule="exact" w:before="2"/>
        <w:ind w:left="102" w:right="54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Использу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отдыха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ТИХ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Й,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загор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/>
        <w:pict>
          <v:shape style="width:25.0025pt;height:14.048923pt;mso-position-horizontal-relative:char;mso-position-vertical-relative:line" type="#_x0000_t75">
            <v:imagedata r:id="rId164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-21"/>
          <w:w w:val="100"/>
          <w:position w:val="-7"/>
        </w:rPr>
      </w:r>
      <w:r>
        <w:rPr>
          <w:rFonts w:ascii="Times New Roman" w:hAnsi="Times New Roman" w:cs="Times New Roman" w:eastAsia="Times New Roman"/>
          <w:b w:val="0"/>
          <w:bCs w:val="0"/>
          <w:color w:val="000001"/>
          <w:spacing w:val="-21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ет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работать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бесшумном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position w:val="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8" w:lineRule="exact"/>
        <w:ind w:left="10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ТИХИЙ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ще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Heading7"/>
        <w:spacing w:line="278" w:lineRule="exact"/>
        <w:ind w:left="10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771801pt;margin-top:1.584406pt;width:58.382pt;height:9.503pt;mso-position-horizontal-relative:page;mso-position-vertical-relative:paragraph;z-index:-8372" coordorigin="1215,32" coordsize="1168,190">
            <v:group style="position:absolute;left:1223;top:50;width:107;height:162" coordorigin="1223,50" coordsize="107,162">
              <v:shape style="position:absolute;left:1223;top:50;width:107;height:162" coordorigin="1223,50" coordsize="107,162" path="m1330,165l1323,191,1320,194,1318,197,1314,200,1311,202,1307,204,1303,206,1299,208,1295,209,1290,210,1285,211,1280,211,1274,211,1232,211,1230,211,1228,211,1226,209,1224,208,1223,206,1224,203,1224,58,1223,55,1224,53,1226,52,1228,50,1230,50,1232,50,1268,50,1278,50,1286,51,1320,84,1320,91,1320,94,1319,98,1319,102,1318,105,1308,119,1305,122,1302,123,1298,125,1303,126,1330,160,1330,165xe" filled="f" stroked="t" strokeweight=".8pt" strokecolor="#000000">
                <v:path arrowok="t"/>
              </v:shape>
            </v:group>
            <v:group style="position:absolute;left:1245;top:67;width:53;height:52" coordorigin="1245,67" coordsize="53,52">
              <v:shape style="position:absolute;left:1245;top:67;width:53;height:52" coordorigin="1245,67" coordsize="53,52" path="m1298,93l1267,67,1245,67,1245,120,1269,120,1275,120,1279,119,1283,117,1286,116,1298,96,1298,93xe" filled="f" stroked="t" strokeweight=".8pt" strokecolor="#000000">
                <v:path arrowok="t"/>
              </v:shape>
            </v:group>
            <v:group style="position:absolute;left:1245;top:137;width:63;height:57" coordorigin="1245,137" coordsize="63,57">
              <v:shape style="position:absolute;left:1245;top:137;width:63;height:57" coordorigin="1245,137" coordsize="63,57" path="m1307,166l1307,162,1307,157,1277,137,1271,137,1245,137,1245,194,1276,194,1281,194,1299,187,1301,184,1304,182,1305,178,1307,175,1307,171,1307,166xe" filled="f" stroked="t" strokeweight=".8pt" strokecolor="#000000">
                <v:path arrowok="t"/>
              </v:shape>
              <v:shape style="position:absolute;left:1353;top:82;width:549;height:140" type="#_x0000_t75">
                <v:imagedata r:id="rId165" o:title=""/>
              </v:shape>
              <v:shape style="position:absolute;left:1924;top:32;width:459;height:190" type="#_x0000_t75">
                <v:imagedata r:id="rId166" o:title=""/>
              </v:shape>
            </v:group>
            <w10:wrap type="none"/>
          </v:group>
        </w:pict>
      </w:r>
      <w:r>
        <w:rPr/>
        <w:pict>
          <v:group style="position:absolute;margin-left:123.521797pt;margin-top:1.412406pt;width:349.87pt;height:11.831pt;mso-position-horizontal-relative:page;mso-position-vertical-relative:paragraph;z-index:-8371" coordorigin="2470,28" coordsize="6997,237">
            <v:shape style="position:absolute;left:2470;top:42;width:877;height:223" type="#_x0000_t75">
              <v:imagedata r:id="rId167" o:title=""/>
            </v:shape>
            <v:shape style="position:absolute;left:3352;top:82;width:484;height:140" type="#_x0000_t75">
              <v:imagedata r:id="rId168" o:title=""/>
            </v:shape>
            <v:shape style="position:absolute;left:3848;top:82;width:738;height:140" type="#_x0000_t75">
              <v:imagedata r:id="rId169" o:title=""/>
            </v:shape>
            <v:shape style="position:absolute;left:4598;top:82;width:986;height:140" type="#_x0000_t75">
              <v:imagedata r:id="rId170" o:title=""/>
            </v:shape>
            <v:shape style="position:absolute;left:5606;top:28;width:833;height:193" type="#_x0000_t75">
              <v:imagedata r:id="rId171" o:title=""/>
            </v:shape>
            <v:group style="position:absolute;left:6458;top:92;width:148;height:120" coordorigin="6458,92" coordsize="148,120">
              <v:shape style="position:absolute;left:6458;top:92;width:148;height:120" coordorigin="6458,92" coordsize="148,120" path="m6606,204l6606,207,6606,209,6605,210,6603,211,6602,211,6600,211,6465,211,6462,211,6461,211,6460,210,6459,209,6458,207,6458,204,6458,96,6458,95,6458,95,6459,94,6459,94,6464,92,6465,92,6467,92,6469,92,6471,92,6479,96,6479,194,6522,194,6522,96,6522,95,6522,95,6523,94,6523,94,6523,93,6524,93,6525,93,6526,92,6527,92,6528,92,6530,92,6532,92,6534,92,6542,96,6542,194,6586,194,6586,96,6586,95,6586,95,6591,92,6592,92,6594,92,6596,92,6598,92,6606,95,6606,96,6606,204xe" filled="f" stroked="t" strokeweight=".8pt" strokecolor="#000000">
                <v:path arrowok="t"/>
              </v:shape>
            </v:group>
            <v:group style="position:absolute;left:6630;top:92;width:107;height:165" coordorigin="6630,92" coordsize="107,165">
              <v:shape style="position:absolute;left:6630;top:92;width:107;height:165" coordorigin="6630,92" coordsize="107,165" path="m6696,211l6681,253,6680,254,6679,255,6677,256,6675,256,6672,257,6668,257,6666,257,6659,255,6659,255,6658,254,6658,254,6658,253,6658,252,6659,251,6674,211,6674,211,6673,211,6672,210,6672,209,6671,208,6671,207,6631,100,6630,98,6630,97,6630,96,6630,95,6638,92,6640,92,6643,92,6645,92,6646,92,6647,92,6684,187,6685,187,6716,96,6716,95,6717,94,6724,92,6727,92,6729,92,6737,96,6737,97,6737,98,6736,100,6696,211xe" filled="f" stroked="t" strokeweight=".8pt" strokecolor="#000000">
                <v:path arrowok="t"/>
              </v:shape>
            </v:group>
            <v:group style="position:absolute;left:6754;top:92;width:149;height:120" coordorigin="6754,92" coordsize="149,120">
              <v:shape style="position:absolute;left:6754;top:92;width:149;height:120" coordorigin="6754,92" coordsize="149,120" path="m6903,207l6903,209,6902,210,6901,211,6900,212,6897,212,6893,212,6891,212,6889,212,6888,212,6887,212,6886,212,6885,211,6884,211,6884,211,6884,210,6883,210,6883,209,6883,209,6875,143,6875,141,6874,138,6874,136,6874,133,6874,130,6873,127,6873,125,6873,122,6873,119,6872,116,6872,114,6872,111,6872,109,6871,111,6870,114,6870,116,6869,119,6868,122,6867,124,6866,127,6865,130,6864,133,6863,135,6862,138,6838,207,6835,211,6834,211,6827,212,6826,212,6824,212,6823,212,6822,212,6821,211,6820,211,6819,211,6819,210,6818,210,6818,209,6817,208,6817,207,6794,140,6793,138,6792,136,6792,133,6791,130,6790,127,6789,125,6788,122,6787,119,6786,116,6786,114,6785,111,6784,109,6784,111,6784,114,6784,116,6784,119,6783,122,6783,125,6783,127,6782,130,6782,133,6782,136,6781,138,6781,141,6781,143,6773,207,6763,212,6761,212,6759,212,6758,212,6756,212,6756,211,6755,211,6754,211,6754,210,6754,209,6754,209,6754,208,6754,207,6766,101,6766,98,6767,96,6769,95,6770,93,6772,93,6775,92,6785,92,6818,152,6819,155,6820,158,6821,161,6822,164,6823,167,6824,170,6825,173,6825,176,6826,178,6827,181,6828,184,6828,186,6829,186,6829,184,6830,181,6831,178,6832,175,6832,172,6833,169,6834,166,6835,164,6836,161,6837,158,6838,155,6839,152,6856,105,6856,102,6857,101,6858,99,6859,98,6871,92,6881,92,6890,100,6903,207xe" filled="f" stroked="t" strokeweight=".8pt" strokecolor="#000000">
                <v:path arrowok="t"/>
              </v:shape>
            </v:group>
            <v:group style="position:absolute;left:6934;top:92;width:99;height:120" coordorigin="6934,92" coordsize="99,120">
              <v:shape style="position:absolute;left:6934;top:92;width:99;height:120" coordorigin="6934,92" coordsize="99,120" path="m7032,208l7032,209,7032,210,7032,210,7031,210,7022,212,7020,212,7018,212,7017,212,7015,212,7014,211,7014,211,7013,211,7012,210,7012,210,7012,210,7012,209,7012,208,7012,159,6954,159,6954,208,6954,209,6949,212,6948,212,6946,212,6944,212,6942,212,6940,212,6939,212,6937,212,6936,211,6936,211,6935,211,6934,210,6934,210,6934,210,6934,209,6934,208,6934,96,6939,92,6940,92,6942,92,6944,92,6946,92,6948,92,6949,92,6950,92,6954,96,6954,142,7012,142,7012,96,7012,95,7012,95,7012,94,7012,94,7013,93,7014,93,7014,93,7015,92,7017,92,7018,92,7020,92,7022,92,7024,92,7032,96,7032,208xe" filled="f" stroked="t" strokeweight=".8pt" strokecolor="#000000">
                <v:path arrowok="t"/>
              </v:shape>
            </v:group>
            <v:group style="position:absolute;left:7063;top:90;width:113;height:124" coordorigin="7063,90" coordsize="113,124">
              <v:shape style="position:absolute;left:7063;top:90;width:113;height:124" coordorigin="7063,90" coordsize="113,124" path="m7175,151l7175,160,7174,168,7172,176,7169,184,7166,191,7161,196,7156,202,7150,206,7143,209,7136,212,7127,214,7118,214,7108,214,7100,212,7094,210,7087,207,7081,203,7076,198,7072,192,7068,186,7066,179,7064,171,7063,163,7063,153,7063,144,7077,108,7082,102,7120,90,7129,90,7174,133,7175,141,7175,151xe" filled="f" stroked="t" strokeweight=".8pt" strokecolor="#000000">
                <v:path arrowok="t"/>
              </v:shape>
            </v:group>
            <v:group style="position:absolute;left:7084;top:107;width:70;height:89" coordorigin="7084,107" coordsize="70,89">
              <v:shape style="position:absolute;left:7084;top:107;width:70;height:89" coordorigin="7084,107" coordsize="70,89" path="m7154,152l7119,107,7113,107,7084,145,7084,152,7084,158,7085,164,7086,169,7087,175,7089,179,7092,183,7094,187,7098,191,7102,193,7107,195,7112,196,7119,196,7125,196,7130,195,7135,193,7139,191,7143,188,7146,184,7148,180,7151,175,7152,170,7153,165,7154,159,7154,152xe" filled="f" stroked="t" strokeweight=".8pt" strokecolor="#000000">
                <v:path arrowok="t"/>
              </v:shape>
              <v:shape style="position:absolute;left:7198;top:82;width:1900;height:183" type="#_x0000_t75">
                <v:imagedata r:id="rId172" o:title=""/>
              </v:shape>
              <v:shape style="position:absolute;left:9109;top:82;width:359;height:140" type="#_x0000_t75">
                <v:imagedata r:id="rId173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!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длительном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ользован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умного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альная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84" w:lineRule="exact"/>
        <w:ind w:left="10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9.760101pt;margin-top:4.389462pt;width:78.691pt;height:9.136pt;mso-position-horizontal-relative:page;mso-position-vertical-relative:paragraph;z-index:-8370" coordorigin="1195,88" coordsize="1574,183">
            <v:shape style="position:absolute;left:1195;top:88;width:403;height:140" type="#_x0000_t75">
              <v:imagedata r:id="rId174" o:title=""/>
            </v:shape>
            <v:shape style="position:absolute;left:1613;top:88;width:1156;height:183" type="#_x0000_t75">
              <v:imagedata r:id="rId175" o:title=""/>
            </v:shape>
            <w10:wrap type="none"/>
          </v:group>
        </w:pict>
      </w:r>
      <w:r>
        <w:rPr/>
        <w:pict>
          <v:group style="position:absolute;margin-left:142.057098pt;margin-top:4.389462pt;width:295.835pt;height:8.913pt;mso-position-horizontal-relative:page;mso-position-vertical-relative:paragraph;z-index:-8369" coordorigin="2841,88" coordsize="5917,178">
            <v:shape style="position:absolute;left:2841;top:88;width:554;height:140" type="#_x0000_t75">
              <v:imagedata r:id="rId176" o:title=""/>
            </v:shape>
            <v:group style="position:absolute;left:3418;top:98;width:169;height:161" coordorigin="3418,98" coordsize="169,161">
              <v:shape style="position:absolute;left:3418;top:98;width:169;height:161" coordorigin="3418,98" coordsize="169,161" path="m3587,255l3587,256,3587,256,3580,258,3578,258,3577,258,3575,258,3574,258,3573,258,3570,256,3570,256,3569,256,3570,255,3570,217,3425,217,3423,217,3421,216,3420,215,3419,214,3418,212,3418,210,3418,101,3418,101,3418,100,3419,100,3419,99,3419,99,3420,99,3421,98,3422,98,3424,98,3425,98,3427,98,3429,98,3431,98,3439,101,3439,199,3482,199,3482,101,3482,101,3482,100,3483,100,3483,99,3483,99,3484,99,3485,98,3486,98,3487,98,3489,98,3490,98,3492,98,3494,98,3502,101,3502,199,3546,199,3546,101,3546,101,3546,100,3551,98,3552,98,3554,98,3556,98,3558,98,3566,101,3566,101,3566,199,3582,199,3584,199,3585,200,3586,200,3587,201,3587,203,3587,204,3587,255xe" filled="f" stroked="t" strokeweight=".8pt" strokecolor="#000000">
                <v:path arrowok="t"/>
              </v:shape>
            </v:group>
            <v:group style="position:absolute;left:3603;top:96;width:104;height:124" coordorigin="3603,96" coordsize="104,124">
              <v:shape style="position:absolute;left:3603;top:96;width:104;height:124" coordorigin="3603,96" coordsize="104,124" path="m3706,153l3700,162,3698,162,3624,162,3624,168,3625,174,3626,179,3627,184,3629,188,3632,192,3635,195,3639,198,3644,200,3648,202,3654,203,3661,203,3666,203,3671,202,3675,201,3679,200,3683,200,3686,198,3689,197,3692,196,3694,195,3696,195,3697,194,3698,194,3699,194,3701,197,3701,197,3701,198,3701,199,3701,201,3701,202,3701,203,3701,204,3701,205,3701,206,3701,207,3701,207,3701,208,3701,208,3700,209,3700,209,3700,210,3699,210,3699,211,3697,211,3695,213,3693,214,3690,215,3686,216,3683,217,3679,217,3674,218,3669,219,3664,219,3659,219,3650,219,3641,218,3635,216,3628,213,3622,209,3617,204,3612,199,3609,193,3606,185,3604,177,3603,168,3603,158,3603,149,3604,140,3606,132,3609,124,3613,118,3617,113,3622,107,3657,96,3666,96,3706,142,3706,149,3706,153xe" filled="f" stroked="t" strokeweight=".8pt" strokecolor="#000000">
                <v:path arrowok="t"/>
              </v:shape>
            </v:group>
            <v:group style="position:absolute;left:3624;top:112;width:62;height:35" coordorigin="3624,112" coordsize="62,35">
              <v:shape style="position:absolute;left:3624;top:112;width:62;height:35" coordorigin="3624,112" coordsize="62,35" path="m3685,147l3656,112,3650,112,3633,122,3630,126,3624,147,3685,147xe" filled="f" stroked="t" strokeweight=".8pt" strokecolor="#000000">
                <v:path arrowok="t"/>
              </v:shape>
              <v:shape style="position:absolute;left:3730;top:88;width:1069;height:140" type="#_x0000_t75">
                <v:imagedata r:id="rId177" o:title=""/>
              </v:shape>
            </v:group>
            <v:group style="position:absolute;left:4804;top:98;width:97;height:120" coordorigin="4804,98" coordsize="97,120">
              <v:shape style="position:absolute;left:4804;top:98;width:97;height:120" coordorigin="4804,98" coordsize="97,120" path="m4900,108l4898,116,4898,117,4897,117,4896,117,4862,117,4862,214,4862,215,4857,218,4856,218,4854,218,4852,218,4850,218,4848,218,4847,218,4846,217,4845,217,4844,217,4843,216,4843,216,4842,216,4842,215,4842,215,4842,214,4842,117,4808,117,4807,117,4807,117,4806,116,4806,116,4805,115,4805,115,4805,114,4804,113,4804,112,4804,111,4804,109,4804,107,4804,106,4804,105,4804,103,4804,102,4805,101,4805,100,4805,100,4806,99,4806,99,4807,98,4807,98,4808,98,4896,98,4900,106,4900,108xe" filled="f" stroked="t" strokeweight=".8pt" strokecolor="#000000">
                <v:path arrowok="t"/>
              </v:shape>
            </v:group>
            <v:group style="position:absolute;left:4971;top:96;width:113;height:124" coordorigin="4971,96" coordsize="113,124">
              <v:shape style="position:absolute;left:4971;top:96;width:113;height:124" coordorigin="4971,96" coordsize="113,124" path="m5083,156l5083,166,5082,174,5080,182,5077,190,5074,196,5069,202,5064,207,5058,212,5051,215,5044,218,5035,219,5026,219,5016,219,5008,218,5002,215,4995,213,4989,209,4984,203,4980,198,4976,192,4974,184,4972,177,4971,168,4971,159,4971,150,4985,113,4990,108,5028,96,5037,96,5082,139,5083,147,5083,156xe" filled="f" stroked="t" strokeweight=".8pt" strokecolor="#000000">
                <v:path arrowok="t"/>
              </v:shape>
            </v:group>
            <v:group style="position:absolute;left:4992;top:113;width:70;height:89" coordorigin="4992,113" coordsize="70,89">
              <v:shape style="position:absolute;left:4992;top:113;width:70;height:89" coordorigin="4992,113" coordsize="70,89" path="m5062,158l5027,113,5021,113,4992,151,4992,157,4992,164,4993,169,4994,175,4995,180,4997,185,5000,189,5002,193,5006,196,5010,199,5015,201,5020,202,5027,202,5033,202,5038,201,5043,199,5047,197,5060,176,5061,170,5062,164,5062,158xe" filled="f" stroked="t" strokeweight=".8pt" strokecolor="#000000">
                <v:path arrowok="t"/>
              </v:shape>
              <v:shape style="position:absolute;left:5088;top:88;width:1257;height:140" type="#_x0000_t75">
                <v:imagedata r:id="rId178" o:title=""/>
              </v:shape>
              <v:shape style="position:absolute;left:6341;top:88;width:650;height:178" type="#_x0000_t75">
                <v:imagedata r:id="rId179" o:title=""/>
              </v:shape>
            </v:group>
            <v:group style="position:absolute;left:7020;top:98;width:99;height:120" coordorigin="7020,98" coordsize="99,120">
              <v:shape style="position:absolute;left:7020;top:98;width:99;height:120" coordorigin="7020,98" coordsize="99,120" path="m7119,214l7119,215,7119,215,7118,216,7118,216,7109,218,7106,218,7105,218,7103,218,7102,217,7101,217,7100,217,7100,216,7099,216,7099,216,7098,215,7098,215,7098,214,7098,165,7041,165,7041,214,7041,215,7036,218,7034,218,7033,218,7030,218,7028,218,7027,218,7025,218,7024,217,7023,217,7022,217,7021,216,7021,216,7021,216,7020,215,7020,215,7020,214,7020,101,7025,98,7027,98,7028,98,7030,98,7033,98,7034,98,7036,98,7037,98,7041,101,7041,147,7098,147,7098,101,7098,101,7098,100,7103,98,7105,98,7106,98,7109,98,7110,98,7119,101,7119,214xe" filled="f" stroked="t" strokeweight=".8pt" strokecolor="#000000">
                <v:path arrowok="t"/>
              </v:shape>
            </v:group>
            <v:group style="position:absolute;left:7157;top:98;width:99;height:120" coordorigin="7157,98" coordsize="99,120">
              <v:shape style="position:absolute;left:7157;top:98;width:99;height:120" coordorigin="7157,98" coordsize="99,120" path="m7256,214l7246,218,7243,218,7242,218,7240,218,7239,217,7238,217,7237,217,7236,216,7236,216,7236,216,7235,215,7235,215,7235,214,7235,165,7178,165,7178,214,7178,215,7167,218,7165,218,7164,218,7162,218,7161,217,7160,217,7159,217,7158,216,7158,216,7158,216,7157,215,7157,215,7157,214,7157,101,7157,101,7157,100,7158,100,7158,99,7162,98,7164,98,7165,98,7167,98,7169,98,7178,101,7178,147,7235,147,7235,101,7235,101,7235,100,7240,98,7242,98,7243,98,7246,98,7247,98,7256,101,7256,214xe" filled="f" stroked="t" strokeweight=".8pt" strokecolor="#000000">
                <v:path arrowok="t"/>
              </v:shape>
            </v:group>
            <v:group style="position:absolute;left:7286;top:96;width:113;height:124" coordorigin="7286,96" coordsize="113,124">
              <v:shape style="position:absolute;left:7286;top:96;width:113;height:124" coordorigin="7286,96" coordsize="113,124" path="m7399,156l7399,166,7398,174,7395,182,7393,190,7389,196,7384,202,7380,207,7374,212,7366,215,7359,218,7351,219,7341,219,7332,219,7324,218,7317,215,7310,213,7304,209,7300,203,7295,198,7292,192,7290,184,7287,177,7286,168,7286,159,7286,150,7301,113,7305,108,7344,96,7353,96,7398,139,7399,147,7399,156xe" filled="f" stroked="t" strokeweight=".8pt" strokecolor="#000000">
                <v:path arrowok="t"/>
              </v:shape>
            </v:group>
            <v:group style="position:absolute;left:7308;top:113;width:70;height:89" coordorigin="7308,113" coordsize="70,89">
              <v:shape style="position:absolute;left:7308;top:113;width:70;height:89" coordorigin="7308,113" coordsize="70,89" path="m7377,158l7343,113,7337,113,7308,151,7308,157,7308,164,7308,169,7309,175,7310,180,7312,185,7315,189,7318,193,7321,196,7326,199,7330,201,7336,202,7342,202,7348,202,7354,201,7358,199,7363,197,7375,176,7377,170,7377,164,7377,158xe" filled="f" stroked="t" strokeweight=".8pt" strokecolor="#000000">
                <v:path arrowok="t"/>
              </v:shape>
              <v:shape style="position:absolute;left:7421;top:88;width:375;height:140" type="#_x0000_t75">
                <v:imagedata r:id="rId180" o:title=""/>
              </v:shape>
              <v:shape style="position:absolute;left:7811;top:88;width:492;height:140" type="#_x0000_t75">
                <v:imagedata r:id="rId181" o:title=""/>
              </v:shape>
              <v:shape style="position:absolute;left:8318;top:89;width:440;height:137" type="#_x0000_t75">
                <v:imagedata r:id="rId182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омещен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отличаться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заданно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/>
        <w:ind w:left="102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/>
        <w:pict>
          <v:group style="position:absolute;margin-left:60.771999pt;margin-top:5.618128pt;width:112.019pt;height:11.706pt;mso-position-horizontal-relative:page;mso-position-vertical-relative:paragraph;z-index:-8368" coordorigin="1215,112" coordsize="2240,234">
            <v:shape style="position:absolute;left:1215;top:112;width:1645;height:234" type="#_x0000_t75">
              <v:imagedata r:id="rId183" o:title=""/>
            </v:shape>
            <v:group style="position:absolute;left:2866;top:174;width:97;height:120" coordorigin="2866,174" coordsize="97,120">
              <v:shape style="position:absolute;left:2866;top:174;width:97;height:120" coordorigin="2866,174" coordsize="97,120" path="m2962,183l2960,192,2959,193,2959,193,2958,193,2924,193,2924,290,2924,291,2919,293,2918,294,2916,294,2914,294,2912,294,2910,294,2909,293,2908,293,2907,293,2906,293,2905,292,2904,292,2904,292,2904,291,2904,291,2904,290,2904,193,2870,193,2869,193,2869,193,2868,192,2868,192,2867,191,2867,191,2867,190,2866,189,2866,188,2866,187,2866,185,2866,183,2866,182,2866,181,2866,179,2866,178,2867,177,2867,176,2867,176,2868,175,2868,175,2869,174,2869,174,2870,174,2958,174,2962,182,2962,183xe" filled="f" stroked="t" strokeweight=".8pt" strokecolor="#000000">
                <v:path arrowok="t"/>
              </v:shape>
            </v:group>
            <v:group style="position:absolute;left:2983;top:173;width:99;height:120" coordorigin="2983,173" coordsize="99,120">
              <v:shape style="position:absolute;left:2983;top:173;width:99;height:120" coordorigin="2983,173" coordsize="99,120" path="m3081,290l3081,291,3081,291,3081,292,3080,292,3071,294,3069,294,3067,294,3066,293,3065,293,3064,293,3063,293,3062,292,3061,292,3061,292,3061,291,3061,291,3061,290,3061,241,3003,241,3003,290,3003,291,2998,293,2997,294,2995,294,2993,294,2991,294,2989,294,2988,293,2987,293,2985,293,2985,293,2984,292,2983,292,2983,292,2983,291,2983,291,2983,290,2983,177,2988,174,2989,174,2991,173,2993,173,2995,173,2997,174,2998,174,2999,174,3003,177,3003,223,3061,223,3061,177,3061,177,3061,176,3061,176,3061,175,3062,175,3063,175,3064,174,3065,174,3066,174,3067,174,3069,173,3071,173,3073,173,3081,177,3081,290xe" filled="f" stroked="t" strokeweight=".8pt" strokecolor="#000000">
                <v:path arrowok="t"/>
              </v:shape>
            </v:group>
            <v:group style="position:absolute;left:3112;top:172;width:113;height:124" coordorigin="3112,172" coordsize="113,124">
              <v:shape style="position:absolute;left:3112;top:172;width:113;height:124" coordorigin="3112,172" coordsize="113,124" path="m3224,232l3224,242,3223,250,3221,258,3218,266,3215,272,3210,278,3205,283,3199,288,3192,291,3185,294,3176,295,3167,295,3157,295,3149,294,3143,291,3136,289,3130,285,3125,279,3121,274,3117,268,3115,260,3113,253,3112,244,3112,235,3112,226,3126,189,3131,184,3169,172,3178,172,3223,215,3224,223,3224,232xe" filled="f" stroked="t" strokeweight=".8pt" strokecolor="#000000">
                <v:path arrowok="t"/>
              </v:shape>
            </v:group>
            <v:group style="position:absolute;left:3133;top:189;width:70;height:89" coordorigin="3133,189" coordsize="70,89">
              <v:shape style="position:absolute;left:3133;top:189;width:70;height:89" coordorigin="3133,189" coordsize="70,89" path="m3203,234l3168,189,3162,189,3133,227,3133,233,3133,240,3134,245,3135,251,3136,256,3138,261,3141,265,3143,269,3147,272,3151,275,3156,277,3161,278,3168,278,3174,278,3179,277,3184,275,3188,273,3201,252,3202,246,3203,240,3203,234xe" filled="f" stroked="t" strokeweight=".8pt" strokecolor="#000000">
                <v:path arrowok="t"/>
              </v:shape>
            </v:group>
            <v:group style="position:absolute;left:3255;top:174;width:67;height:120" coordorigin="3255,174" coordsize="67,120">
              <v:shape style="position:absolute;left:3255;top:174;width:67;height:120" coordorigin="3255,174" coordsize="67,120" path="m3322,183l3322,185,3322,187,3318,193,3318,193,3275,193,3275,290,3275,291,3270,293,3269,294,3267,294,3265,294,3263,294,3261,294,3260,293,3259,293,3257,293,3257,293,3256,292,3255,292,3255,292,3255,291,3255,291,3255,290,3255,182,3261,174,3318,174,3318,174,3319,174,3319,175,3320,175,3320,176,3321,176,3321,177,3321,178,3321,179,3322,180,3322,182,3322,183xe" filled="f" stroked="t" strokeweight=".8pt" strokecolor="#000000">
                <v:path arrowok="t"/>
              </v:shape>
            </v:group>
            <v:group style="position:absolute;left:3335;top:172;width:113;height:124" coordorigin="3335,172" coordsize="113,124">
              <v:shape style="position:absolute;left:3335;top:172;width:113;height:124" coordorigin="3335,172" coordsize="113,124" path="m3448,232l3448,242,3447,250,3444,258,3442,266,3438,272,3433,278,3429,283,3423,288,3415,291,3408,294,3400,295,3390,295,3381,295,3373,294,3366,291,3359,289,3353,285,3349,279,3344,274,3341,268,3339,260,3336,253,3335,244,3335,235,3335,226,3350,189,3354,184,3393,172,3402,172,3447,215,3448,223,3448,232xe" filled="f" stroked="t" strokeweight=".8pt" strokecolor="#000000">
                <v:path arrowok="t"/>
              </v:shape>
            </v:group>
            <v:group style="position:absolute;left:3357;top:189;width:70;height:89" coordorigin="3357,189" coordsize="70,89">
              <v:shape style="position:absolute;left:3357;top:189;width:70;height:89" coordorigin="3357,189" coordsize="70,89" path="m3426,234l3392,189,3386,189,3357,227,3357,233,3357,240,3357,245,3358,251,3359,256,3361,261,3364,265,3367,269,3370,272,3375,275,3379,277,3385,278,3391,278,3397,278,3403,277,3407,275,3412,273,3424,252,3426,246,3426,240,3426,234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6.014008pt;margin-top:8.188128pt;width:17.71pt;height:6.98pt;mso-position-horizontal-relative:page;mso-position-vertical-relative:paragraph;z-index:-8367" coordorigin="3520,164" coordsize="354,140">
            <v:group style="position:absolute;left:3528;top:172;width:89;height:123" coordorigin="3528,172" coordsize="89,123">
              <v:shape style="position:absolute;left:3528;top:172;width:89;height:123" coordorigin="3528,172" coordsize="89,123" path="m3617,273l3617,274,3617,276,3617,276,3616,281,3615,282,3608,287,3606,289,3582,295,3578,295,3570,295,3541,280,3537,275,3534,268,3532,261,3529,253,3528,245,3528,235,3528,224,3530,215,3532,206,3535,199,3581,172,3584,172,3614,185,3615,185,3615,186,3616,187,3616,187,3616,188,3616,189,3616,190,3616,191,3616,192,3617,194,3614,203,3613,203,3611,203,3610,202,3608,201,3607,199,3581,189,3571,189,3563,193,3558,201,3552,208,3550,219,3550,234,3550,241,3550,247,3552,253,3553,258,3555,263,3558,267,3560,270,3564,273,3568,275,3572,277,3576,278,3581,278,3586,278,3590,277,3594,275,3597,274,3600,272,3603,270,3605,269,3608,267,3609,265,3611,264,3613,263,3614,263,3614,263,3617,271,3617,273xe" filled="f" stroked="t" strokeweight=".8pt" strokecolor="#000000">
                <v:path arrowok="t"/>
              </v:shape>
            </v:group>
            <v:group style="position:absolute;left:3645;top:173;width:99;height:120" coordorigin="3645,173" coordsize="99,120">
              <v:shape style="position:absolute;left:3645;top:173;width:99;height:120" coordorigin="3645,173" coordsize="99,120" path="m3743,290l3733,294,3731,294,3729,294,3728,293,3726,293,3725,293,3725,293,3724,292,3723,292,3723,292,3723,291,3723,291,3723,290,3723,241,3665,241,3665,290,3665,291,3660,293,3659,294,3657,294,3655,294,3653,294,3651,294,3650,293,3649,293,3647,293,3647,293,3646,292,3645,292,3645,292,3645,291,3645,291,3645,290,3645,177,3645,177,3645,176,3645,176,3645,175,3650,174,3651,174,3653,173,3655,173,3657,173,3659,174,3660,174,3661,174,3665,177,3665,223,3723,223,3723,177,3723,177,3723,176,3728,174,3729,174,3731,173,3733,173,3735,173,3743,177,3743,290xe" filled="f" stroked="t" strokeweight=".8pt" strokecolor="#000000">
                <v:path arrowok="t"/>
              </v:shape>
            </v:group>
            <v:group style="position:absolute;left:3774;top:172;width:92;height:124" coordorigin="3774,172" coordsize="92,124">
              <v:shape style="position:absolute;left:3774;top:172;width:92;height:124" coordorigin="3774,172" coordsize="92,124" path="m3866,290l3858,294,3855,294,3849,291,3849,290,3849,279,3844,284,3838,288,3832,291,3826,294,3820,295,3813,295,3807,295,3802,295,3797,293,3792,292,3788,289,3785,286,3781,283,3779,280,3777,276,3775,271,3774,267,3774,261,3774,255,3830,224,3846,224,3846,215,3825,188,3820,188,3815,188,3810,189,3806,190,3802,192,3786,200,3785,200,3784,200,3783,200,3782,200,3782,200,3781,199,3781,199,3781,198,3780,198,3780,197,3780,196,3780,195,3780,193,3780,192,3780,190,3780,188,3780,187,3780,186,3781,185,3782,184,3783,183,3785,181,3822,172,3830,172,3866,214,3866,290xe" filled="f" stroked="t" strokeweight=".8pt" strokecolor="#000000">
                <v:path arrowok="t"/>
              </v:shape>
            </v:group>
            <v:group style="position:absolute;left:3795;top:239;width:51;height:41" coordorigin="3795,239" coordsize="51,41">
              <v:shape style="position:absolute;left:3795;top:239;width:51;height:41" coordorigin="3795,239" coordsize="51,41" path="m3846,239l3828,239,3823,239,3818,239,3797,251,3796,254,3795,257,3795,260,3795,266,3797,271,3801,274,3804,278,3810,279,3816,279,3822,279,3846,263,3846,239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5"/>
          <w:szCs w:val="25"/>
        </w:rPr>
        <w:t> </w:t>
      </w:r>
      <w:r>
        <w:rPr>
          <w:rFonts w:ascii="Myriad Pro" w:hAnsi="Myriad Pro" w:cs="Myriad Pro" w:eastAsia="Myriad Pro"/>
          <w:b w:val="0"/>
          <w:bCs w:val="0"/>
          <w:color w:val="000000"/>
          <w:spacing w:val="0"/>
          <w:w w:val="100"/>
          <w:sz w:val="24"/>
          <w:szCs w:val="24"/>
        </w:rPr>
        <w:t>-</w:t>
      </w:r>
      <w:r>
        <w:rPr>
          <w:rFonts w:ascii="Myriad Pro" w:hAnsi="Myriad Pro" w:cs="Myriad Pro" w:eastAsia="Myriad Pro"/>
          <w:b w:val="0"/>
          <w:bCs w:val="0"/>
          <w:color w:val="000000"/>
          <w:spacing w:val="13"/>
          <w:w w:val="10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color w:val="000000"/>
          <w:spacing w:val="0"/>
          <w:w w:val="100"/>
          <w:sz w:val="24"/>
          <w:szCs w:val="24"/>
        </w:rPr>
        <w:t>«</w:t>
      </w:r>
      <w:r>
        <w:rPr>
          <w:rFonts w:ascii="Myriad Pro" w:hAnsi="Myriad Pro" w:cs="Myriad Pro" w:eastAsia="Myriad Pro"/>
          <w:b w:val="0"/>
          <w:bCs w:val="0"/>
          <w:color w:val="000000"/>
          <w:spacing w:val="-5"/>
          <w:w w:val="100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color w:val="000000"/>
          <w:spacing w:val="0"/>
          <w:w w:val="100"/>
          <w:sz w:val="24"/>
          <w:szCs w:val="24"/>
        </w:rPr>
        <w:t>OH»</w:t>
      </w:r>
    </w:p>
    <w:p>
      <w:pPr>
        <w:pStyle w:val="BodyText"/>
        <w:spacing w:line="222" w:lineRule="auto" w:before="1"/>
        <w:ind w:left="102" w:right="5121"/>
        <w:jc w:val="left"/>
        <w:rPr>
          <w:rFonts w:ascii="Calibri" w:hAnsi="Calibri" w:cs="Calibri" w:eastAsia="Calibri"/>
        </w:rPr>
      </w:pPr>
      <w:r>
        <w:rPr/>
        <w:pict>
          <v:group style="position:absolute;margin-left:163.002197pt;margin-top:13.799957pt;width:19.4037pt;height:18.323pt;mso-position-horizontal-relative:page;mso-position-vertical-relative:paragraph;z-index:-8362" coordorigin="3260,276" coordsize="388,366">
            <v:group style="position:absolute;left:3535;top:309;width:63;height:63" coordorigin="3535,309" coordsize="63,63">
              <v:shape style="position:absolute;left:3535;top:309;width:63;height:63" coordorigin="3535,309" coordsize="63,63" path="m3598,372l3598,333,3567,309,3535,314e" filled="f" stroked="t" strokeweight=".625pt" strokecolor="#221F1F">
                <v:path arrowok="t"/>
              </v:shape>
            </v:group>
            <v:group style="position:absolute;left:3598;top:372;width:12;height:24" coordorigin="3598,372" coordsize="12,24">
              <v:shape style="position:absolute;left:3598;top:372;width:12;height:24" coordorigin="3598,372" coordsize="12,24" path="m3611,396l3598,372e" filled="f" stroked="t" strokeweight=".625pt" strokecolor="#221F1F">
                <v:path arrowok="t"/>
              </v:shape>
            </v:group>
            <v:group style="position:absolute;left:3511;top:282;width:111;height:114" coordorigin="3511,282" coordsize="111,114">
              <v:shape style="position:absolute;left:3511;top:282;width:111;height:114" coordorigin="3511,282" coordsize="111,114" path="m3611,396l3623,345,3603,302,3555,282,3511,302e" filled="f" stroked="t" strokeweight=".625pt" strokecolor="#221F1F">
                <v:path arrowok="t"/>
              </v:shape>
            </v:group>
            <v:group style="position:absolute;left:3511;top:302;width:24;height:12" coordorigin="3511,302" coordsize="24,12">
              <v:shape style="position:absolute;left:3511;top:302;width:24;height:12" coordorigin="3511,302" coordsize="24,12" path="m3535,314l3511,302e" filled="f" stroked="t" strokeweight=".625pt" strokecolor="#221F1F">
                <v:path arrowok="t"/>
              </v:shape>
            </v:group>
            <v:group style="position:absolute;left:3266;top:282;width:111;height:114" coordorigin="3266,282" coordsize="111,114">
              <v:shape style="position:absolute;left:3266;top:282;width:111;height:114" coordorigin="3266,282" coordsize="111,114" path="m3378,302l3334,282,3291,302,3266,345,3286,396e" filled="f" stroked="t" strokeweight=".625pt" strokecolor="#221F1F">
                <v:path arrowok="t"/>
              </v:shape>
            </v:group>
            <v:group style="position:absolute;left:3286;top:372;width:12;height:24" coordorigin="3286,372" coordsize="12,24">
              <v:shape style="position:absolute;left:3286;top:372;width:12;height:24" coordorigin="3286,372" coordsize="12,24" path="m3298,372l3286,396e" filled="f" stroked="t" strokeweight=".625pt" strokecolor="#221F1F">
                <v:path arrowok="t"/>
              </v:shape>
            </v:group>
            <v:group style="position:absolute;left:3298;top:309;width:56;height:63" coordorigin="3298,309" coordsize="56,63">
              <v:shape style="position:absolute;left:3298;top:309;width:56;height:63" coordorigin="3298,309" coordsize="56,63" path="m3354,314l3322,309,3298,333,3298,372e" filled="f" stroked="t" strokeweight=".625pt" strokecolor="#221F1F">
                <v:path arrowok="t"/>
              </v:shape>
            </v:group>
            <v:group style="position:absolute;left:3354;top:302;width:24;height:12" coordorigin="3354,302" coordsize="24,12">
              <v:shape style="position:absolute;left:3354;top:302;width:24;height:12" coordorigin="3354,302" coordsize="24,12" path="m3378,302l3354,314e" filled="f" stroked="t" strokeweight=".625pt" strokecolor="#221F1F">
                <v:path arrowok="t"/>
              </v:shape>
            </v:group>
            <v:group style="position:absolute;left:3286;top:566;width:36;height:32" coordorigin="3286,566" coordsize="36,32">
              <v:shape style="position:absolute;left:3286;top:566;width:36;height:32" coordorigin="3286,566" coordsize="36,32" path="m3322,566l3286,598e" filled="f" stroked="t" strokeweight=".625pt" strokecolor="#221F1F">
                <v:path arrowok="t"/>
              </v:shape>
            </v:group>
            <v:group style="position:absolute;left:3291;top:309;width:308;height:257" coordorigin="3291,309" coordsize="308,257">
              <v:shape style="position:absolute;left:3291;top:309;width:308;height:257" coordorigin="3291,309" coordsize="308,257" path="m3598,510l3598,435,3559,357,3497,314,3416,309,3341,345,3298,408,3291,491,3322,566e" filled="f" stroked="t" strokeweight=".625pt" strokecolor="#221F1F">
                <v:path arrowok="t"/>
              </v:shape>
            </v:group>
            <v:group style="position:absolute;left:3572;top:510;width:26;height:2" coordorigin="3572,510" coordsize="26,2">
              <v:shape style="position:absolute;left:3572;top:510;width:26;height:2" coordorigin="3572,510" coordsize="26,0" path="m3572,510l3598,510e" filled="f" stroked="t" strokeweight=".625pt" strokecolor="#221F1F">
                <v:path arrowok="t"/>
              </v:shape>
            </v:group>
            <v:group style="position:absolute;left:3310;top:333;width:269;height:272" coordorigin="3310,333" coordsize="269,272">
              <v:shape style="position:absolute;left:3310;top:333;width:269;height:272" coordorigin="3310,333" coordsize="269,272" path="m3572,510l3579,440,3547,377,3492,340,3429,333,3361,357,3322,416,3310,483,3334,546,3392,590,3453,605,3523,578e" filled="f" stroked="t" strokeweight=".625pt" strokecolor="#221F1F">
                <v:path arrowok="t"/>
              </v:shape>
            </v:group>
            <v:group style="position:absolute;left:3523;top:578;width:2;height:31" coordorigin="3523,578" coordsize="2,31">
              <v:shape style="position:absolute;left:3523;top:578;width:2;height:31" coordorigin="3523,578" coordsize="0,31" path="m3523,609l3523,578e" filled="f" stroked="t" strokeweight=".625pt" strokecolor="#221F1F">
                <v:path arrowok="t"/>
              </v:shape>
            </v:group>
            <v:group style="position:absolute;left:3334;top:585;width:189;height:36" coordorigin="3334,585" coordsize="189,36">
              <v:shape style="position:absolute;left:3334;top:585;width:189;height:36" coordorigin="3334,585" coordsize="189,36" path="m3334,585l3421,622,3523,610e" filled="f" stroked="t" strokeweight=".625pt" strokecolor="#221F1F">
                <v:path arrowok="t"/>
              </v:shape>
            </v:group>
            <v:group style="position:absolute;left:3286;top:585;width:48;height:36" coordorigin="3286,585" coordsize="48,36">
              <v:shape style="position:absolute;left:3286;top:585;width:48;height:36" coordorigin="3286,585" coordsize="48,36" path="m3286,597l3286,617,3298,622,3303,617,3334,585e" filled="f" stroked="t" strokeweight=".625pt" strokecolor="#221F1F">
                <v:path arrowok="t"/>
              </v:shape>
            </v:group>
            <v:group style="position:absolute;left:3535;top:527;width:12;height:27" coordorigin="3535,527" coordsize="12,27">
              <v:shape style="position:absolute;left:3535;top:527;width:12;height:27" coordorigin="3535,527" coordsize="12,27" path="m3547,527l3535,534,3535,546,3547,554e" filled="f" stroked="t" strokeweight=".625pt" strokecolor="#221F1F">
                <v:path arrowok="t"/>
              </v:shape>
            </v:group>
            <v:group style="position:absolute;left:3547;top:527;width:82;height:2" coordorigin="3547,527" coordsize="82,2">
              <v:shape style="position:absolute;left:3547;top:527;width:82;height:2" coordorigin="3547,527" coordsize="82,0" path="m3630,527l3547,527e" filled="f" stroked="t" strokeweight=".625pt" strokecolor="#221F1F">
                <v:path arrowok="t"/>
              </v:shape>
            </v:group>
            <v:group style="position:absolute;left:3630;top:527;width:12;height:19" coordorigin="3630,527" coordsize="12,19">
              <v:shape style="position:absolute;left:3630;top:527;width:12;height:19" coordorigin="3630,527" coordsize="12,19" path="m3635,546l3642,542,3635,534,3630,527e" filled="f" stroked="t" strokeweight=".625pt" strokecolor="#221F1F">
                <v:path arrowok="t"/>
              </v:shape>
            </v:group>
            <v:group style="position:absolute;left:3579;top:546;width:56;height:63" coordorigin="3579,546" coordsize="56,63">
              <v:shape style="position:absolute;left:3579;top:546;width:56;height:63" coordorigin="3579,546" coordsize="56,63" path="m3579,609l3635,546e" filled="f" stroked="t" strokeweight=".625pt" strokecolor="#221F1F">
                <v:path arrowok="t"/>
              </v:shape>
            </v:group>
            <v:group style="position:absolute;left:3579;top:609;width:51;height:2" coordorigin="3579,609" coordsize="51,2">
              <v:shape style="position:absolute;left:3579;top:609;width:51;height:2" coordorigin="3579,609" coordsize="51,0" path="m3630,609l3579,609e" filled="f" stroked="t" strokeweight=".625pt" strokecolor="#221F1F">
                <v:path arrowok="t"/>
              </v:shape>
            </v:group>
            <v:group style="position:absolute;left:3630;top:609;width:12;height:27" coordorigin="3630,609" coordsize="12,27">
              <v:shape style="position:absolute;left:3630;top:609;width:12;height:27" coordorigin="3630,609" coordsize="12,27" path="m3630,636l3635,629,3642,622,3635,617,3630,609e" filled="f" stroked="t" strokeweight=".625pt" strokecolor="#221F1F">
                <v:path arrowok="t"/>
              </v:shape>
            </v:group>
            <v:group style="position:absolute;left:3547;top:636;width:82;height:2" coordorigin="3547,636" coordsize="82,2">
              <v:shape style="position:absolute;left:3547;top:636;width:82;height:2" coordorigin="3547,636" coordsize="82,0" path="m3547,636l3630,636e" filled="f" stroked="t" strokeweight=".625pt" strokecolor="#221F1F">
                <v:path arrowok="t"/>
              </v:shape>
            </v:group>
            <v:group style="position:absolute;left:3535;top:617;width:12;height:19" coordorigin="3535,617" coordsize="12,19">
              <v:shape style="position:absolute;left:3535;top:617;width:12;height:19" coordorigin="3535,617" coordsize="12,19" path="m3535,617l3535,629,3547,636e" filled="f" stroked="t" strokeweight=".625pt" strokecolor="#221F1F">
                <v:path arrowok="t"/>
              </v:shape>
            </v:group>
            <v:group style="position:absolute;left:3535;top:554;width:63;height:63" coordorigin="3535,554" coordsize="63,63">
              <v:shape style="position:absolute;left:3535;top:554;width:63;height:63" coordorigin="3535,554" coordsize="63,63" path="m3598,554l3535,617e" filled="f" stroked="t" strokeweight=".625pt" strokecolor="#221F1F">
                <v:path arrowok="t"/>
              </v:shape>
            </v:group>
            <v:group style="position:absolute;left:3547;top:554;width:51;height:2" coordorigin="3547,554" coordsize="51,2">
              <v:shape style="position:absolute;left:3547;top:554;width:51;height:2" coordorigin="3547,554" coordsize="51,0" path="m3547,554l3598,554e" filled="f" stroked="t" strokeweight=".625pt" strokecolor="#221F1F">
                <v:path arrowok="t"/>
              </v:shape>
            </v:group>
            <v:group style="position:absolute;left:3436;top:341;width:24;height:138" coordorigin="3436,341" coordsize="24,138">
              <v:shape style="position:absolute;left:3436;top:341;width:24;height:138" coordorigin="3436,341" coordsize="24,138" path="m3460,353l3453,341,3436,341,3436,353,3436,467,3436,479e" filled="f" stroked="t" strokeweight=".625pt" strokecolor="#221F1F">
                <v:path arrowok="t"/>
              </v:shape>
            </v:group>
            <v:group style="position:absolute;left:3460;top:353;width:2;height:107" coordorigin="3460,353" coordsize="2,107">
              <v:shape style="position:absolute;left:3460;top:353;width:2;height:107" coordorigin="3460,353" coordsize="0,107" path="m3460,459l3460,353e" filled="f" stroked="t" strokeweight=".625pt" strokecolor="#221F1F">
                <v:path arrowok="t"/>
              </v:shape>
            </v:group>
            <v:group style="position:absolute;left:3460;top:459;width:44;height:51" coordorigin="3460,459" coordsize="44,51">
              <v:shape style="position:absolute;left:3460;top:459;width:44;height:51" coordorigin="3460,459" coordsize="44,51" path="m3504,510l3460,459e" filled="f" stroked="t" strokeweight=".625pt" strokecolor="#221F1F">
                <v:path arrowok="t"/>
              </v:shape>
            </v:group>
            <v:group style="position:absolute;left:3484;top:510;width:27;height:17" coordorigin="3484,510" coordsize="27,17">
              <v:shape style="position:absolute;left:3484;top:510;width:27;height:17" coordorigin="3484,510" coordsize="27,17" path="m3484,527l3504,527,3511,515,3504,510e" filled="f" stroked="t" strokeweight=".625pt" strokecolor="#221F1F">
                <v:path arrowok="t"/>
              </v:shape>
            </v:group>
            <v:group style="position:absolute;left:3436;top:479;width:48;height:48" coordorigin="3436,479" coordsize="48,48">
              <v:shape style="position:absolute;left:3436;top:479;width:48;height:48" coordorigin="3436,479" coordsize="48,48" path="m3436,479l3484,527e" filled="f" stroked="t" strokeweight=".625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СПЕЦ.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сколько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оявления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значка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659" w:val="left" w:leader="none"/>
        </w:tabs>
        <w:ind w:left="371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9.199402pt;margin-top:-5.073653pt;width:19.4037pt;height:18.323pt;mso-position-horizontal-relative:page;mso-position-vertical-relative:paragraph;z-index:-8363" coordorigin="1184,-101" coordsize="388,366">
            <v:group style="position:absolute;left:1459;top:-68;width:63;height:63" coordorigin="1459,-68" coordsize="63,63">
              <v:shape style="position:absolute;left:1459;top:-68;width:63;height:63" coordorigin="1459,-68" coordsize="63,63" path="m1522,-5l1522,-44,1491,-68,1459,-64e" filled="f" stroked="t" strokeweight=".625pt" strokecolor="#221F1F">
                <v:path arrowok="t"/>
              </v:shape>
            </v:group>
            <v:group style="position:absolute;left:1522;top:-5;width:12;height:24" coordorigin="1522,-5" coordsize="12,24">
              <v:shape style="position:absolute;left:1522;top:-5;width:12;height:24" coordorigin="1522,-5" coordsize="12,24" path="m1534,19l1522,-5e" filled="f" stroked="t" strokeweight=".625pt" strokecolor="#221F1F">
                <v:path arrowok="t"/>
              </v:shape>
            </v:group>
            <v:group style="position:absolute;left:1435;top:-95;width:111;height:114" coordorigin="1435,-95" coordsize="111,114">
              <v:shape style="position:absolute;left:1435;top:-95;width:111;height:114" coordorigin="1435,-95" coordsize="111,114" path="m1534,19l1546,-32,1527,-76,1479,-95,1435,-76e" filled="f" stroked="t" strokeweight=".625pt" strokecolor="#221F1F">
                <v:path arrowok="t"/>
              </v:shape>
            </v:group>
            <v:group style="position:absolute;left:1435;top:-76;width:24;height:12" coordorigin="1435,-76" coordsize="24,12">
              <v:shape style="position:absolute;left:1435;top:-76;width:24;height:12" coordorigin="1435,-76" coordsize="24,12" path="m1459,-64l1435,-76e" filled="f" stroked="t" strokeweight=".625pt" strokecolor="#221F1F">
                <v:path arrowok="t"/>
              </v:shape>
            </v:group>
            <v:group style="position:absolute;left:1190;top:-95;width:111;height:114" coordorigin="1190,-95" coordsize="111,114">
              <v:shape style="position:absolute;left:1190;top:-95;width:111;height:114" coordorigin="1190,-95" coordsize="111,114" path="m1302,-76l1258,-95,1214,-76,1190,-32,1210,19e" filled="f" stroked="t" strokeweight=".625pt" strokecolor="#221F1F">
                <v:path arrowok="t"/>
              </v:shape>
            </v:group>
            <v:group style="position:absolute;left:1210;top:-5;width:12;height:24" coordorigin="1210,-5" coordsize="12,24">
              <v:shape style="position:absolute;left:1210;top:-5;width:12;height:24" coordorigin="1210,-5" coordsize="12,24" path="m1222,-5l1210,19e" filled="f" stroked="t" strokeweight=".625pt" strokecolor="#221F1F">
                <v:path arrowok="t"/>
              </v:shape>
            </v:group>
            <v:group style="position:absolute;left:1222;top:-68;width:56;height:63" coordorigin="1222,-68" coordsize="56,63">
              <v:shape style="position:absolute;left:1222;top:-68;width:56;height:63" coordorigin="1222,-68" coordsize="56,63" path="m1278,-64l1246,-68,1222,-44,1222,-5e" filled="f" stroked="t" strokeweight=".625pt" strokecolor="#221F1F">
                <v:path arrowok="t"/>
              </v:shape>
            </v:group>
            <v:group style="position:absolute;left:1278;top:-76;width:24;height:12" coordorigin="1278,-76" coordsize="24,12">
              <v:shape style="position:absolute;left:1278;top:-76;width:24;height:12" coordorigin="1278,-76" coordsize="24,12" path="m1302,-76l1278,-64e" filled="f" stroked="t" strokeweight=".625pt" strokecolor="#221F1F">
                <v:path arrowok="t"/>
              </v:shape>
            </v:group>
            <v:group style="position:absolute;left:1210;top:188;width:36;height:32" coordorigin="1210,188" coordsize="36,32">
              <v:shape style="position:absolute;left:1210;top:188;width:36;height:32" coordorigin="1210,188" coordsize="36,32" path="m1246,188l1210,220e" filled="f" stroked="t" strokeweight=".625pt" strokecolor="#221F1F">
                <v:path arrowok="t"/>
              </v:shape>
            </v:group>
            <v:group style="position:absolute;left:1214;top:-68;width:308;height:257" coordorigin="1214,-68" coordsize="308,257">
              <v:shape style="position:absolute;left:1214;top:-68;width:308;height:257" coordorigin="1214,-68" coordsize="308,257" path="m1522,133l1522,57,1483,-20,1421,-64,1340,-68,1265,-32,1222,31,1214,113,1246,188e" filled="f" stroked="t" strokeweight=".625pt" strokecolor="#221F1F">
                <v:path arrowok="t"/>
              </v:shape>
            </v:group>
            <v:group style="position:absolute;left:1496;top:133;width:26;height:2" coordorigin="1496,133" coordsize="26,2">
              <v:shape style="position:absolute;left:1496;top:133;width:26;height:2" coordorigin="1496,133" coordsize="26,0" path="m1496,133l1522,133e" filled="f" stroked="t" strokeweight=".625pt" strokecolor="#221F1F">
                <v:path arrowok="t"/>
              </v:shape>
            </v:group>
            <v:group style="position:absolute;left:1234;top:-44;width:269;height:272" coordorigin="1234,-44" coordsize="269,272">
              <v:shape style="position:absolute;left:1234;top:-44;width:269;height:272" coordorigin="1234,-44" coordsize="269,272" path="m1496,133l1503,62,1471,-1,1416,-37,1353,-44,1285,-20,1246,38,1234,106,1258,169,1316,213,1377,227,1447,201e" filled="f" stroked="t" strokeweight=".625pt" strokecolor="#221F1F">
                <v:path arrowok="t"/>
              </v:shape>
            </v:group>
            <v:group style="position:absolute;left:1447;top:201;width:2;height:31" coordorigin="1447,201" coordsize="2,31">
              <v:shape style="position:absolute;left:1447;top:201;width:2;height:31" coordorigin="1447,201" coordsize="0,31" path="m1447,232l1447,201e" filled="f" stroked="t" strokeweight=".625pt" strokecolor="#221F1F">
                <v:path arrowok="t"/>
              </v:shape>
            </v:group>
            <v:group style="position:absolute;left:1258;top:208;width:189;height:36" coordorigin="1258,208" coordsize="189,36">
              <v:shape style="position:absolute;left:1258;top:208;width:189;height:36" coordorigin="1258,208" coordsize="189,36" path="m1258,208l1345,244,1447,232e" filled="f" stroked="t" strokeweight=".625pt" strokecolor="#221F1F">
                <v:path arrowok="t"/>
              </v:shape>
            </v:group>
            <v:group style="position:absolute;left:1210;top:208;width:48;height:36" coordorigin="1210,208" coordsize="48,36">
              <v:shape style="position:absolute;left:1210;top:208;width:48;height:36" coordorigin="1210,208" coordsize="48,36" path="m1210,220l1210,239,1222,244,1227,239,1258,208e" filled="f" stroked="t" strokeweight=".625pt" strokecolor="#221F1F">
                <v:path arrowok="t"/>
              </v:shape>
            </v:group>
            <v:group style="position:absolute;left:1459;top:150;width:12;height:27" coordorigin="1459,150" coordsize="12,27">
              <v:shape style="position:absolute;left:1459;top:150;width:12;height:27" coordorigin="1459,150" coordsize="12,27" path="m1471,150l1459,157,1459,169,1471,176e" filled="f" stroked="t" strokeweight=".625pt" strokecolor="#221F1F">
                <v:path arrowok="t"/>
              </v:shape>
            </v:group>
            <v:group style="position:absolute;left:1471;top:150;width:82;height:2" coordorigin="1471,150" coordsize="82,2">
              <v:shape style="position:absolute;left:1471;top:150;width:82;height:2" coordorigin="1471,150" coordsize="82,0" path="m1554,150l1471,150e" filled="f" stroked="t" strokeweight=".625pt" strokecolor="#221F1F">
                <v:path arrowok="t"/>
              </v:shape>
            </v:group>
            <v:group style="position:absolute;left:1554;top:150;width:12;height:19" coordorigin="1554,150" coordsize="12,19">
              <v:shape style="position:absolute;left:1554;top:150;width:12;height:19" coordorigin="1554,150" coordsize="12,19" path="m1559,169l1566,164,1559,157,1554,150e" filled="f" stroked="t" strokeweight=".625pt" strokecolor="#221F1F">
                <v:path arrowok="t"/>
              </v:shape>
            </v:group>
            <v:group style="position:absolute;left:1503;top:169;width:56;height:63" coordorigin="1503,169" coordsize="56,63">
              <v:shape style="position:absolute;left:1503;top:169;width:56;height:63" coordorigin="1503,169" coordsize="56,63" path="m1503,232l1559,169e" filled="f" stroked="t" strokeweight=".625pt" strokecolor="#221F1F">
                <v:path arrowok="t"/>
              </v:shape>
            </v:group>
            <v:group style="position:absolute;left:1503;top:232;width:51;height:2" coordorigin="1503,232" coordsize="51,2">
              <v:shape style="position:absolute;left:1503;top:232;width:51;height:2" coordorigin="1503,232" coordsize="51,0" path="m1554,232l1503,232e" filled="f" stroked="t" strokeweight=".625pt" strokecolor="#221F1F">
                <v:path arrowok="t"/>
              </v:shape>
            </v:group>
            <v:group style="position:absolute;left:1554;top:232;width:12;height:27" coordorigin="1554,232" coordsize="12,27">
              <v:shape style="position:absolute;left:1554;top:232;width:12;height:27" coordorigin="1554,232" coordsize="12,27" path="m1554,259l1559,251,1566,244,1559,239,1554,232e" filled="f" stroked="t" strokeweight=".625pt" strokecolor="#221F1F">
                <v:path arrowok="t"/>
              </v:shape>
            </v:group>
            <v:group style="position:absolute;left:1459;top:239;width:12;height:19" coordorigin="1459,239" coordsize="12,19">
              <v:shape style="position:absolute;left:1459;top:239;width:12;height:19" coordorigin="1459,239" coordsize="12,19" path="m1459,239l1459,251,1471,259e" filled="f" stroked="t" strokeweight=".625pt" strokecolor="#221F1F">
                <v:path arrowok="t"/>
              </v:shape>
            </v:group>
            <v:group style="position:absolute;left:1459;top:176;width:63;height:63" coordorigin="1459,176" coordsize="63,63">
              <v:shape style="position:absolute;left:1459;top:176;width:63;height:63" coordorigin="1459,176" coordsize="63,63" path="m1522,176l1459,239e" filled="f" stroked="t" strokeweight=".625pt" strokecolor="#221F1F">
                <v:path arrowok="t"/>
              </v:shape>
            </v:group>
            <v:group style="position:absolute;left:1471;top:176;width:51;height:2" coordorigin="1471,176" coordsize="51,2">
              <v:shape style="position:absolute;left:1471;top:176;width:51;height:2" coordorigin="1471,176" coordsize="51,0" path="m1471,176l1522,176e" filled="f" stroked="t" strokeweight=".625pt" strokecolor="#221F1F">
                <v:path arrowok="t"/>
              </v:shape>
            </v:group>
            <v:group style="position:absolute;left:1360;top:-37;width:24;height:138" coordorigin="1360,-37" coordsize="24,138">
              <v:shape style="position:absolute;left:1360;top:-37;width:24;height:138" coordorigin="1360,-37" coordsize="24,138" path="m1384,-25l1377,-37,1360,-37,1360,-25,1360,89,1360,101e" filled="f" stroked="t" strokeweight=".625pt" strokecolor="#221F1F">
                <v:path arrowok="t"/>
              </v:shape>
            </v:group>
            <v:group style="position:absolute;left:1384;top:-25;width:2;height:107" coordorigin="1384,-25" coordsize="2,107">
              <v:shape style="position:absolute;left:1384;top:-25;width:2;height:107" coordorigin="1384,-25" coordsize="0,107" path="m1384,82l1384,-25e" filled="f" stroked="t" strokeweight=".625pt" strokecolor="#221F1F">
                <v:path arrowok="t"/>
              </v:shape>
            </v:group>
            <v:group style="position:absolute;left:1384;top:82;width:44;height:51" coordorigin="1384,82" coordsize="44,51">
              <v:shape style="position:absolute;left:1384;top:82;width:44;height:51" coordorigin="1384,82" coordsize="44,51" path="m1428,133l1384,82e" filled="f" stroked="t" strokeweight=".625pt" strokecolor="#221F1F">
                <v:path arrowok="t"/>
              </v:shape>
            </v:group>
            <v:group style="position:absolute;left:1408;top:133;width:27;height:17" coordorigin="1408,133" coordsize="27,17">
              <v:shape style="position:absolute;left:1408;top:133;width:27;height:17" coordorigin="1408,133" coordsize="27,17" path="m1408,150l1428,150,1435,138,1428,133e" filled="f" stroked="t" strokeweight=".625pt" strokecolor="#221F1F">
                <v:path arrowok="t"/>
              </v:shape>
            </v:group>
            <v:group style="position:absolute;left:1360;top:101;width:48;height:48" coordorigin="1360,101" coordsize="48,48">
              <v:shape style="position:absolute;left:1360;top:101;width:48;height:48" coordorigin="1360,101" coordsize="48,48" path="m1360,101l1408,150e" filled="f" stroked="t" strokeweight=".625pt" strokecolor="#22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w w:val="219"/>
        </w:rPr>
      </w:r>
      <w:r>
        <w:rPr>
          <w:rFonts w:ascii="Calibri" w:hAnsi="Calibri" w:cs="Calibri" w:eastAsia="Calibri"/>
          <w:b w:val="0"/>
          <w:bCs w:val="0"/>
          <w:color w:val="000001"/>
          <w:w w:val="219"/>
          <w:u w:val="single" w:color="221F1F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w w:val="219"/>
          <w:u w:val="none"/>
        </w:rPr>
      </w:r>
      <w:r>
        <w:rPr>
          <w:rFonts w:ascii="Calibri" w:hAnsi="Calibri" w:cs="Calibri" w:eastAsia="Calibri"/>
          <w:b w:val="0"/>
          <w:bCs w:val="0"/>
          <w:color w:val="000001"/>
          <w:w w:val="100"/>
          <w:u w:val="none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мигат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u w:val="none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u w:val="none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249" w:lineRule="exact"/>
        <w:ind w:left="10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входа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ОДТВ./ОТМЕНА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10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стема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регулиру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ратуру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одаваемого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скорость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10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вращен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вент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лятора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соотв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тств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альным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алгор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тмо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10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особствующим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глубокому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здоровому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102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0.771801pt;margin-top:3.415548pt;width:122.569pt;height:11.16pt;mso-position-horizontal-relative:page;mso-position-vertical-relative:paragraph;z-index:-8366" coordorigin="1215,68" coordsize="2451,223">
            <v:shape style="position:absolute;left:1215;top:68;width:2061;height:223" type="#_x0000_t75">
              <v:imagedata r:id="rId184" o:title=""/>
            </v:shape>
            <v:shape style="position:absolute;left:3292;top:110;width:375;height:137" type="#_x0000_t75">
              <v:imagedata r:id="rId185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жиме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2" w:lineRule="auto" w:before="1"/>
        <w:ind w:left="102" w:right="1260" w:hanging="1"/>
        <w:jc w:val="left"/>
        <w:rPr>
          <w:rFonts w:ascii="Calibri" w:hAnsi="Calibri" w:cs="Calibri" w:eastAsia="Calibri"/>
        </w:rPr>
      </w:pPr>
      <w:r>
        <w:rPr/>
        <w:pict>
          <v:group style="position:absolute;margin-left:145.318207pt;margin-top:45.199379pt;width:234.234pt;height:179.734pt;mso-position-horizontal-relative:page;mso-position-vertical-relative:paragraph;z-index:-8361" coordorigin="2906,904" coordsize="4685,3595">
            <v:group style="position:absolute;left:4264;top:2882;width:2186;height:374" coordorigin="4264,2882" coordsize="2186,374">
              <v:shape style="position:absolute;left:4264;top:2882;width:2186;height:374" coordorigin="4264,2882" coordsize="2186,374" path="m4690,2882l6450,2882,6450,3256,4690,3256,4690,3152,4264,2980,4690,2980,4690,2882xe" filled="f" stroked="t" strokeweight=".570pt" strokecolor="#221F20">
                <v:path arrowok="t"/>
              </v:shape>
            </v:group>
            <v:group style="position:absolute;left:2912;top:910;width:4673;height:3583" coordorigin="2912,910" coordsize="4673,3583">
              <v:shape style="position:absolute;left:2912;top:910;width:4673;height:3583" coordorigin="2912,910" coordsize="4673,3583" path="m3125,910l7373,910,7398,911,7466,928,7523,963,7564,1012,7584,1071,7585,4310,7584,4332,7564,4391,7523,4439,7466,4474,7398,4492,3125,4493,3100,4492,3031,4474,2974,4440,2934,4391,2914,4332,2912,1092,2913,1071,2934,1012,2974,963,3031,928,3100,911,3125,910xe" filled="f" stroked="t" strokeweight=".570pt" strokecolor="#221F20">
                <v:path arrowok="t"/>
              </v:shape>
            </v:group>
            <v:group style="position:absolute;left:4952;top:2310;width:1768;height:354" coordorigin="4952,2310" coordsize="1768,354">
              <v:shape style="position:absolute;left:4952;top:2310;width:1768;height:354" coordorigin="4952,2310" coordsize="1768,354" path="m5408,2310l6719,2310,6719,2664,5408,2664,5408,2581,4952,2407,5408,2409,5408,2310xe" filled="f" stroked="t" strokeweight=".570pt" strokecolor="#221F2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Каждый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уска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ратура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оказат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ль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ратуры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поддерж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остоянны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top="720" w:bottom="280" w:left="1100" w:right="940"/>
        </w:sectPr>
      </w:pPr>
    </w:p>
    <w:p>
      <w:pPr>
        <w:spacing w:line="208" w:lineRule="exact" w:before="89"/>
        <w:ind w:left="196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shape style="position:absolute;margin-left:157.783203pt;margin-top:28.596611pt;width:199.422pt;height:102.235pt;mso-position-horizontal-relative:page;mso-position-vertical-relative:paragraph;z-index:-836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15" w:hRule="exact"/>
                    </w:trPr>
                    <w:tc>
                      <w:tcPr>
                        <w:tcW w:w="49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5" w:space="0" w:color="22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44" w:type="dxa"/>
                        <w:gridSpan w:val="3"/>
                        <w:tcBorders>
                          <w:top w:val="nil" w:sz="6" w:space="0" w:color="auto"/>
                          <w:left w:val="single" w:sz="5" w:space="0" w:color="221F20"/>
                          <w:bottom w:val="single" w:sz="10" w:space="0" w:color="221F20"/>
                          <w:right w:val="single" w:sz="5" w:space="0" w:color="221F2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1598"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1"/>
                            <w:szCs w:val="21"/>
                          </w:rPr>
                          <w:t>Пр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100"/>
                            <w:sz w:val="21"/>
                            <w:szCs w:val="21"/>
                          </w:rPr>
                          <w:t>и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1"/>
                            <w:szCs w:val="21"/>
                          </w:rPr>
                          <w:t>б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100"/>
                            <w:sz w:val="21"/>
                            <w:szCs w:val="21"/>
                          </w:rPr>
                          <w:t>л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1"/>
                            <w:szCs w:val="21"/>
                          </w:rPr>
                          <w:t>часов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52" w:type="dxa"/>
                        <w:vMerge w:val="restart"/>
                        <w:tcBorders>
                          <w:top w:val="nil" w:sz="6" w:space="0" w:color="auto"/>
                          <w:left w:val="single" w:sz="5" w:space="0" w:color="22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64" w:hRule="exact"/>
                    </w:trPr>
                    <w:tc>
                      <w:tcPr>
                        <w:tcW w:w="492" w:type="dxa"/>
                        <w:vMerge/>
                        <w:tcBorders>
                          <w:left w:val="nil" w:sz="6" w:space="0" w:color="auto"/>
                          <w:right w:val="single" w:sz="5" w:space="0" w:color="22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gridSpan w:val="2"/>
                        <w:tcBorders>
                          <w:top w:val="single" w:sz="5" w:space="0" w:color="221F20"/>
                          <w:left w:val="single" w:sz="5" w:space="0" w:color="221F20"/>
                          <w:bottom w:val="single" w:sz="5" w:space="0" w:color="221F20"/>
                          <w:right w:val="single" w:sz="10" w:space="0" w:color="221F20"/>
                        </w:tcBorders>
                      </w:tcPr>
                      <w:p>
                        <w:pPr>
                          <w:pStyle w:val="TableParagraph"/>
                          <w:spacing w:line="200" w:lineRule="exact" w:before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741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час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single" w:sz="10" w:space="0" w:color="221F20"/>
                          <w:left w:val="single" w:sz="10" w:space="0" w:color="221F20"/>
                          <w:bottom w:val="single" w:sz="10" w:space="0" w:color="221F20"/>
                          <w:right w:val="single" w:sz="5" w:space="0" w:color="221F20"/>
                        </w:tcBorders>
                      </w:tcPr>
                      <w:p>
                        <w:pPr>
                          <w:pStyle w:val="TableParagraph"/>
                          <w:spacing w:line="110" w:lineRule="exact" w:before="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49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95"/>
                            <w:sz w:val="16"/>
                            <w:szCs w:val="16"/>
                          </w:rPr>
                          <w:t>П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16"/>
                            <w:szCs w:val="16"/>
                          </w:rPr>
                          <w:t>овы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95"/>
                            <w:sz w:val="16"/>
                            <w:szCs w:val="16"/>
                          </w:rPr>
                          <w:t>ш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16"/>
                            <w:szCs w:val="16"/>
                          </w:rPr>
                          <w:t>ается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15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16"/>
                            <w:szCs w:val="16"/>
                          </w:rPr>
                          <w:t>на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9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95"/>
                            <w:sz w:val="16"/>
                            <w:szCs w:val="16"/>
                          </w:rPr>
                          <w:t>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52" w:type="dxa"/>
                        <w:vMerge/>
                        <w:tcBorders>
                          <w:left w:val="single" w:sz="5" w:space="0" w:color="22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29" w:hRule="exact"/>
                    </w:trPr>
                    <w:tc>
                      <w:tcPr>
                        <w:tcW w:w="492" w:type="dxa"/>
                        <w:vMerge/>
                        <w:tcBorders>
                          <w:left w:val="nil" w:sz="6" w:space="0" w:color="auto"/>
                          <w:bottom w:val="single" w:sz="5" w:space="0" w:color="221F20"/>
                          <w:right w:val="single" w:sz="5" w:space="0" w:color="22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8" w:type="dxa"/>
                        <w:tcBorders>
                          <w:top w:val="single" w:sz="5" w:space="0" w:color="221F20"/>
                          <w:left w:val="single" w:sz="5" w:space="0" w:color="221F20"/>
                          <w:bottom w:val="single" w:sz="5" w:space="0" w:color="221F20"/>
                          <w:right w:val="single" w:sz="10" w:space="0" w:color="221F20"/>
                        </w:tcBorders>
                      </w:tcPr>
                      <w:p>
                        <w:pPr>
                          <w:pStyle w:val="TableParagraph"/>
                          <w:spacing w:line="200" w:lineRule="exact" w:before="1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81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час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536" w:type="dxa"/>
                        <w:gridSpan w:val="2"/>
                        <w:tcBorders>
                          <w:top w:val="single" w:sz="10" w:space="0" w:color="221F20"/>
                          <w:left w:val="single" w:sz="10" w:space="0" w:color="221F20"/>
                          <w:bottom w:val="single" w:sz="5" w:space="0" w:color="221F20"/>
                          <w:right w:val="single" w:sz="5" w:space="0" w:color="221F20"/>
                        </w:tcBorders>
                      </w:tcPr>
                      <w:p>
                        <w:pPr>
                          <w:pStyle w:val="TableParagraph"/>
                          <w:spacing w:line="220" w:lineRule="exact" w:before="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Повышается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на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100"/>
                            <w:sz w:val="19"/>
                            <w:szCs w:val="19"/>
                          </w:rPr>
                          <w:t>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С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352" w:type="dxa"/>
                        <w:vMerge/>
                        <w:tcBorders>
                          <w:left w:val="single" w:sz="5" w:space="0" w:color="221F20"/>
                          <w:bottom w:val="single" w:sz="5" w:space="0" w:color="22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2" w:type="dxa"/>
                        <w:tcBorders>
                          <w:top w:val="single" w:sz="5" w:space="0" w:color="221F20"/>
                          <w:left w:val="nil" w:sz="6" w:space="0" w:color="auto"/>
                          <w:bottom w:val="nil" w:sz="6" w:space="0" w:color="auto"/>
                          <w:right w:val="single" w:sz="5" w:space="0" w:color="22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96" w:type="dxa"/>
                        <w:gridSpan w:val="4"/>
                        <w:tcBorders>
                          <w:top w:val="single" w:sz="5" w:space="0" w:color="221F20"/>
                          <w:left w:val="single" w:sz="5" w:space="0" w:color="22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410" w:val="left" w:leader="none"/>
                          </w:tabs>
                          <w:spacing w:line="210" w:lineRule="exact" w:before="21"/>
                          <w:ind w:left="-46"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position w:val="-7"/>
                            <w:sz w:val="21"/>
                            <w:szCs w:val="21"/>
                          </w:rPr>
                          <w:t>н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100"/>
                            <w:position w:val="-7"/>
                            <w:sz w:val="21"/>
                            <w:szCs w:val="21"/>
                          </w:rPr>
                          <w:t>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position w:val="-7"/>
                            <w:sz w:val="21"/>
                            <w:szCs w:val="21"/>
                          </w:rPr>
                          <w:t>я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position w:val="-7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  <w:t>выключ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100"/>
                            <w:position w:val="0"/>
                            <w:sz w:val="21"/>
                            <w:szCs w:val="21"/>
                          </w:rPr>
                          <w:t>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  <w:t>ни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Включен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SLEEP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8" w:lineRule="exact"/>
        <w:ind w:left="1790" w:right="3568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Остановка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SLEEP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08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280" w:left="1100" w:right="940"/>
          <w:cols w:num="2" w:equalWidth="0">
            <w:col w:w="3217" w:space="40"/>
            <w:col w:w="660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06" w:h="16840"/>
          <w:pgMar w:top="1580" w:bottom="280" w:left="1100" w:right="94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8" w:lineRule="exact"/>
        <w:ind w:left="198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Задан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ратура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 w:before="89"/>
        <w:ind w:left="1812" w:right="3782" w:firstLine="1015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жима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08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280" w:left="1100" w:right="940"/>
          <w:cols w:num="2" w:equalWidth="0">
            <w:col w:w="3112" w:space="40"/>
            <w:col w:w="6714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/>
        <w:pict>
          <v:group style="position:absolute;margin-left:19.7332pt;margin-top:31.060814pt;width:555.96pt;height:45.706pt;mso-position-horizontal-relative:page;mso-position-vertical-relative:page;z-index:-8364" coordorigin="395,621" coordsize="11119,914">
            <v:group style="position:absolute;left:403;top:629;width:11103;height:898" coordorigin="403,629" coordsize="11103,898">
              <v:shape style="position:absolute;left:403;top:629;width:11103;height:898" coordorigin="403,629" coordsize="11103,898" path="m11290,629l619,629,594,630,518,645,458,676,409,736,403,771,404,1402,441,1466,495,1502,565,1523,619,1527,11315,1526,11390,1511,11451,1480,11499,1421,11506,1386,11504,754,11468,691,11414,655,11343,634,11290,629xe" filled="t" fillcolor="#E9E8E8" stroked="f">
                <v:path arrowok="t"/>
                <v:fill type="solid"/>
              </v:shape>
              <v:shape style="position:absolute;left:4564;top:891;width:1552;height:303" type="#_x0000_t75">
                <v:imagedata r:id="rId186" o:title=""/>
              </v:shape>
              <v:shape style="position:absolute;left:6269;top:867;width:888;height:402" type="#_x0000_t75">
                <v:imagedata r:id="rId187" o:title=""/>
              </v:shape>
            </v:group>
            <v:group style="position:absolute;left:7171;top:974;width:169;height:209" coordorigin="7171,974" coordsize="169,209">
              <v:shape style="position:absolute;left:7171;top:974;width:169;height:209" coordorigin="7171,974" coordsize="169,209" path="m7340,990l7336,1006,7335,1007,7334,1007,7332,1007,7273,1007,7273,1177,7273,1178,7273,1179,7272,1180,7272,1180,7271,1181,7270,1182,7268,1182,7255,1183,7252,1183,7241,1182,7239,1181,7238,1180,7238,1180,7237,1179,7237,1178,7237,1177,7237,1007,7178,1007,7177,1007,7176,1007,7175,1006,7174,1005,7173,1004,7173,1003,7172,1002,7172,1000,7171,998,7171,996,7171,993,7171,990,7171,988,7171,985,7171,983,7172,981,7172,980,7178,974,7332,974,7340,988,7340,990xe" filled="f" stroked="t" strokeweight=".8pt" strokecolor="#000000">
                <v:path arrowok="t"/>
              </v:shape>
            </v:group>
            <v:group style="position:absolute;left:7570;top:973;width:36;height:210" coordorigin="7570,973" coordsize="36,210">
              <v:shape style="position:absolute;left:7570;top:973;width:36;height:210" coordorigin="7570,973" coordsize="36,210" path="m7607,1177l7603,1182,7602,1182,7588,1183,7585,1183,7574,1182,7573,1181,7572,1180,7571,1180,7571,1179,7570,1178,7571,1177,7571,980,7570,979,7571,978,7571,977,7572,976,7573,975,7574,975,7575,974,7588,973,7592,973,7607,980,7607,1177xe" filled="f" stroked="t" strokeweight=".8pt" strokecolor="#000000">
                <v:path arrowok="t"/>
              </v:shape>
            </v:group>
            <v:group style="position:absolute;left:7375;top:973;width:159;height:213" coordorigin="7375,973" coordsize="159,213">
              <v:shape style="position:absolute;left:7375;top:973;width:159;height:213" coordorigin="7375,973" coordsize="159,213" path="m7411,1049l7439,1048,7445,1048,7506,1060,7534,1114,7534,1124,7494,1177,7435,1186,7431,1186,7427,1186,7423,1186,7397,1184,7393,1183,7387,1183,7382,1181,7380,1178,7377,1174,7375,1169,7375,1163,7375,980,7375,979,7375,978,7376,977,7376,976,7393,973,7400,973,7411,980,7411,1049xe" filled="f" stroked="t" strokeweight=".8pt" strokecolor="#000000">
                <v:path arrowok="t"/>
              </v:shape>
            </v:group>
            <v:group style="position:absolute;left:7411;top:1077;width:85;height:79" coordorigin="7411,1077" coordsize="85,79">
              <v:shape style="position:absolute;left:7411;top:1077;width:85;height:79" coordorigin="7411,1077" coordsize="85,79" path="m7496,1116l7496,1111,7495,1105,7453,1077,7443,1077,7437,1077,7431,1077,7426,1078,7421,1078,7416,1078,7411,1079,7411,1154,7416,1155,7421,1155,7426,1156,7431,1156,7437,1157,7445,1156,7467,1154,7483,1146,7492,1139,7496,1129,7496,111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65"/>
        <w:ind w:left="254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охлажд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8"/>
        <w:ind w:right="113"/>
        <w:jc w:val="right"/>
        <w:rPr>
          <w:rFonts w:ascii="Calibri" w:hAnsi="Calibri" w:cs="Calibri" w:eastAsia="Calibri"/>
        </w:rPr>
      </w:pPr>
      <w:r>
        <w:rPr/>
        <w:pict>
          <v:shape style="position:absolute;margin-left:531.779785pt;margin-top:5.794535pt;width:10.538pt;height:8.086pt;mso-position-horizontal-relative:page;mso-position-vertical-relative:paragraph;z-index:-8365" type="#_x0000_t75">
            <v:imagedata r:id="rId188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13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1100" w:right="940"/>
        </w:sectPr>
      </w:pPr>
    </w:p>
    <w:p>
      <w:pPr>
        <w:pStyle w:val="Heading1"/>
        <w:spacing w:before="2"/>
        <w:ind w:right="406"/>
        <w:jc w:val="center"/>
        <w:rPr>
          <w:rFonts w:ascii="Calibri" w:hAnsi="Calibri" w:cs="Calibri" w:eastAsia="Calibri"/>
        </w:rPr>
      </w:pPr>
      <w:r>
        <w:rPr/>
        <w:pict>
          <v:group style="position:absolute;margin-left:18.918051pt;margin-top:22.914015pt;width:560.526897pt;height:45.985pt;mso-position-horizontal-relative:page;mso-position-vertical-relative:page;z-index:-8359" coordorigin="378,458" coordsize="11211,920">
            <v:group style="position:absolute;left:388;top:468;width:11191;height:900" coordorigin="388,468" coordsize="11191,900">
              <v:shape style="position:absolute;left:388;top:468;width:11191;height:900" coordorigin="388,468" coordsize="11191,900" path="m11361,468l606,468,527,478,461,504,414,544,388,610,388,1226,390,1244,428,1307,482,1343,553,1364,607,1368,11361,1368,11440,1358,11506,1332,11553,1293,11579,1226,11579,610,11577,592,11540,529,11485,494,11414,473,11361,468xe" filled="t" fillcolor="#E8E8E8" stroked="f">
                <v:path arrowok="t"/>
                <v:fill type="solid"/>
              </v:shape>
              <v:shape style="position:absolute;left:4098;top:797;width:1552;height:303" type="#_x0000_t75">
                <v:imagedata r:id="rId189" o:title=""/>
              </v:shape>
              <v:shape style="position:absolute;left:5802;top:774;width:888;height:402" type="#_x0000_t75">
                <v:imagedata r:id="rId190" o:title=""/>
              </v:shape>
            </v:group>
            <v:group style="position:absolute;left:6704;top:880;width:169;height:209" coordorigin="6704,880" coordsize="169,209">
              <v:shape style="position:absolute;left:6704;top:880;width:169;height:209" coordorigin="6704,880" coordsize="169,209" path="m6873,897l6869,912,6868,913,6867,913,6866,913,6807,913,6807,1083,6807,1084,6806,1085,6806,1086,6805,1087,6804,1088,6803,1088,6802,1089,6789,1090,6785,1090,6774,1088,6773,1088,6772,1087,6771,1086,6771,1085,6771,1084,6771,1083,6771,913,6711,913,6710,913,6709,913,6708,912,6707,912,6706,911,6706,909,6705,908,6705,906,6705,904,6704,902,6704,900,6704,897,6704,894,6704,892,6705,890,6705,888,6705,886,6711,880,6866,880,6873,894,6873,897xe" filled="f" stroked="t" strokeweight=".8pt" strokecolor="#000000">
                <v:path arrowok="t"/>
              </v:shape>
            </v:group>
            <v:group style="position:absolute;left:7104;top:879;width:36;height:210" coordorigin="7104,879" coordsize="36,210">
              <v:shape style="position:absolute;left:7104;top:879;width:36;height:210" coordorigin="7104,879" coordsize="36,210" path="m7140,1083l7136,1088,7135,1089,7122,1090,7118,1090,7107,1088,7106,1088,7105,1087,7105,1086,7104,1085,7104,1084,7104,1083,7104,886,7104,885,7104,884,7105,883,7105,882,7106,882,7107,881,7109,880,7122,879,7125,879,7140,886,7140,1083xe" filled="f" stroked="t" strokeweight=".8pt" strokecolor="#000000">
                <v:path arrowok="t"/>
              </v:shape>
            </v:group>
            <v:group style="position:absolute;left:6908;top:879;width:159;height:213" coordorigin="6908,879" coordsize="159,213">
              <v:shape style="position:absolute;left:6908;top:879;width:159;height:213" coordorigin="6908,879" coordsize="159,213" path="m6945,955l6972,954,6979,954,7039,966,7067,1020,7067,1030,7027,1083,6968,1092,6964,1092,6961,1092,6957,1092,6953,1092,6949,1092,6945,1091,6941,1091,6938,1091,6934,1090,6930,1090,6926,1090,6920,1089,6916,1087,6913,1084,6910,1081,6908,1076,6909,1069,6909,886,6908,885,6909,884,6909,883,6910,882,6926,879,6933,879,6945,886,6945,955xe" filled="f" stroked="t" strokeweight=".8pt" strokecolor="#000000">
                <v:path arrowok="t"/>
              </v:shape>
            </v:group>
            <v:group style="position:absolute;left:6945;top:983;width:85;height:79" coordorigin="6945,983" coordsize="85,79">
              <v:shape style="position:absolute;left:6945;top:983;width:85;height:79" coordorigin="6945,983" coordsize="85,79" path="m7030,1023l7030,1017,7029,1011,6986,983,6976,983,6970,983,6945,985,6945,1061,6950,1061,6955,1062,6960,1062,6965,1063,6971,1063,6978,1063,7001,1060,7017,1053,7025,1045,7030,1035,7030,1023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Режимы</w:t>
      </w:r>
      <w:r>
        <w:rPr>
          <w:rFonts w:ascii="Calibri" w:hAnsi="Calibri" w:cs="Calibri" w:eastAsia="Calibri"/>
          <w:b w:val="0"/>
          <w:bCs w:val="0"/>
          <w:color w:val="000001"/>
          <w:spacing w:val="-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67" w:lineRule="exact" w:before="58"/>
        <w:ind w:right="81"/>
        <w:jc w:val="center"/>
        <w:rPr>
          <w:rFonts w:ascii="Calibri" w:hAnsi="Calibri" w:cs="Calibri" w:eastAsia="Calibri"/>
        </w:rPr>
      </w:pPr>
      <w:r>
        <w:rPr/>
        <w:pict>
          <v:shape style="position:absolute;margin-left:242.983002pt;margin-top:5.30897pt;width:92.452pt;height:10.456pt;mso-position-horizontal-relative:page;mso-position-vertical-relative:paragraph;z-index:-8358" type="#_x0000_t75">
            <v:imagedata r:id="rId191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обогрева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right="217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Каждый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запуска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установленная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right="302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понижается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2°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понижения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4°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показатель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поддержива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ется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923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постоянным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течении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Через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увеличивается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923" w:right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132.570999pt;margin-top:11.03126pt;width:316.799884pt;height:170.28pt;mso-position-horizontal-relative:page;mso-position-vertical-relative:paragraph;z-index:-8357" type="#_x0000_t75">
            <v:imagedata r:id="rId192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Через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right="140"/>
        <w:jc w:val="center"/>
        <w:rPr>
          <w:rFonts w:ascii="Calibri" w:hAnsi="Calibri" w:cs="Calibri" w:eastAsia="Calibri"/>
        </w:rPr>
      </w:pPr>
      <w:r>
        <w:rPr/>
        <w:pict>
          <v:group style="position:absolute;margin-left:32.455002pt;margin-top:2.914417pt;width:510.789pt;height:45.596pt;mso-position-horizontal-relative:page;mso-position-vertical-relative:paragraph;z-index:-8356" coordorigin="649,58" coordsize="10216,912">
            <v:group style="position:absolute;left:5176;top:76;width:107;height:162" coordorigin="5176,76" coordsize="107,162">
              <v:shape style="position:absolute;left:5176;top:76;width:107;height:162" coordorigin="5176,76" coordsize="107,162" path="m5283,192l5276,217,5273,221,5256,233,5252,235,5248,236,5243,237,5238,238,5233,238,5227,238,5185,238,5183,238,5181,237,5179,236,5177,235,5176,233,5176,229,5176,85,5176,82,5177,80,5179,78,5181,77,5183,76,5185,76,5221,76,5231,76,5239,77,5273,111,5273,117,5273,121,5272,125,5271,128,5271,132,5261,146,5258,148,5255,150,5251,152,5256,152,5283,186,5283,192xe" filled="f" stroked="t" strokeweight=".8pt" strokecolor="#000000">
                <v:path arrowok="t"/>
              </v:shape>
            </v:group>
            <v:group style="position:absolute;left:5198;top:94;width:53;height:52" coordorigin="5198,94" coordsize="53,52">
              <v:shape style="position:absolute;left:5198;top:94;width:53;height:52" coordorigin="5198,94" coordsize="53,52" path="m5251,119l5220,94,5198,94,5198,146,5222,146,5228,146,5232,145,5236,144,5239,143,5251,123,5251,119xe" filled="f" stroked="t" strokeweight=".8pt" strokecolor="#000000">
                <v:path arrowok="t"/>
              </v:shape>
            </v:group>
            <v:group style="position:absolute;left:5198;top:163;width:63;height:57" coordorigin="5198,163" coordsize="63,57">
              <v:shape style="position:absolute;left:5198;top:163;width:63;height:57" coordorigin="5198,163" coordsize="63,57" path="m5260,193l5260,188,5260,184,5230,163,5224,163,5198,163,5198,220,5229,220,5234,220,5252,213,5254,211,5257,208,5258,205,5260,201,5260,197,5260,193xe" filled="f" stroked="t" strokeweight=".8pt" strokecolor="#000000">
                <v:path arrowok="t"/>
              </v:shape>
              <v:shape style="position:absolute;left:5306;top:109;width:549;height:140" type="#_x0000_t75">
                <v:imagedata r:id="rId193" o:title=""/>
              </v:shape>
              <v:shape style="position:absolute;left:5877;top:58;width:459;height:190" type="#_x0000_t75">
                <v:imagedata r:id="rId194" o:title=""/>
              </v:shape>
              <v:shape style="position:absolute;left:649;top:315;width:10216;height:655" type="#_x0000_t75">
                <v:imagedata r:id="rId195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Внимание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416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доступен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ического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поддержания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AUTO»,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right="139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охлаждения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COO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»,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осушения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DRY»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обогрева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HEAT».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0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вентиляции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недоступен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7" w:lineRule="exact"/>
        <w:ind w:left="289" w:right="0"/>
        <w:jc w:val="center"/>
        <w:rPr>
          <w:rFonts w:ascii="Calibri" w:hAnsi="Calibri" w:cs="Calibri" w:eastAsia="Calibri"/>
        </w:rPr>
      </w:pPr>
      <w:r>
        <w:rPr/>
        <w:pict>
          <v:shape style="position:absolute;margin-left:239.880997pt;margin-top:2.408446pt;width:117.507pt;height:10.457pt;mso-position-horizontal-relative:page;mso-position-vertical-relative:paragraph;z-index:-8355" type="#_x0000_t75">
            <v:imagedata r:id="rId196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Здоровье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«HEALTH»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активизируется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ультрафиолетовой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лампы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нано‐аквагенератора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благотворно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влияет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микроклимат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помещении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Heading7"/>
        <w:spacing w:before="85"/>
        <w:ind w:left="65" w:right="0"/>
        <w:jc w:val="center"/>
        <w:rPr>
          <w:rFonts w:ascii="Calibri" w:hAnsi="Calibri" w:cs="Calibri" w:eastAsia="Calibri"/>
        </w:rPr>
      </w:pPr>
      <w:r>
        <w:rPr/>
        <w:pict>
          <v:group style="position:absolute;margin-left:123.209pt;margin-top:6.992002pt;width:141.281pt;height:11.832pt;mso-position-horizontal-relative:page;mso-position-vertical-relative:paragraph;z-index:-8354" coordorigin="2464,140" coordsize="2826,237">
            <v:shape style="position:absolute;left:2464;top:140;width:510;height:193" type="#_x0000_t75">
              <v:imagedata r:id="rId197" o:title=""/>
            </v:shape>
            <v:shape style="position:absolute;left:2970;top:194;width:537;height:140" type="#_x0000_t75">
              <v:imagedata r:id="rId198" o:title=""/>
            </v:shape>
            <v:group style="position:absolute;left:3530;top:203;width:99;height:120" coordorigin="3530,203" coordsize="99,120">
              <v:shape style="position:absolute;left:3530;top:203;width:99;height:120" coordorigin="3530,203" coordsize="99,120" path="m3629,320l3628,321,3628,321,3628,322,3628,322,3620,324,3618,324,3616,324,3614,324,3613,323,3612,323,3611,323,3610,323,3609,322,3609,322,3608,322,3608,321,3608,321,3608,320,3608,271,3551,271,3551,320,3550,321,3542,324,3540,324,3538,324,3536,324,3535,323,3534,323,3533,323,3532,323,3531,322,3531,322,3530,322,3530,321,3530,321,3530,320,3530,207,3530,207,3530,206,3530,206,3531,205,3538,203,3540,203,3542,203,3551,207,3551,253,3608,253,3608,207,3608,207,3608,206,3608,206,3609,205,3609,205,3616,203,3618,203,3620,203,3629,207,3629,320xe" filled="f" stroked="t" strokeweight=".8pt" strokecolor="#000000">
                <v:path arrowok="t"/>
              </v:shape>
            </v:group>
            <v:group style="position:absolute;left:3651;top:204;width:136;height:160" coordorigin="3651,204" coordsize="136,160">
              <v:shape style="position:absolute;left:3651;top:204;width:136;height:160" coordorigin="3651,204" coordsize="136,160" path="m3668,361l3668,361,3668,362,3665,363,3664,364,3662,364,3661,364,3660,364,3658,364,3656,364,3655,364,3654,363,3653,363,3653,363,3652,363,3651,363,3651,362,3651,362,3651,361,3651,361,3651,311,3651,309,3651,307,3652,307,3652,306,3654,306,3655,306,3664,306,3667,302,3669,298,3672,293,3675,288,3690,226,3691,211,3691,210,3693,206,3694,205,3694,205,3695,205,3696,204,3696,204,3698,204,3760,204,3766,212,3766,306,3782,306,3787,309,3787,311,3787,361,3787,361,3787,362,3787,362,3786,363,3786,363,3785,363,3784,363,3784,363,3782,364,3781,364,3780,364,3778,364,3776,364,3775,364,3774,364,3773,363,3772,363,3771,363,3771,363,3770,363,3770,362,3770,362,3769,361,3769,361,3769,323,3668,323,3668,361xe" filled="f" stroked="t" strokeweight=".8pt" strokecolor="#000000">
                <v:path arrowok="t"/>
              </v:shape>
            </v:group>
            <v:group style="position:absolute;left:3685;top:221;width:61;height:84" coordorigin="3685,221" coordsize="61,84">
              <v:shape style="position:absolute;left:3685;top:221;width:61;height:84" coordorigin="3685,221" coordsize="61,84" path="m3746,221l3710,221,3708,235,3707,246,3705,256,3703,265,3701,273,3685,306,3746,306,3746,221xe" filled="f" stroked="t" strokeweight=".8pt" strokecolor="#000000">
                <v:path arrowok="t"/>
              </v:shape>
            </v:group>
            <v:group style="position:absolute;left:3810;top:203;width:100;height:120" coordorigin="3810,203" coordsize="100,120">
              <v:shape style="position:absolute;left:3810;top:203;width:100;height:120" coordorigin="3810,203" coordsize="100,120" path="m3910,320l3908,323,3907,323,3906,323,3905,323,3903,324,3902,324,3900,324,3898,324,3896,324,3895,323,3893,323,3892,323,3892,323,3891,323,3890,322,3890,322,3889,321,3889,321,3889,320,3889,255,3889,252,3889,249,3890,245,3890,242,3890,239,3890,235,3888,239,3877,255,3829,320,3829,321,3828,321,3828,322,3827,322,3821,324,3819,324,3817,324,3816,324,3815,323,3813,323,3812,323,3812,323,3811,323,3811,322,3810,322,3810,321,3810,321,3810,320,3810,207,3810,207,3810,206,3810,206,3811,205,3811,205,3812,204,3813,204,3814,204,3815,204,3816,204,3818,203,3820,203,3824,203,3831,207,3831,272,3830,276,3830,279,3830,282,3830,285,3830,288,3830,292,3832,288,3833,285,3835,282,3837,279,3839,276,3842,273,3890,207,3891,207,3891,206,3892,206,3892,205,3899,203,3901,203,3902,203,3908,204,3909,205,3910,207,3910,320xe" filled="f" stroked="t" strokeweight=".8pt" strokecolor="#000000">
                <v:path arrowok="t"/>
              </v:shape>
            </v:group>
            <v:group style="position:absolute;left:3948;top:203;width:116;height:161" coordorigin="3948,203" coordsize="116,161">
              <v:shape style="position:absolute;left:3948;top:203;width:116;height:161" coordorigin="3948,203" coordsize="116,161" path="m4064,361l4058,364,4056,364,4052,364,4050,364,4049,363,4047,363,4047,362,4047,361,4047,323,3955,323,3953,323,3951,322,3950,321,3949,320,3948,318,3948,316,3948,207,3948,207,3948,206,3949,206,3949,205,3950,205,3957,203,3959,203,3961,203,3969,207,3969,305,4023,305,4023,207,4023,207,4023,206,4023,206,4024,205,4024,205,4031,203,4033,203,4035,203,4044,207,4044,207,4044,305,4059,305,4061,305,4062,306,4063,306,4064,307,4064,308,4064,310,4064,361xe" filled="f" stroked="t" strokeweight=".8pt" strokecolor="#000000">
                <v:path arrowok="t"/>
              </v:shape>
            </v:group>
            <v:group style="position:absolute;left:4087;top:203;width:100;height:120" coordorigin="4087,203" coordsize="100,120">
              <v:shape style="position:absolute;left:4087;top:203;width:100;height:120" coordorigin="4087,203" coordsize="100,120" path="m4187,320l4185,323,4184,323,4183,323,4182,323,4180,324,4179,324,4177,324,4175,324,4173,324,4172,323,4170,323,4169,323,4169,323,4168,323,4167,322,4167,322,4166,321,4166,321,4166,320,4166,255,4166,252,4166,249,4166,245,4167,242,4167,239,4167,235,4165,239,4154,255,4106,320,4105,321,4105,321,4105,322,4098,324,4096,324,4094,324,4093,324,4092,323,4090,323,4089,323,4089,323,4088,323,4087,322,4087,322,4087,321,4087,321,4087,320,4087,207,4087,207,4087,206,4087,206,4087,205,4088,205,4089,204,4090,204,4091,204,4092,204,4093,204,4095,203,4097,203,4101,203,4107,207,4107,272,4107,276,4107,279,4107,282,4107,285,4107,288,4107,292,4109,288,4110,285,4112,282,4114,279,4116,276,4119,273,4167,207,4168,207,4168,206,4169,206,4169,205,4176,203,4178,203,4179,203,4185,204,4186,205,4187,207,4187,320xe" filled="f" stroked="t" strokeweight=".8pt" strokecolor="#000000">
                <v:path arrowok="t"/>
              </v:shape>
            </v:group>
            <v:group style="position:absolute;left:4218;top:202;width:113;height:124" coordorigin="4218,202" coordsize="113,124">
              <v:shape style="position:absolute;left:4218;top:202;width:113;height:124" coordorigin="4218,202" coordsize="113,124" path="m4330,262l4330,272,4329,280,4326,288,4324,296,4320,302,4316,308,4311,313,4305,318,4298,321,4290,324,4282,325,4273,325,4263,325,4255,324,4248,321,4241,319,4236,315,4231,309,4226,304,4223,298,4221,290,4219,283,4218,274,4218,265,4218,256,4232,219,4237,214,4275,202,4284,202,4329,245,4330,253,4330,262xe" filled="f" stroked="t" strokeweight=".8pt" strokecolor="#000000">
                <v:path arrowok="t"/>
              </v:shape>
            </v:group>
            <v:group style="position:absolute;left:4239;top:219;width:70;height:89" coordorigin="4239,219" coordsize="70,89">
              <v:shape style="position:absolute;left:4239;top:219;width:70;height:89" coordorigin="4239,219" coordsize="70,89" path="m4309,264l4274,219,4268,219,4239,257,4239,263,4239,270,4239,275,4241,281,4242,286,4244,291,4246,295,4249,299,4252,302,4257,305,4261,307,4267,308,4274,308,4280,308,4285,307,4289,305,4294,303,4307,282,4308,276,4309,270,4309,264xe" filled="f" stroked="t" strokeweight=".8pt" strokecolor="#000000">
                <v:path arrowok="t"/>
              </v:shape>
              <v:shape style="position:absolute;left:4352;top:140;width:937;height:237" type="#_x0000_t75">
                <v:imagedata r:id="rId199" o:title=""/>
              </v:shape>
            </v:group>
            <w10:wrap type="none"/>
          </v:group>
        </w:pict>
      </w:r>
      <w:r>
        <w:rPr/>
        <w:pict>
          <v:group style="position:absolute;margin-left:268.115997pt;margin-top:9.688002pt;width:194.636pt;height:9.136pt;mso-position-horizontal-relative:page;mso-position-vertical-relative:paragraph;z-index:-8353" coordorigin="5362,194" coordsize="3893,183">
            <v:shape style="position:absolute;left:5362;top:194;width:1370;height:183" type="#_x0000_t75">
              <v:imagedata r:id="rId200" o:title=""/>
            </v:shape>
            <v:group style="position:absolute;left:6762;top:203;width:99;height:120" coordorigin="6762,203" coordsize="99,120">
              <v:shape style="position:absolute;left:6762;top:203;width:99;height:120" coordorigin="6762,203" coordsize="99,120" path="m6860,320l6860,321,6860,321,6860,322,6860,322,6852,324,6850,324,6848,324,6846,324,6845,323,6844,323,6843,323,6842,323,6841,322,6841,322,6840,322,6840,321,6840,321,6840,320,6840,271,6782,271,6782,320,6782,321,6777,323,6776,324,6774,324,6772,324,6770,324,6768,324,6767,323,6766,323,6765,323,6764,323,6763,322,6762,322,6762,322,6762,321,6762,321,6762,320,6762,207,6762,207,6762,206,6762,206,6762,205,6770,203,6772,203,6774,203,6782,207,6782,253,6840,253,6840,207,6840,207,6840,206,6840,206,6841,205,6841,205,6848,203,6850,203,6852,203,6860,207,6860,320xe" filled="f" stroked="t" strokeweight=".8pt" strokecolor="#000000">
                <v:path arrowok="t"/>
              </v:shape>
            </v:group>
            <v:group style="position:absolute;left:6899;top:203;width:116;height:161" coordorigin="6899,203" coordsize="116,161">
              <v:shape style="position:absolute;left:6899;top:203;width:116;height:161" coordorigin="6899,203" coordsize="116,161" path="m7015,361l7009,364,7006,364,7003,364,7001,364,6999,363,6998,363,6997,362,6997,361,6997,323,6905,323,6903,323,6902,322,6901,321,6899,320,6899,318,6899,316,6899,207,6899,207,6899,206,6899,206,6900,205,6900,205,6907,203,6909,203,6911,203,6920,207,6920,305,6973,305,6973,207,6973,207,6973,206,6974,206,6974,205,6975,205,6982,203,6984,203,6986,203,6994,207,6994,207,6994,305,7010,305,7012,305,7013,306,7014,306,7014,307,7015,308,7015,310,7015,361xe" filled="f" stroked="t" strokeweight=".8pt" strokecolor="#000000">
                <v:path arrowok="t"/>
              </v:shape>
            </v:group>
            <v:group style="position:absolute;left:7037;top:203;width:100;height:120" coordorigin="7037,203" coordsize="100,120">
              <v:shape style="position:absolute;left:7037;top:203;width:100;height:120" coordorigin="7037,203" coordsize="100,120" path="m7137,320l7135,323,7135,323,7134,323,7132,323,7131,324,7129,324,7127,324,7125,324,7124,324,7122,323,7121,323,7120,323,7119,323,7118,323,7118,322,7117,322,7117,321,7117,321,7117,320,7117,255,7117,252,7117,249,7117,245,7117,242,7117,239,7118,235,7116,239,7104,255,7057,320,7056,321,7056,321,7055,322,7055,322,7048,324,7047,324,7045,324,7043,324,7042,323,7041,323,7040,323,7039,323,7039,323,7038,322,7038,322,7037,321,7037,321,7037,320,7037,207,7037,207,7037,206,7038,206,7038,205,7039,205,7039,204,7040,204,7041,204,7043,204,7044,204,7046,203,7047,203,7051,203,7058,207,7058,272,7058,276,7058,279,7058,282,7057,285,7057,288,7057,292,7059,288,7061,285,7063,282,7065,279,7067,276,7069,273,7118,207,7118,207,7119,206,7119,206,7120,205,7126,203,7128,203,7130,203,7136,204,7136,205,7137,207,7137,320xe" filled="f" stroked="t" strokeweight=".8pt" strokecolor="#000000">
                <v:path arrowok="t"/>
              </v:shape>
            </v:group>
            <v:group style="position:absolute;left:7168;top:202;width:113;height:124" coordorigin="7168,202" coordsize="113,124">
              <v:shape style="position:absolute;left:7168;top:202;width:113;height:124" coordorigin="7168,202" coordsize="113,124" path="m7280,262l7280,272,7279,280,7277,288,7274,296,7271,302,7266,308,7261,313,7255,318,7248,321,7241,324,7232,325,7223,325,7214,325,7206,324,7199,321,7192,319,7186,315,7182,309,7177,304,7174,298,7171,290,7169,283,7168,274,7168,265,7168,256,7182,219,7187,214,7225,202,7235,202,7279,245,7280,253,7280,262xe" filled="f" stroked="t" strokeweight=".8pt" strokecolor="#000000">
                <v:path arrowok="t"/>
              </v:shape>
            </v:group>
            <v:group style="position:absolute;left:7189;top:219;width:70;height:89" coordorigin="7189,219" coordsize="70,89">
              <v:shape style="position:absolute;left:7189;top:219;width:70;height:89" coordorigin="7189,219" coordsize="70,89" path="m7259,264l7225,219,7218,219,7189,257,7189,263,7189,270,7190,275,7191,281,7192,286,7194,291,7197,295,7199,299,7203,302,7207,305,7212,307,7217,308,7224,308,7230,308,7235,307,7240,305,7244,303,7257,282,7258,276,7259,270,7259,264xe" filled="f" stroked="t" strokeweight=".8pt" strokecolor="#000000">
                <v:path arrowok="t"/>
              </v:shape>
            </v:group>
            <v:group style="position:absolute;left:7311;top:203;width:99;height:120" coordorigin="7311,203" coordsize="99,120">
              <v:shape style="position:absolute;left:7311;top:203;width:99;height:120" coordorigin="7311,203" coordsize="99,120" path="m7409,320l7409,321,7409,321,7409,322,7409,322,7401,324,7399,324,7397,324,7395,324,7394,323,7393,323,7392,323,7391,323,7390,322,7390,322,7389,322,7389,321,7389,321,7389,320,7389,271,7331,271,7331,320,7331,321,7323,324,7321,324,7319,324,7317,324,7316,323,7315,323,7314,323,7313,323,7312,322,7311,322,7311,322,7311,321,7311,321,7311,320,7311,207,7311,207,7311,206,7311,206,7311,205,7319,203,7321,203,7323,203,7331,207,7331,253,7389,253,7389,207,7389,207,7389,206,7389,206,7390,205,7390,205,7397,203,7399,203,7401,203,7409,207,7409,320xe" filled="f" stroked="t" strokeweight=".8pt" strokecolor="#000000">
                <v:path arrowok="t"/>
              </v:shape>
            </v:group>
            <v:group style="position:absolute;left:7448;top:203;width:99;height:120" coordorigin="7448,203" coordsize="99,120">
              <v:shape style="position:absolute;left:7448;top:203;width:99;height:120" coordorigin="7448,203" coordsize="99,120" path="m7546,320l7538,324,7536,324,7534,324,7532,324,7531,323,7530,323,7529,323,7528,323,7527,322,7527,322,7526,322,7526,321,7526,321,7526,320,7526,271,7469,271,7469,320,7468,321,7463,323,7462,324,7460,324,7458,324,7456,324,7454,324,7453,323,7452,323,7451,323,7450,323,7449,322,7449,322,7448,322,7448,321,7448,321,7448,320,7448,207,7448,207,7448,206,7448,206,7449,205,7456,203,7458,203,7460,203,7469,207,7469,253,7526,253,7526,207,7526,207,7526,206,7526,206,7527,205,7527,205,7528,205,7529,204,7530,204,7531,204,7532,204,7534,203,7536,203,7538,203,7546,207,7546,320xe" filled="f" stroked="t" strokeweight=".8pt" strokecolor="#000000">
                <v:path arrowok="t"/>
              </v:shape>
            </v:group>
            <v:group style="position:absolute;left:7577;top:202;width:113;height:124" coordorigin="7577,202" coordsize="113,124">
              <v:shape style="position:absolute;left:7577;top:202;width:113;height:124" coordorigin="7577,202" coordsize="113,124" path="m7690,262l7690,272,7688,280,7686,288,7683,296,7680,302,7675,308,7670,313,7664,318,7657,321,7650,324,7641,325,7632,325,7623,325,7615,324,7608,321,7601,319,7595,315,7591,309,7586,304,7583,298,7580,290,7578,283,7577,274,7577,265,7577,256,7591,219,7596,214,7634,202,7644,202,7688,245,7690,253,7690,262xe" filled="f" stroked="t" strokeweight=".8pt" strokecolor="#000000">
                <v:path arrowok="t"/>
              </v:shape>
            </v:group>
            <v:group style="position:absolute;left:7598;top:219;width:70;height:89" coordorigin="7598,219" coordsize="70,89">
              <v:shape style="position:absolute;left:7598;top:219;width:70;height:89" coordorigin="7598,219" coordsize="70,89" path="m7668,264l7634,219,7627,219,7598,257,7598,263,7598,270,7599,275,7600,281,7601,286,7603,291,7606,295,7608,299,7612,302,7616,305,7621,307,7626,308,7633,308,7639,308,7644,307,7649,305,7653,303,7666,282,7667,276,7668,270,7668,264xe" filled="f" stroked="t" strokeweight=".8pt" strokecolor="#000000">
                <v:path arrowok="t"/>
              </v:shape>
            </v:group>
            <v:group style="position:absolute;left:7720;top:204;width:67;height:120" coordorigin="7720,204" coordsize="67,120">
              <v:shape style="position:absolute;left:7720;top:204;width:67;height:120" coordorigin="7720,204" coordsize="67,120" path="m7787,213l7787,215,7787,217,7787,218,7786,219,7786,220,7784,223,7783,223,7741,223,7741,320,7740,321,7732,324,7730,324,7728,324,7726,324,7725,323,7724,323,7723,323,7722,323,7721,322,7721,322,7720,322,7720,321,7720,321,7720,320,7720,212,7720,209,7720,207,7722,206,7723,205,7724,204,7726,204,7783,204,7784,204,7784,204,7785,205,7785,205,7785,206,7786,206,7786,207,7786,208,7787,209,7787,210,7787,212,7787,213xe" filled="f" stroked="t" strokeweight=".8pt" strokecolor="#000000">
                <v:path arrowok="t"/>
              </v:shape>
            </v:group>
            <v:group style="position:absolute;left:7800;top:202;width:113;height:124" coordorigin="7800,202" coordsize="113,124">
              <v:shape style="position:absolute;left:7800;top:202;width:113;height:124" coordorigin="7800,202" coordsize="113,124" path="m7913,262l7913,272,7912,280,7909,288,7907,296,7903,302,7899,308,7894,313,7888,318,7880,321,7873,324,7865,325,7855,325,7846,325,7838,324,7831,321,7824,319,7819,315,7814,309,7809,304,7806,298,7804,290,7802,283,7800,274,7800,265,7800,256,7815,219,7820,214,7858,202,7867,202,7912,245,7913,253,7913,262xe" filled="f" stroked="t" strokeweight=".8pt" strokecolor="#000000">
                <v:path arrowok="t"/>
              </v:shape>
            </v:group>
            <v:group style="position:absolute;left:7822;top:219;width:70;height:89" coordorigin="7822,219" coordsize="70,89">
              <v:shape style="position:absolute;left:7822;top:219;width:70;height:89" coordorigin="7822,219" coordsize="70,89" path="m7892,264l7857,219,7851,219,7822,257,7822,263,7822,270,7822,275,7824,281,7825,286,7826,291,7829,295,7832,299,7835,302,7840,305,7844,307,7850,308,7857,308,7863,308,7868,307,7872,305,7877,303,7890,282,7891,276,7891,270,7892,264xe" filled="f" stroked="t" strokeweight=".8pt" strokecolor="#000000">
                <v:path arrowok="t"/>
              </v:shape>
            </v:group>
            <v:group style="position:absolute;left:7986;top:203;width:107;height:165" coordorigin="7986,203" coordsize="107,165">
              <v:shape style="position:absolute;left:7986;top:203;width:107;height:165" coordorigin="7986,203" coordsize="107,165" path="m8053,323l8038,364,8037,366,8036,367,8034,367,8032,368,8029,368,8025,368,8022,368,8016,367,8015,367,8015,366,8015,365,8015,364,8015,363,8016,362,8031,323,8030,323,8030,322,8029,321,8028,321,8028,320,8028,319,7987,212,7987,210,7986,208,7986,207,7986,206,7994,203,7997,203,7999,203,8041,299,8041,299,8072,208,8073,206,8074,205,8081,203,8084,203,8086,203,8094,207,8094,208,8093,210,8093,211,8053,323xe" filled="f" stroked="t" strokeweight=".8pt" strokecolor="#000000">
                <v:path arrowok="t"/>
              </v:shape>
              <v:shape style="position:absolute;left:8109;top:194;width:756;height:183" type="#_x0000_t75">
                <v:imagedata r:id="rId201" o:title=""/>
              </v:shape>
              <v:shape style="position:absolute;left:8880;top:195;width:375;height:137" type="#_x0000_t75">
                <v:imagedata r:id="rId202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Работа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дистанционного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12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помощью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данной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можете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использовать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дистанционного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2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неисправен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например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разряжены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батарейки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утерян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right="275"/>
        <w:jc w:val="center"/>
        <w:rPr>
          <w:rFonts w:ascii="Calibri" w:hAnsi="Calibri" w:cs="Calibri" w:eastAsia="Calibri"/>
        </w:rPr>
      </w:pPr>
      <w:r>
        <w:rPr/>
        <w:pict>
          <v:group style="position:absolute;margin-left:277.053009pt;margin-top:.74331pt;width:95.632pt;height:8.086pt;mso-position-horizontal-relative:page;mso-position-vertical-relative:paragraph;z-index:-8352" coordorigin="5541,15" coordsize="1913,162">
            <v:group style="position:absolute;left:5549;top:25;width:79;height:142" coordorigin="5549,25" coordsize="79,142">
              <v:shape style="position:absolute;left:5549;top:25;width:79;height:142" coordorigin="5549,25" coordsize="79,142" path="m5628,159l5625,166,5624,166,5556,166,5554,166,5553,166,5551,165,5550,164,5549,162,5549,159,5549,33,5554,25,5556,25,5623,25,5624,25,5624,25,5627,33,5627,34,5624,41,5623,41,5568,41,5568,85,5615,85,5616,85,5619,89,5619,90,5619,91,5619,93,5619,94,5619,95,5619,96,5619,97,5619,98,5618,99,5618,99,5617,100,5617,100,5616,100,5616,100,5615,100,5568,100,5568,151,5624,151,5625,151,5628,157,5628,159xe" filled="f" stroked="t" strokeweight=".8pt" strokecolor="#000000">
                <v:path arrowok="t"/>
              </v:shape>
            </v:group>
            <v:group style="position:absolute;left:5658;top:25;width:154;height:142" coordorigin="5658,25" coordsize="154,142">
              <v:shape style="position:absolute;left:5658;top:25;width:154;height:142" coordorigin="5658,25" coordsize="154,142" path="m5812,164l5812,164,5812,165,5812,165,5812,166,5811,166,5810,166,5810,166,5809,167,5808,167,5806,167,5805,167,5803,167,5801,167,5800,167,5798,167,5797,167,5796,166,5796,166,5795,166,5794,166,5794,165,5794,165,5794,164,5794,164,5794,40,5793,40,5744,164,5743,165,5737,167,5736,167,5734,167,5733,167,5731,167,5730,167,5729,167,5728,167,5728,166,5727,166,5726,166,5726,165,5725,165,5725,165,5725,164,5677,40,5677,164,5677,164,5674,167,5672,167,5671,167,5670,167,5668,167,5666,167,5664,167,5663,167,5662,167,5661,166,5660,166,5660,166,5659,166,5659,165,5659,165,5658,164,5659,164,5659,34,5658,30,5659,28,5661,27,5663,26,5664,25,5666,25,5678,25,5680,25,5682,25,5684,26,5686,26,5687,27,5689,28,5690,29,5694,36,5735,139,5735,139,5778,37,5778,35,5779,33,5780,31,5781,30,5782,29,5790,25,5792,25,5804,25,5805,25,5806,25,5812,32,5812,34,5812,164xe" filled="f" stroked="t" strokeweight=".8pt" strokecolor="#000000">
                <v:path arrowok="t"/>
              </v:shape>
              <v:shape style="position:absolute;left:5842;top:15;width:353;height:161" type="#_x0000_t75">
                <v:imagedata r:id="rId203" o:title=""/>
              </v:shape>
              <v:shape style="position:absolute;left:6214;top:15;width:826;height:162" type="#_x0000_t75">
                <v:imagedata r:id="rId204" o:title=""/>
              </v:shape>
            </v:group>
            <v:group style="position:absolute;left:7058;top:24;width:19;height:143" coordorigin="7058,24" coordsize="19,143">
              <v:shape style="position:absolute;left:7058;top:24;width:19;height:143" coordorigin="7058,24" coordsize="19,143" path="m7077,164l7074,167,7072,167,7071,167,7070,167,7068,167,7066,167,7065,167,7063,167,7062,167,7061,166,7060,166,7060,166,7059,166,7059,165,7059,165,7058,164,7059,164,7059,28,7058,27,7059,27,7059,26,7059,26,7060,26,7061,25,7061,25,7062,25,7064,25,7065,24,7066,24,7068,24,7070,24,7071,24,7072,25,7074,25,7075,25,7075,25,7077,28,7077,164xe" filled="f" stroked="t" strokeweight=".8pt" strokecolor="#000000">
                <v:path arrowok="t"/>
              </v:shape>
            </v:group>
            <v:group style="position:absolute;left:7098;top:25;width:106;height:142" coordorigin="7098,25" coordsize="106,142">
              <v:shape style="position:absolute;left:7098;top:25;width:106;height:142" coordorigin="7098,25" coordsize="106,142" path="m7204,33l7200,41,7200,41,7160,41,7160,164,7160,164,7160,165,7160,165,7159,166,7159,166,7158,166,7157,166,7156,167,7155,167,7154,167,7153,167,7151,167,7149,167,7147,167,7146,167,7145,167,7144,166,7143,166,7142,166,7142,166,7142,165,7141,165,7141,164,7141,164,7141,41,7101,41,7101,41,7100,41,7100,41,7099,40,7099,40,7099,39,7098,39,7098,38,7098,37,7098,36,7098,35,7098,33,7098,32,7098,30,7101,25,7101,25,7200,25,7200,25,7201,25,7204,32,7204,33xe" filled="f" stroked="t" strokeweight=".8pt" strokecolor="#000000">
                <v:path arrowok="t"/>
              </v:shape>
            </v:group>
            <v:group style="position:absolute;left:7216;top:23;width:103;height:145" coordorigin="7216,23" coordsize="103,145">
              <v:shape style="position:absolute;left:7216;top:23;width:103;height:145" coordorigin="7216,23" coordsize="103,145" path="m7319,146l7319,148,7319,149,7319,150,7311,159,7309,160,7306,162,7303,163,7299,165,7276,168,7267,168,7232,150,7227,144,7223,137,7220,128,7217,119,7216,109,7216,98,7216,86,7218,75,7221,66,7224,57,7278,23,7282,23,7318,44,7318,45,7318,46,7318,48,7318,49,7318,50,7318,51,7317,51,7317,52,7317,52,7316,53,7316,53,7315,53,7315,53,7314,53,7312,53,7311,51,7309,50,7278,40,7272,40,7236,87,7236,96,7236,106,7237,113,7239,120,7241,127,7244,133,7247,138,7251,142,7255,146,7261,148,7266,151,7272,152,7279,152,7284,152,7289,151,7293,150,7298,148,7313,139,7315,138,7316,138,7316,138,7317,138,7319,142,7319,143,7319,145,7319,146xe" filled="f" stroked="t" strokeweight=".8pt" strokecolor="#000000">
                <v:path arrowok="t"/>
              </v:shape>
            </v:group>
            <v:group style="position:absolute;left:7344;top:24;width:102;height:143" coordorigin="7344,24" coordsize="102,143">
              <v:shape style="position:absolute;left:7344;top:24;width:102;height:143" coordorigin="7344,24" coordsize="102,143" path="m7446,164l7442,167,7441,167,7440,167,7438,167,7436,167,7434,167,7433,167,7432,167,7430,167,7430,166,7429,166,7428,166,7428,166,7427,165,7427,165,7427,164,7427,164,7427,101,7363,101,7363,164,7363,164,7359,167,7358,167,7356,167,7355,167,7353,167,7351,167,7350,167,7349,167,7347,167,7346,166,7346,166,7345,166,7344,166,7344,165,7344,165,7344,164,7344,164,7344,28,7351,24,7353,24,7355,24,7356,24,7358,25,7359,25,7360,25,7361,25,7363,28,7363,84,7427,84,7427,28,7427,27,7427,27,7430,25,7430,25,7432,25,7433,24,7434,24,7436,24,7438,24,7440,24,7441,25,7442,25,7443,25,7444,25,7446,28,7446,164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EMERGE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CY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SWITCH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передней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панели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внутреннего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right="136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услышите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одиночный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звуковой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сигнал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подтверждающий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включение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2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матического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поддержания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ически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менять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2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охлаждения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обогрева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зависимости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текущей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помещения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90" w:lineRule="exact" w:before="8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37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8" w:hRule="exact"/>
        </w:trPr>
        <w:tc>
          <w:tcPr>
            <w:tcW w:w="1403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8" w:lineRule="auto"/>
              <w:ind w:left="74" w:right="33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Температура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внутри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помещения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8" w:lineRule="auto"/>
              <w:ind w:left="92" w:right="14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Установленная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температура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8" w:lineRule="auto"/>
              <w:ind w:left="92" w:right="34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Скорость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вращения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вентилятора</w:t>
            </w:r>
          </w:p>
        </w:tc>
        <w:tc>
          <w:tcPr>
            <w:tcW w:w="14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8" w:lineRule="auto"/>
              <w:ind w:left="92" w:right="2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Режим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работы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кондиционера</w:t>
            </w:r>
          </w:p>
        </w:tc>
      </w:tr>
      <w:tr>
        <w:trPr>
          <w:trHeight w:val="299" w:hRule="exact"/>
        </w:trPr>
        <w:tc>
          <w:tcPr>
            <w:tcW w:w="1403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80"/>
              <w:ind w:left="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Выше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4"/>
                <w:sz w:val="11"/>
                <w:szCs w:val="11"/>
              </w:rPr>
              <w:t>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80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4"/>
                <w:sz w:val="11"/>
                <w:szCs w:val="11"/>
              </w:rPr>
              <w:t>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48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АВТО</w:t>
            </w:r>
          </w:p>
        </w:tc>
        <w:tc>
          <w:tcPr>
            <w:tcW w:w="14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48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Охлаждение</w:t>
            </w:r>
          </w:p>
        </w:tc>
      </w:tr>
      <w:tr>
        <w:trPr>
          <w:trHeight w:val="299" w:hRule="exact"/>
        </w:trPr>
        <w:tc>
          <w:tcPr>
            <w:tcW w:w="1403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31"/>
              <w:ind w:left="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Ниже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4"/>
                <w:sz w:val="11"/>
                <w:szCs w:val="11"/>
              </w:rPr>
              <w:t>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31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4"/>
                <w:sz w:val="11"/>
                <w:szCs w:val="11"/>
              </w:rPr>
              <w:t>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АВТО</w:t>
            </w:r>
          </w:p>
        </w:tc>
        <w:tc>
          <w:tcPr>
            <w:tcW w:w="14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Обогрев</w:t>
            </w:r>
          </w:p>
        </w:tc>
      </w:tr>
    </w:tbl>
    <w:p>
      <w:pPr>
        <w:pStyle w:val="Heading7"/>
        <w:spacing w:before="62"/>
        <w:ind w:left="2511" w:right="0"/>
        <w:jc w:val="center"/>
        <w:rPr>
          <w:rFonts w:ascii="Calibri" w:hAnsi="Calibri" w:cs="Calibri" w:eastAsia="Calibri"/>
        </w:rPr>
      </w:pPr>
      <w:r>
        <w:rPr/>
        <w:pict>
          <v:shape style="position:absolute;margin-left:55.219002pt;margin-top:-67.138824pt;width:148.2189pt;height:123.304pt;mso-position-horizontal-relative:page;mso-position-vertical-relative:paragraph;z-index:-8351" type="#_x0000_t75">
            <v:imagedata r:id="rId205" o:title=""/>
          </v:shape>
        </w:pict>
      </w:r>
      <w:r>
        <w:rPr/>
        <w:pict>
          <v:shape style="position:absolute;margin-left:307.795013pt;margin-top:5.938179pt;width:91.839pt;height:11.737pt;mso-position-horizontal-relative:page;mso-position-vertical-relative:paragraph;z-index:-8350" type="#_x0000_t75">
            <v:imagedata r:id="rId206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Тестовый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2704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Данный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следует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использовать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только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14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необходимо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проверить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работоспособность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14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помещении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ниже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16°C.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14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EMERGENCY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SWITCH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удерживайте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14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секунд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услышите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двойной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звуко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сигнал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14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отпустите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EMERGENCY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SWITCH.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3142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30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минут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автоматически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отключится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24" w:lineRule="exact" w:before="88"/>
        <w:ind w:left="3042" w:right="543" w:firstLine="1042"/>
        <w:jc w:val="both"/>
        <w:rPr>
          <w:rFonts w:ascii="Calibri" w:hAnsi="Calibri" w:cs="Calibri" w:eastAsia="Calibri"/>
        </w:rPr>
      </w:pPr>
      <w:r>
        <w:rPr/>
        <w:pict>
          <v:shape style="position:absolute;margin-left:41.555801pt;margin-top:5.656324pt;width:132.5622pt;height:105.2268pt;mso-position-horizontal-relative:page;mso-position-vertical-relative:paragraph;z-index:-8349" type="#_x0000_t75">
            <v:imagedata r:id="rId207" o:title=""/>
          </v:shape>
        </w:pict>
      </w:r>
      <w:r>
        <w:rPr/>
        <w:pict>
          <v:group style="position:absolute;margin-left:179.639008pt;margin-top:16.983124pt;width:57.48pt;height:8.073pt;mso-position-horizontal-relative:page;mso-position-vertical-relative:paragraph;z-index:-8348" coordorigin="3593,340" coordsize="1150,161">
            <v:group style="position:absolute;left:3601;top:350;width:79;height:142" coordorigin="3601,350" coordsize="79,142">
              <v:shape style="position:absolute;left:3601;top:350;width:79;height:142" coordorigin="3601,350" coordsize="79,142" path="m3680,483l3676,491,3676,491,3608,491,3606,491,3604,491,3603,490,3601,488,3601,486,3601,484,3601,357,3606,350,3608,350,3675,350,3675,350,3676,350,3679,358,3679,359,3675,365,3675,365,3620,365,3620,410,3667,410,3668,410,3671,416,3671,418,3671,419,3671,420,3671,421,3670,422,3670,423,3670,423,3670,424,3669,424,3669,425,3668,425,3668,425,3667,425,3620,425,3620,476,3676,476,3676,476,3680,482,3680,483xe" filled="f" stroked="t" strokeweight=".8pt" strokecolor="#000000">
                <v:path arrowok="t"/>
              </v:shape>
            </v:group>
            <v:group style="position:absolute;left:3710;top:350;width:154;height:142" coordorigin="3710,350" coordsize="154,142">
              <v:shape style="position:absolute;left:3710;top:350;width:154;height:142" coordorigin="3710,350" coordsize="154,142" path="m3864,488l3864,489,3864,490,3864,490,3863,490,3863,491,3862,491,3861,491,3860,491,3859,491,3858,492,3856,492,3855,492,3853,492,3851,492,3850,491,3849,491,3848,491,3847,491,3846,491,3846,490,3846,490,3845,490,3845,489,3845,488,3845,365,3845,365,3795,489,3795,489,3789,492,3787,492,3786,492,3784,492,3783,492,3782,492,3781,491,3780,491,3779,491,3779,491,3778,491,3778,490,3777,490,3777,489,3777,489,3729,365,3729,488,3729,489,3725,491,3724,491,3723,492,3721,492,3719,492,3718,492,3716,492,3715,491,3714,491,3713,491,3712,491,3711,491,3711,490,3711,490,3710,490,3710,489,3710,488,3710,358,3710,355,3711,353,3713,352,3714,350,3716,350,3718,350,3730,350,3732,350,3734,350,3736,350,3738,351,3739,351,3740,352,3742,353,3746,361,3787,464,3787,464,3829,361,3830,359,3831,358,3832,356,3833,354,3834,353,3842,350,3844,350,3856,350,3857,350,3858,350,3864,357,3864,358,3864,488xe" filled="f" stroked="t" strokeweight=".8pt" strokecolor="#000000">
                <v:path arrowok="t"/>
              </v:shape>
              <v:shape style="position:absolute;left:3894;top:340;width:353;height:161" type="#_x0000_t75">
                <v:imagedata r:id="rId208" o:title=""/>
              </v:shape>
              <v:shape style="position:absolute;left:4266;top:340;width:476;height:161" type="#_x0000_t75">
                <v:imagedata r:id="rId209" o:title=""/>
              </v:shape>
            </v:group>
            <w10:wrap type="none"/>
          </v:group>
        </w:pict>
      </w:r>
      <w:r>
        <w:rPr/>
        <w:pict>
          <v:group style="position:absolute;margin-left:244.240997pt;margin-top:16.979124pt;width:38.768pt;height:8.085000pt;mso-position-horizontal-relative:page;mso-position-vertical-relative:paragraph;z-index:-8347" coordorigin="4885,340" coordsize="775,162">
            <v:group style="position:absolute;left:4893;top:348;width:87;height:146" coordorigin="4893,348" coordsize="87,146">
              <v:shape style="position:absolute;left:4893;top:348;width:87;height:146" coordorigin="4893,348" coordsize="87,146" path="m4980,451l4966,482,4962,486,4957,489,4951,491,4945,492,4939,493,4932,493,4927,493,4923,493,4919,492,4915,491,4911,490,4908,489,4905,488,4902,487,4900,485,4898,484,4896,483,4895,482,4894,482,4894,480,4893,479,4893,478,4893,476,4893,474,4893,472,4894,467,4894,466,4894,466,4895,466,4895,465,4896,465,4896,465,4897,465,4899,466,4901,467,4902,468,4905,470,4908,471,4911,473,4914,474,4918,475,4922,477,4927,477,4933,477,4937,477,4940,477,4944,476,4947,475,4950,473,4953,471,4955,469,4957,466,4958,464,4960,461,4960,457,4960,454,4960,450,4959,446,4940,430,4936,428,4932,426,4928,424,4924,423,4920,421,4917,418,4913,416,4909,413,4906,410,4903,407,4901,404,4899,399,4897,395,4896,390,4896,385,4896,379,4897,374,4900,369,4902,364,4922,350,4927,348,4933,348,4939,348,4942,348,4946,348,4949,348,4952,349,4971,359,4971,360,4972,360,4972,361,4972,362,4972,363,4972,364,4972,365,4969,373,4969,373,4968,373,4967,373,4965,372,4963,371,4961,370,4959,368,4956,367,4953,366,4950,365,4947,364,4943,363,4939,363,4935,363,4931,364,4928,365,4925,366,4923,367,4921,369,4919,371,4918,373,4917,375,4916,378,4915,380,4915,383,4915,387,4916,390,4918,393,4920,396,4922,399,4925,401,4928,403,4932,405,4936,407,4940,409,4980,446,4980,451xe" filled="f" stroked="t" strokeweight=".8pt" strokecolor="#000000">
                <v:path arrowok="t"/>
              </v:shape>
            </v:group>
            <v:group style="position:absolute;left:4994;top:349;width:186;height:143" coordorigin="4994,349" coordsize="186,143">
              <v:shape style="position:absolute;left:4994;top:349;width:186;height:143" coordorigin="4994,349" coordsize="186,143" path="m5142,487l5142,488,5141,489,5141,489,5140,490,5129,492,5127,492,5120,491,5118,491,5118,490,5117,489,5117,489,5116,488,5116,487,5086,380,5059,487,5059,488,5058,489,5058,489,5057,490,5046,492,5044,492,5034,489,5033,489,5033,488,5033,487,4995,356,4995,355,4995,353,4995,352,4994,351,4995,351,4995,350,4996,350,5004,349,5006,349,5008,349,5014,351,5014,352,5014,353,5046,471,5077,353,5087,349,5089,349,5130,471,5130,471,5161,353,5162,352,5162,352,5162,351,5162,351,5163,350,5172,349,5174,349,5180,352,5180,353,5180,354,5180,355,5180,356,5142,487xe" filled="f" stroked="t" strokeweight=".8pt" strokecolor="#000000">
                <v:path arrowok="t"/>
              </v:shape>
            </v:group>
            <v:group style="position:absolute;left:5206;top:349;width:19;height:143" coordorigin="5206,349" coordsize="19,143">
              <v:shape style="position:absolute;left:5206;top:349;width:19;height:143" coordorigin="5206,349" coordsize="19,143" path="m5225,488l5221,491,5220,491,5219,492,5217,492,5216,492,5214,492,5212,492,5211,491,5210,491,5209,491,5208,491,5207,491,5207,490,5207,490,5206,490,5206,489,5206,488,5206,353,5206,352,5206,351,5207,351,5207,351,5207,350,5208,350,5209,350,5210,350,5211,349,5212,349,5214,349,5216,349,5217,349,5219,349,5220,349,5221,350,5222,350,5223,350,5225,353,5225,488xe" filled="f" stroked="t" strokeweight=".8pt" strokecolor="#000000">
                <v:path arrowok="t"/>
              </v:shape>
            </v:group>
            <v:group style="position:absolute;left:5245;top:350;width:106;height:142" coordorigin="5245,350" coordsize="106,142">
              <v:shape style="position:absolute;left:5245;top:350;width:106;height:142" coordorigin="5245,350" coordsize="106,142" path="m5351,358l5348,366,5348,366,5308,366,5308,488,5308,489,5308,490,5307,490,5307,490,5306,491,5306,491,5305,491,5304,491,5303,491,5302,492,5300,492,5298,492,5297,492,5295,492,5294,491,5293,491,5292,491,5291,491,5290,491,5290,490,5289,490,5289,490,5289,489,5289,488,5289,366,5249,366,5249,366,5248,366,5248,365,5247,365,5247,365,5246,364,5246,363,5246,363,5246,361,5246,360,5245,359,5245,358,5245,356,5246,355,5248,350,5248,350,5249,350,5249,350,5348,350,5348,350,5349,350,5351,356,5351,358xe" filled="f" stroked="t" strokeweight=".8pt" strokecolor="#000000">
                <v:path arrowok="t"/>
              </v:shape>
            </v:group>
            <v:group style="position:absolute;left:5364;top:348;width:103;height:145" coordorigin="5364,348" coordsize="103,145">
              <v:shape style="position:absolute;left:5364;top:348;width:103;height:145" coordorigin="5364,348" coordsize="103,145" path="m5466,471l5466,472,5466,473,5466,474,5459,484,5457,485,5454,486,5450,488,5447,489,5424,493,5415,493,5380,475,5375,469,5371,461,5368,453,5365,444,5364,434,5364,422,5364,411,5365,400,5368,391,5371,382,5426,348,5430,348,5464,361,5464,362,5466,368,5466,370,5466,371,5463,378,5463,378,5461,378,5460,377,5458,376,5456,374,5426,364,5419,364,5384,412,5384,421,5384,430,5385,438,5387,445,5389,452,5391,458,5395,462,5399,467,5403,470,5408,473,5414,475,5420,476,5426,476,5432,476,5437,476,5441,474,5445,473,5459,465,5461,464,5462,463,5464,463,5464,463,5466,467,5466,468,5466,470,5466,471xe" filled="f" stroked="t" strokeweight=".8pt" strokecolor="#000000">
                <v:path arrowok="t"/>
              </v:shape>
            </v:group>
            <v:group style="position:absolute;left:5491;top:349;width:102;height:143" coordorigin="5491,349" coordsize="102,143">
              <v:shape style="position:absolute;left:5491;top:349;width:102;height:143" coordorigin="5491,349" coordsize="102,143" path="m5593,488l5590,491,5589,491,5587,492,5586,492,5584,492,5582,492,5581,492,5579,491,5578,491,5577,491,5577,491,5576,491,5575,490,5575,490,5575,490,5575,489,5575,488,5575,426,5510,426,5510,488,5510,489,5506,491,5505,491,5504,492,5503,492,5501,492,5499,492,5498,492,5496,491,5495,491,5494,491,5493,491,5493,491,5492,490,5492,490,5492,490,5491,489,5491,488,5491,353,5491,352,5492,351,5492,351,5492,351,5501,349,5503,349,5504,349,5505,349,5506,350,5507,350,5508,350,5510,353,5510,409,5575,409,5575,353,5575,352,5575,351,5575,351,5575,351,5576,350,5584,349,5586,349,5587,349,5589,349,5590,350,5591,350,5591,350,5593,353,5593,488xe" filled="f" stroked="t" strokeweight=".8pt" strokecolor="#000000">
                <v:path arrowok="t"/>
              </v:shape>
            </v:group>
            <v:group style="position:absolute;left:5629;top:467;width:24;height:26" coordorigin="5629,467" coordsize="24,26">
              <v:shape style="position:absolute;left:5629;top:467;width:24;height:26" coordorigin="5629,467" coordsize="24,26" path="m5652,479l5652,484,5651,488,5650,490,5648,491,5645,492,5640,492,5636,492,5633,491,5631,490,5629,488,5629,485,5629,480,5629,474,5629,471,5631,469,5633,468,5636,467,5641,467,5645,467,5648,468,5650,469,5651,471,5652,474,5652,479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выключения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EMERGENCY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SWITCH.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услышите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одиночный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звуковой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сигнал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подтверждающий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выключение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042" w:right="544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отключения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данных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режимов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ON/OFF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дистанционного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перейдет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ранее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заданный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right="569"/>
        <w:jc w:val="right"/>
        <w:rPr>
          <w:rFonts w:ascii="Calibri" w:hAnsi="Calibri" w:cs="Calibri" w:eastAsia="Calibri"/>
        </w:rPr>
      </w:pPr>
      <w:r>
        <w:rPr/>
        <w:pict>
          <v:group style="position:absolute;margin-left:514.494995pt;margin-top:3.356393pt;width:12.335pt;height:8.983pt;mso-position-horizontal-relative:page;mso-position-vertical-relative:paragraph;z-index:-8346" coordorigin="10290,67" coordsize="247,180">
            <v:group style="position:absolute;left:10298;top:75;width:94;height:163" coordorigin="10298,75" coordsize="94,163">
              <v:shape style="position:absolute;left:10298;top:75;width:94;height:163" coordorigin="10298,75" coordsize="94,163" path="m10392,230l10389,238,10389,238,10388,238,10388,238,10303,238,10302,238,10302,238,10301,238,10301,237,10300,237,10300,236,10300,236,10299,235,10299,234,10299,232,10299,231,10299,230,10299,228,10299,227,10299,226,10299,225,10300,224,10300,223,10300,222,10301,222,10301,221,10302,221,10302,221,10303,221,10337,221,10337,98,10306,116,10304,117,10303,118,10302,118,10301,118,10300,118,10299,117,10299,117,10298,116,10298,115,10298,113,10298,112,10298,110,10298,109,10298,107,10298,106,10298,105,10298,105,10299,104,10299,103,10299,103,10300,102,10300,102,10301,101,10302,101,10339,77,10339,76,10340,76,10340,76,10341,76,10341,76,10342,76,10343,75,10344,75,10345,75,10346,75,10347,75,10348,75,10350,75,10358,78,10358,78,10358,79,10358,221,10388,221,10392,228,10392,230xe" filled="f" stroked="t" strokeweight=".8pt" strokecolor="#000000">
                <v:path arrowok="t"/>
              </v:shape>
            </v:group>
            <v:group style="position:absolute;left:10412;top:76;width:116;height:163" coordorigin="10412,76" coordsize="116,163">
              <v:shape style="position:absolute;left:10412;top:76;width:116;height:163" coordorigin="10412,76" coordsize="116,163" path="m10529,192l10529,195,10528,197,10527,199,10526,200,10525,201,10524,201,10506,201,10506,235,10506,236,10505,236,10495,239,10493,239,10491,239,10490,238,10488,238,10487,238,10486,238,10485,237,10485,237,10485,237,10484,236,10484,236,10484,235,10484,201,10418,201,10417,201,10416,201,10415,201,10415,200,10414,200,10414,199,10413,199,10413,198,10413,196,10412,195,10412,193,10412,191,10412,190,10412,188,10414,181,10414,180,10473,79,10475,78,10476,77,10489,76,10492,76,10506,79,10506,80,10506,183,10524,183,10525,183,10526,184,10527,185,10528,187,10529,189,10529,192xe" filled="f" stroked="t" strokeweight=".8pt" strokecolor="#000000">
                <v:path arrowok="t"/>
              </v:shape>
            </v:group>
            <v:group style="position:absolute;left:10432;top:94;width:52;height:89" coordorigin="10432,94" coordsize="52,89">
              <v:shape style="position:absolute;left:10432;top:94;width:52;height:89" coordorigin="10432,94" coordsize="52,89" path="m10484,94l10484,94,10432,183,10484,183,10484,94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Calibri" w:hAnsi="Calibri" w:cs="Calibri" w:eastAsia="Calibri"/>
        </w:rPr>
        <w:sectPr>
          <w:pgSz w:w="11906" w:h="16840"/>
          <w:pgMar w:top="640" w:bottom="280" w:left="540" w:right="800"/>
        </w:sectPr>
      </w:pPr>
    </w:p>
    <w:p>
      <w:pPr>
        <w:spacing w:before="16"/>
        <w:ind w:left="3400" w:right="0" w:firstLine="0"/>
        <w:jc w:val="left"/>
        <w:rPr>
          <w:rFonts w:ascii="Calibri" w:hAnsi="Calibri" w:cs="Calibri" w:eastAsia="Calibri"/>
          <w:sz w:val="45"/>
          <w:szCs w:val="4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Уход</w:t>
      </w:r>
      <w:r>
        <w:rPr>
          <w:rFonts w:ascii="Calibri" w:hAnsi="Calibri" w:cs="Calibri" w:eastAsia="Calibri"/>
          <w:b w:val="0"/>
          <w:bCs w:val="0"/>
          <w:color w:val="000001"/>
          <w:spacing w:val="-24"/>
          <w:w w:val="100"/>
          <w:sz w:val="45"/>
          <w:szCs w:val="4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23"/>
          <w:w w:val="100"/>
          <w:sz w:val="45"/>
          <w:szCs w:val="4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45"/>
          <w:szCs w:val="4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ондицион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45"/>
          <w:szCs w:val="4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ром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top="520" w:bottom="280" w:left="280" w:right="360"/>
        </w:sectPr>
      </w:pPr>
    </w:p>
    <w:p>
      <w:pPr>
        <w:spacing w:before="66"/>
        <w:ind w:left="57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18.851999pt;margin-top:-49.47459pt;width:555.514pt;height:45.256pt;mso-position-horizontal-relative:page;mso-position-vertical-relative:paragraph;z-index:-8344" coordorigin="377,-989" coordsize="11110,905">
            <v:group style="position:absolute;left:381;top:-986;width:11103;height:898" coordorigin="381,-986" coordsize="11103,898">
              <v:shape style="position:absolute;left:381;top:-986;width:11103;height:898" coordorigin="381,-986" coordsize="11103,898" path="m11267,-986l597,-986,571,-985,496,-970,436,-939,387,-879,381,-844,382,-213,419,-149,473,-114,543,-92,597,-88,11293,-89,11368,-104,11429,-135,11477,-195,11484,-230,11482,-861,11446,-925,11392,-960,11321,-982,11267,-986xe" filled="t" fillcolor="#E8E8E8" stroked="f">
                <v:path arrowok="t"/>
                <v:fill type="solid"/>
              </v:shape>
            </v:group>
            <v:group style="position:absolute;left:3683;top:-801;width:230;height:288" coordorigin="3683,-801" coordsize="230,288">
              <v:shape style="position:absolute;left:3683;top:-801;width:230;height:288" coordorigin="3683,-801" coordsize="230,288" path="m3831,-596l3801,-535,3759,-514,3750,-514,3747,-514,3731,-516,3728,-517,3725,-518,3723,-519,3721,-520,3719,-521,3718,-522,3717,-522,3716,-523,3716,-524,3715,-525,3715,-526,3715,-528,3714,-529,3714,-531,3714,-533,3714,-535,3714,-538,3714,-541,3714,-547,3714,-551,3715,-553,3716,-556,3718,-557,3720,-557,3721,-557,3723,-556,3724,-556,3726,-555,3728,-554,3730,-552,3732,-551,3735,-550,3738,-549,3741,-548,3745,-548,3749,-548,3752,-548,3756,-548,3759,-549,3762,-550,3765,-552,3768,-554,3771,-557,3774,-561,3777,-566,3780,-570,3783,-577,3787,-585,3686,-787,3685,-790,3684,-792,3684,-794,3683,-796,3684,-798,3685,-799,3686,-800,3688,-800,3691,-801,3694,-801,3698,-801,3702,-801,3706,-801,3725,-792,3775,-689,3801,-634,3806,-624,3807,-624,3811,-635,3815,-646,3819,-657,3823,-668,3828,-680,3833,-693,3873,-794,3873,-796,3874,-797,3875,-797,3875,-798,3895,-801,3899,-801,3913,-795,3913,-794,3912,-792,3912,-790,3831,-596xe" filled="f" stroked="t" strokeweight=".8pt" strokecolor="#000000">
                <v:path arrowok="t"/>
              </v:shape>
            </v:group>
            <v:group style="position:absolute;left:3925;top:-726;width:175;height:210" coordorigin="3925,-726" coordsize="175,210">
              <v:shape style="position:absolute;left:3925;top:-726;width:175;height:210" coordorigin="3925,-726" coordsize="175,210" path="m4099,-526l4100,-524,4101,-523,4101,-521,4101,-520,4100,-519,4099,-518,4097,-517,4081,-516,4077,-516,4073,-516,4071,-516,4068,-516,4066,-516,4065,-517,4063,-517,4062,-518,4061,-519,4060,-520,4060,-521,4059,-522,4012,-600,3965,-522,3947,-516,3943,-516,3927,-518,3926,-519,3925,-520,3925,-521,3925,-523,3926,-524,3927,-526,3989,-622,3931,-715,3929,-717,3929,-719,3929,-720,3929,-721,3929,-723,3948,-726,3953,-726,3970,-720,4015,-647,4060,-720,4061,-721,4061,-722,4062,-723,4063,-723,4080,-726,4084,-726,4098,-722,4098,-721,4098,-719,4097,-717,4096,-715,4038,-624,4099,-526xe" filled="f" stroked="t" strokeweight=".8pt" strokecolor="#000000">
                <v:path arrowok="t"/>
              </v:shape>
            </v:group>
            <v:group style="position:absolute;left:4130;top:-729;width:197;height:216" coordorigin="4130,-729" coordsize="197,216">
              <v:shape style="position:absolute;left:4130;top:-729;width:197;height:216" coordorigin="4130,-729" coordsize="197,216" path="m4327,-623l4314,-562,4253,-516,4234,-513,4210,-514,4144,-555,4130,-612,4131,-636,4151,-692,4202,-726,4221,-729,4246,-728,4313,-687,4327,-623xe" filled="f" stroked="t" strokeweight=".8pt" strokecolor="#000000">
                <v:path arrowok="t"/>
              </v:shape>
            </v:group>
            <v:group style="position:absolute;left:4168;top:-699;width:122;height:156" coordorigin="4168,-699" coordsize="122,156">
              <v:shape style="position:absolute;left:4168;top:-699;width:122;height:156" coordorigin="4168,-699" coordsize="122,156" path="m4290,-621l4272,-683,4229,-699,4218,-699,4182,-677,4177,-670,4174,-662,4171,-652,4169,-643,4168,-633,4168,-621,4168,-611,4169,-600,4171,-591,4173,-581,4176,-573,4181,-566,4185,-559,4191,-553,4199,-549,4207,-545,4217,-543,4228,-543,4239,-543,4248,-545,4256,-549,4264,-553,4290,-609,4290,-621xe" filled="f" stroked="t" strokeweight=".8pt" strokecolor="#000000">
                <v:path arrowok="t"/>
              </v:shape>
            </v:group>
            <v:group style="position:absolute;left:4352;top:-725;width:239;height:280" coordorigin="4352,-725" coordsize="239,280">
              <v:shape style="position:absolute;left:4352;top:-725;width:239;height:280" coordorigin="4352,-725" coordsize="239,280" path="m4382,-451l4382,-450,4382,-449,4375,-446,4373,-445,4370,-445,4368,-445,4364,-445,4362,-445,4360,-446,4358,-446,4353,-448,4352,-449,4352,-450,4352,-451,4352,-538,4352,-542,4352,-545,4354,-546,4355,-547,4357,-547,4360,-547,4374,-547,4380,-554,4385,-561,4389,-570,4394,-578,4412,-640,4423,-714,4423,-716,4424,-718,4424,-719,4425,-721,4426,-722,4427,-723,4428,-723,4429,-724,4431,-725,4432,-725,4434,-725,4543,-725,4555,-712,4555,-547,4582,-547,4590,-538,4590,-451,4582,-446,4580,-445,4578,-445,4575,-445,4572,-445,4570,-445,4568,-446,4566,-446,4560,-450,4560,-451,4560,-517,4382,-517,4382,-451xe" filled="f" stroked="t" strokeweight=".8pt" strokecolor="#000000">
                <v:path arrowok="t"/>
              </v:shape>
            </v:group>
            <v:group style="position:absolute;left:4412;top:-695;width:107;height:148" coordorigin="4412,-695" coordsize="107,148">
              <v:shape style="position:absolute;left:4412;top:-695;width:107;height:148" coordorigin="4412,-695" coordsize="107,148" path="m4518,-695l4456,-695,4453,-673,4450,-653,4432,-582,4412,-547,4518,-547,4518,-695xe" filled="f" stroked="t" strokeweight=".8pt" strokecolor="#000000">
                <v:path arrowok="t"/>
              </v:shape>
            </v:group>
            <v:group style="position:absolute;left:4715;top:-729;width:153;height:216" coordorigin="4715,-729" coordsize="153,216">
              <v:shape style="position:absolute;left:4715;top:-729;width:153;height:216" coordorigin="4715,-729" coordsize="153,216" path="m4868,-577l4868,-567,4866,-558,4862,-550,4858,-542,4853,-535,4845,-530,4838,-524,4782,-513,4774,-513,4743,-518,4737,-520,4732,-522,4729,-524,4725,-526,4722,-528,4721,-529,4719,-530,4718,-531,4718,-532,4717,-533,4716,-535,4716,-536,4716,-537,4715,-539,4715,-541,4715,-543,4715,-545,4715,-548,4715,-550,4715,-552,4715,-554,4716,-555,4716,-556,4716,-557,4717,-558,4720,-561,4722,-561,4724,-560,4727,-558,4730,-556,4734,-553,4739,-551,4743,-549,4749,-546,4756,-544,4763,-542,4772,-541,4782,-541,4790,-541,4796,-542,4802,-544,4808,-545,4813,-547,4817,-550,4821,-553,4824,-557,4827,-562,4829,-566,4830,-571,4830,-577,4830,-582,4772,-611,4750,-611,4749,-611,4747,-611,4747,-611,4746,-612,4745,-613,4744,-614,4744,-615,4743,-616,4743,-618,4743,-620,4743,-622,4743,-625,4743,-627,4743,-629,4743,-631,4743,-632,4744,-634,4744,-635,4745,-636,4746,-637,4747,-637,4747,-638,4749,-638,4750,-638,4771,-638,4780,-638,4788,-639,4795,-640,4801,-642,4807,-644,4811,-647,4816,-649,4819,-653,4821,-657,4823,-661,4824,-666,4825,-672,4824,-676,4790,-701,4785,-701,4776,-701,4768,-700,4761,-698,4754,-696,4748,-693,4743,-691,4738,-688,4734,-686,4731,-684,4727,-682,4725,-681,4724,-681,4723,-681,4722,-682,4722,-682,4721,-682,4721,-683,4720,-684,4720,-685,4719,-686,4719,-688,4719,-689,4719,-691,4719,-694,4719,-698,4723,-710,4725,-712,4728,-714,4732,-716,4737,-719,4788,-729,4799,-729,4855,-698,4861,-675,4861,-669,4822,-627,4822,-627,4868,-584,4868,-577xe" filled="f" stroked="t" strokeweight=".8pt" strokecolor="#000000">
                <v:path arrowok="t"/>
              </v:shape>
            </v:group>
            <v:group style="position:absolute;left:4909;top:-729;width:162;height:216" coordorigin="4909,-729" coordsize="162,216">
              <v:shape style="position:absolute;left:4909;top:-729;width:162;height:216" coordorigin="4909,-729" coordsize="162,216" path="m5070,-522l5070,-520,5070,-519,5068,-518,5067,-517,5055,-516,5051,-516,5041,-518,5040,-519,5039,-520,5039,-522,5039,-542,4977,-513,4966,-513,4957,-514,4949,-517,4940,-519,4933,-523,4927,-528,4921,-533,4917,-540,4914,-547,4910,-555,4909,-563,4909,-573,4909,-584,4911,-593,4915,-601,4920,-610,4985,-637,5034,-638,5034,-653,4989,-700,4980,-700,4930,-680,4927,-679,4925,-679,4924,-679,4923,-680,4922,-680,4921,-681,4921,-682,4920,-683,4919,-684,4919,-686,4919,-687,4918,-689,4918,-691,4918,-693,4918,-697,4918,-700,4949,-722,4956,-724,4993,-729,5007,-729,5063,-696,5070,-655,5070,-522xe" filled="f" stroked="t" strokeweight=".8pt" strokecolor="#000000">
                <v:path arrowok="t"/>
              </v:shape>
            </v:group>
            <v:group style="position:absolute;left:4945;top:-612;width:89;height:71" coordorigin="4945,-612" coordsize="89,71">
              <v:shape style="position:absolute;left:4945;top:-612;width:89;height:71" coordorigin="4945,-612" coordsize="89,71" path="m5034,-612l5004,-612,4994,-612,4985,-611,4945,-580,4946,-574,4945,-564,4949,-556,4955,-550,4962,-544,4971,-541,4983,-541,4992,-541,5001,-543,5009,-548,5017,-553,5025,-560,5034,-570,5034,-612xe" filled="f" stroked="t" strokeweight=".8pt" strokecolor="#000000">
                <v:path arrowok="t"/>
              </v:shape>
            </v:group>
            <v:group style="position:absolute;left:5238;top:-726;width:161;height:210" coordorigin="5238,-726" coordsize="161,210">
              <v:shape style="position:absolute;left:5238;top:-726;width:161;height:210" coordorigin="5238,-726" coordsize="161,210" path="m5398,-521l5398,-520,5398,-519,5389,-516,5387,-516,5384,-516,5381,-516,5376,-516,5364,-517,5363,-518,5362,-518,5361,-519,5360,-520,5360,-521,5359,-522,5338,-573,5289,-610,5274,-610,5274,-521,5274,-520,5273,-520,5273,-519,5272,-518,5271,-517,5269,-517,5268,-517,5266,-516,5264,-516,5261,-516,5259,-516,5256,-516,5253,-516,5250,-516,5248,-516,5245,-516,5243,-517,5242,-517,5240,-517,5239,-518,5239,-519,5238,-520,5238,-520,5238,-521,5238,-721,5238,-722,5238,-722,5256,-726,5259,-726,5261,-726,5264,-726,5274,-721,5274,-638,5289,-638,5295,-638,5300,-639,5304,-640,5309,-641,5327,-657,5330,-662,5333,-667,5335,-674,5354,-719,5354,-720,5354,-721,5355,-722,5356,-723,5374,-726,5377,-726,5391,-722,5391,-721,5391,-720,5391,-718,5390,-717,5390,-715,5389,-714,5389,-712,5370,-668,5367,-661,5364,-655,5360,-650,5357,-645,5353,-641,5350,-638,5346,-634,5343,-632,5339,-630,5336,-628,5332,-627,5329,-626,5329,-625,5374,-579,5396,-530,5396,-528,5398,-523,5398,-522,5398,-522,5398,-521,5398,-521xe" filled="f" stroked="t" strokeweight=".8pt" strokecolor="#000000">
                <v:path arrowok="t"/>
              </v:shape>
            </v:group>
            <v:group style="position:absolute;left:5432;top:-729;width:197;height:216" coordorigin="5432,-729" coordsize="197,216">
              <v:shape style="position:absolute;left:5432;top:-729;width:197;height:216" coordorigin="5432,-729" coordsize="197,216" path="m5629,-623l5616,-562,5555,-516,5536,-513,5512,-514,5446,-555,5432,-612,5433,-636,5453,-692,5504,-726,5523,-729,5548,-728,5614,-687,5629,-623xe" filled="f" stroked="t" strokeweight=".8pt" strokecolor="#000000">
                <v:path arrowok="t"/>
              </v:shape>
            </v:group>
            <v:group style="position:absolute;left:5470;top:-699;width:122;height:156" coordorigin="5470,-699" coordsize="122,156">
              <v:shape style="position:absolute;left:5470;top:-699;width:122;height:156" coordorigin="5470,-699" coordsize="122,156" path="m5592,-621l5574,-683,5531,-699,5520,-699,5484,-677,5479,-670,5476,-662,5473,-652,5471,-643,5470,-633,5470,-621,5470,-611,5471,-600,5473,-591,5475,-581,5478,-573,5482,-566,5487,-559,5493,-553,5501,-549,5509,-545,5519,-543,5530,-543,5541,-543,5550,-545,5558,-549,5566,-553,5592,-609,5592,-621xe" filled="f" stroked="t" strokeweight=".8pt" strokecolor="#000000">
                <v:path arrowok="t"/>
              </v:shape>
            </v:group>
            <v:group style="position:absolute;left:5682;top:-726;width:173;height:210" coordorigin="5682,-726" coordsize="173,210">
              <v:shape style="position:absolute;left:5682;top:-726;width:173;height:210" coordorigin="5682,-726" coordsize="173,210" path="m5855,-522l5851,-517,5850,-517,5837,-516,5833,-516,5822,-517,5821,-518,5820,-518,5820,-519,5819,-520,5819,-521,5819,-522,5819,-609,5718,-609,5718,-522,5718,-521,5715,-517,5713,-517,5700,-516,5697,-516,5686,-517,5684,-518,5683,-518,5683,-519,5682,-520,5682,-521,5682,-522,5682,-719,5682,-720,5682,-721,5683,-722,5683,-723,5684,-724,5686,-724,5687,-725,5700,-726,5704,-726,5718,-719,5718,-639,5819,-639,5819,-719,5819,-720,5819,-721,5820,-722,5820,-723,5821,-724,5822,-724,5824,-725,5825,-725,5828,-726,5830,-726,5833,-726,5837,-726,5840,-726,5855,-719,5855,-522xe" filled="f" stroked="t" strokeweight=".8pt" strokecolor="#000000">
                <v:path arrowok="t"/>
              </v:shape>
            </v:group>
            <v:group style="position:absolute;left:5893;top:-725;width:239;height:280" coordorigin="5893,-725" coordsize="239,280">
              <v:shape style="position:absolute;left:5893;top:-725;width:239;height:280" coordorigin="5893,-725" coordsize="239,280" path="m5924,-451l5924,-450,5924,-449,5916,-446,5914,-445,5912,-445,5909,-445,5906,-445,5904,-445,5902,-446,5900,-446,5894,-448,5894,-449,5893,-450,5894,-451,5894,-538,5893,-542,5894,-545,5895,-546,5896,-547,5899,-547,5902,-547,5916,-547,5921,-554,5926,-561,5931,-570,5936,-578,5954,-640,5965,-714,5965,-716,5966,-718,5966,-719,5967,-721,5968,-722,5969,-723,5970,-723,5971,-724,5972,-725,5974,-725,5976,-725,6085,-725,6096,-712,6096,-547,6124,-547,6132,-538,6132,-451,6124,-446,6122,-445,6120,-445,6117,-445,6114,-445,6111,-445,6110,-446,6108,-446,6102,-450,6102,-451,6102,-517,5924,-517,5924,-451xe" filled="f" stroked="t" strokeweight=".8pt" strokecolor="#000000">
                <v:path arrowok="t"/>
              </v:shape>
            </v:group>
            <v:group style="position:absolute;left:5953;top:-695;width:107;height:148" coordorigin="5953,-695" coordsize="107,148">
              <v:shape style="position:absolute;left:5953;top:-695;width:107;height:148" coordorigin="5953,-695" coordsize="107,148" path="m6060,-695l5998,-695,5995,-673,5991,-653,5974,-582,5953,-547,6060,-547,6060,-695xe" filled="f" stroked="t" strokeweight=".8pt" strokecolor="#000000">
                <v:path arrowok="t"/>
              </v:shape>
            </v:group>
            <v:group style="position:absolute;left:6172;top:-726;width:175;height:210" coordorigin="6172,-726" coordsize="175,210">
              <v:shape style="position:absolute;left:6172;top:-726;width:175;height:210" coordorigin="6172,-726" coordsize="175,210" path="m6347,-522l6344,-517,6342,-517,6330,-516,6326,-516,6315,-517,6314,-518,6313,-518,6312,-519,6311,-520,6311,-521,6311,-522,6311,-635,6311,-641,6311,-647,6312,-653,6312,-659,6312,-665,6313,-670,6309,-664,6289,-636,6206,-522,6205,-521,6204,-520,6203,-519,6202,-518,6191,-516,6188,-516,6176,-517,6174,-518,6173,-518,6173,-519,6172,-520,6172,-521,6172,-522,6172,-719,6172,-720,6172,-721,6173,-722,6173,-723,6190,-726,6197,-726,6208,-719,6208,-605,6207,-572,6210,-577,6213,-583,6217,-588,6220,-593,6224,-599,6228,-604,6313,-719,6314,-721,6314,-722,6315,-722,6316,-723,6317,-724,6319,-725,6320,-725,6331,-726,6334,-726,6347,-719,6347,-522xe" filled="f" stroked="t" strokeweight=".8pt" strokecolor="#000000">
                <v:path arrowok="t"/>
              </v:shape>
            </v:group>
            <v:group style="position:absolute;left:6415;top:-726;width:203;height:281" coordorigin="6415,-726" coordsize="203,281">
              <v:shape style="position:absolute;left:6415;top:-726;width:203;height:281" coordorigin="6415,-726" coordsize="203,281" path="m6617,-450l6617,-448,6616,-447,6613,-446,6611,-446,6607,-445,6602,-445,6597,-445,6593,-446,6590,-446,6588,-447,6587,-448,6587,-450,6587,-517,6426,-517,6422,-517,6420,-518,6418,-520,6416,-522,6415,-525,6415,-530,6415,-719,6415,-720,6415,-721,6415,-722,6416,-723,6417,-724,6418,-724,6420,-725,6421,-725,6424,-726,6426,-726,6429,-726,6433,-726,6436,-726,6451,-719,6451,-548,6545,-548,6545,-719,6545,-720,6545,-721,6546,-722,6546,-723,6547,-724,6549,-724,6550,-725,6552,-725,6554,-726,6557,-726,6560,-726,6563,-726,6567,-726,6581,-720,6581,-719,6581,-548,6609,-548,6612,-548,6614,-547,6616,-546,6617,-545,6617,-542,6617,-539,6617,-450xe" filled="f" stroked="t" strokeweight=".8pt" strokecolor="#000000">
                <v:path arrowok="t"/>
              </v:shape>
            </v:group>
            <v:group style="position:absolute;left:6657;top:-726;width:175;height:210" coordorigin="6657,-726" coordsize="175,210">
              <v:shape style="position:absolute;left:6657;top:-726;width:175;height:210" coordorigin="6657,-726" coordsize="175,210" path="m6832,-522l6828,-517,6827,-517,6814,-516,6811,-516,6800,-517,6798,-518,6797,-518,6797,-519,6796,-520,6796,-521,6796,-522,6796,-635,6796,-641,6796,-647,6796,-653,6797,-659,6797,-665,6797,-670,6794,-664,6774,-636,6691,-522,6690,-521,6689,-520,6688,-519,6676,-516,6673,-516,6660,-517,6659,-518,6658,-518,6658,-519,6657,-520,6657,-521,6657,-522,6657,-719,6657,-720,6657,-721,6658,-722,6658,-723,6675,-726,6682,-726,6693,-719,6693,-605,6693,-600,6693,-594,6693,-588,6692,-583,6692,-577,6692,-572,6695,-577,6698,-583,6702,-588,6705,-593,6709,-599,6713,-604,6797,-719,6798,-721,6799,-722,6800,-722,6801,-723,6802,-724,6804,-725,6805,-725,6816,-726,6819,-726,6832,-719,6832,-522xe" filled="f" stroked="t" strokeweight=".8pt" strokecolor="#000000">
                <v:path arrowok="t"/>
              </v:shape>
            </v:group>
            <v:group style="position:absolute;left:6886;top:-729;width:197;height:216" coordorigin="6886,-729" coordsize="197,216">
              <v:shape style="position:absolute;left:6886;top:-729;width:197;height:216" coordorigin="6886,-729" coordsize="197,216" path="m7083,-623l7069,-562,7009,-516,6989,-513,6965,-514,6900,-555,6886,-612,6887,-636,6906,-692,6957,-726,6976,-729,7001,-728,7068,-687,7083,-623xe" filled="f" stroked="t" strokeweight=".8pt" strokecolor="#000000">
                <v:path arrowok="t"/>
              </v:shape>
            </v:group>
            <v:group style="position:absolute;left:6923;top:-699;width:122;height:156" coordorigin="6923,-699" coordsize="122,156">
              <v:shape style="position:absolute;left:6923;top:-699;width:122;height:156" coordorigin="6923,-699" coordsize="122,156" path="m7045,-621l7028,-683,6985,-699,6974,-699,6938,-677,6933,-670,6929,-662,6927,-652,6924,-643,6923,-633,6923,-621,6923,-611,6924,-600,6926,-591,6928,-581,6931,-573,6936,-566,6940,-559,6947,-553,6955,-549,6962,-545,6972,-543,6984,-543,6994,-543,7003,-545,7011,-549,7019,-553,7045,-609,7045,-621xe" filled="f" stroked="t" strokeweight=".8pt" strokecolor="#000000">
                <v:path arrowok="t"/>
              </v:shape>
              <v:shape style="position:absolute;left:7128;top:-737;width:1199;height:308" type="#_x0000_t75">
                <v:imagedata r:id="rId210" o:title=""/>
              </v:shape>
            </v:group>
            <w10:wrap type="none"/>
          </v:group>
        </w:pict>
      </w:r>
      <w:r>
        <w:rPr/>
        <w:pict>
          <v:group style="position:absolute;margin-left:284.316986pt;margin-top:33.521408pt;width:279.44pt;height:164.014pt;mso-position-horizontal-relative:page;mso-position-vertical-relative:paragraph;z-index:-8337" coordorigin="5686,670" coordsize="5589,3280">
            <v:group style="position:absolute;left:8623;top:701;width:2644;height:1813" coordorigin="8623,701" coordsize="2644,1813">
              <v:shape style="position:absolute;left:8623;top:701;width:2644;height:1813" coordorigin="8623,701" coordsize="2644,1813" path="m8806,701l11083,701,11106,703,11169,723,11220,763,11254,819,11267,2330,11265,2353,11245,2416,11205,2467,11149,2501,8806,2514,8783,2512,8720,2492,8669,2452,8635,2396,8623,885,8624,862,8644,798,8684,747,8740,713,8806,701xe" filled="f" stroked="t" strokeweight=".35pt" strokecolor="#625E60">
                <v:path arrowok="t"/>
              </v:shape>
            </v:group>
            <v:group style="position:absolute;left:5690;top:2570;width:5582;height:1377" coordorigin="5690,2570" coordsize="5582,1377">
              <v:shape style="position:absolute;left:5690;top:2570;width:5582;height:1377" coordorigin="5690,2570" coordsize="5582,1377" path="m5873,2570l11088,2570,11111,2572,11175,2592,11225,2632,11259,2688,11272,3764,11270,3787,11250,3850,11210,3901,11154,3935,5873,3947,5850,3946,5787,3926,5736,3885,5702,3830,5690,2754,5691,2731,5711,2667,5752,2616,5807,2582,5873,2570xe" filled="f" stroked="t" strokeweight=".35pt" strokecolor="#625E60">
                <v:path arrowok="t"/>
              </v:shape>
            </v:group>
            <v:group style="position:absolute;left:9936;top:1137;width:37;height:73" coordorigin="9936,1137" coordsize="37,73">
              <v:shape style="position:absolute;left:9936;top:1137;width:37;height:73" coordorigin="9936,1137" coordsize="37,73" path="m9956,1137l9954,1149,9948,1158,9942,1166,9936,1172,9943,1178,9948,1187,9953,1196,9953,1210,9958,1195,9962,1188,9966,1182,9973,1173,9965,1167,9962,1161,9959,1155,9956,1137xe" filled="f" stroked="t" strokeweight=".368pt" strokecolor="#231F1F">
                <v:path arrowok="t"/>
              </v:shape>
            </v:group>
            <v:group style="position:absolute;left:9821;top:1004;width:772;height:367" coordorigin="9821,1004" coordsize="772,367">
              <v:shape style="position:absolute;left:9821;top:1004;width:772;height:367" coordorigin="9821,1004" coordsize="772,367" path="m10448,1371l9857,1371,9837,1365,9823,1348,9821,1041,9827,1020,9844,1006,10555,1004,10576,1011,10592,1088,10592,1142,10592,1161,10593,1168e" filled="f" stroked="t" strokeweight=".709pt" strokecolor="#231F1F">
                <v:path arrowok="t"/>
              </v:shape>
            </v:group>
            <v:group style="position:absolute;left:10523;top:1355;width:63;height:16" coordorigin="10523,1355" coordsize="63,16">
              <v:shape style="position:absolute;left:10523;top:1355;width:63;height:16" coordorigin="10523,1355" coordsize="63,16" path="m10586,1355l10579,1365,10568,1371,10555,1371,10523,1371e" filled="f" stroked="t" strokeweight=".709pt" strokecolor="#231F1F">
                <v:path arrowok="t"/>
              </v:shape>
            </v:group>
            <v:group style="position:absolute;left:10694;top:1027;width:261;height:229" coordorigin="10694,1027" coordsize="261,229">
              <v:shape style="position:absolute;left:10694;top:1027;width:261;height:229" coordorigin="10694,1027" coordsize="261,229" path="m10694,1123l10757,1065,10782,1029,10785,1065,10796,1059,10804,1051,10812,1043,10818,1031,10818,1063,10829,1057,10835,1051,10842,1044,10853,1029,10849,1061,10861,1057,10869,1048,10877,1039,10879,1027,10935,1100,10955,1115,10955,1119,10932,1192,10876,1247,10846,1256,10811,1252,10738,1211,10703,1154,10695,1128,10694,1123xe" filled="f" stroked="t" strokeweight=".345pt" strokecolor="#231F1F">
                <v:path arrowok="t"/>
              </v:shape>
            </v:group>
            <v:group style="position:absolute;left:10660;top:1114;width:44;height:70" coordorigin="10660,1114" coordsize="44,70">
              <v:shape style="position:absolute;left:10660;top:1114;width:44;height:70" coordorigin="10660,1114" coordsize="44,70" path="m10694,1123l10669,1114,10663,1127,10660,1144,10666,1164,10689,1180,10704,1183e" filled="f" stroked="t" strokeweight=".345pt" strokecolor="#231F1F">
                <v:path arrowok="t"/>
              </v:shape>
            </v:group>
            <v:group style="position:absolute;left:10955;top:1102;width:32;height:70" coordorigin="10955,1102" coordsize="32,70">
              <v:shape style="position:absolute;left:10955;top:1102;width:32;height:70" coordorigin="10955,1102" coordsize="32,70" path="m10956,1115l10966,1102,10979,1110,10987,1125,10986,1146,10972,1164,10955,1172e" filled="f" stroked="t" strokeweight=".345pt" strokecolor="#231F1F">
                <v:path arrowok="t"/>
              </v:shape>
            </v:group>
            <v:group style="position:absolute;left:10787;top:1191;width:56;height:13" coordorigin="10787,1191" coordsize="56,13">
              <v:shape style="position:absolute;left:10787;top:1191;width:56;height:13" coordorigin="10787,1191" coordsize="56,13" path="m10787,1191l10792,1194,10803,1200,10821,1204,10843,1202e" filled="f" stroked="t" strokeweight=".345pt" strokecolor="#231F1F">
                <v:path arrowok="t"/>
              </v:shape>
            </v:group>
            <v:group style="position:absolute;left:10835;top:1127;width:12;height:25" coordorigin="10835,1127" coordsize="12,25">
              <v:shape style="position:absolute;left:10835;top:1127;width:12;height:25" coordorigin="10835,1127" coordsize="12,25" path="m10835,1152l10841,1150,10847,1142,10836,1127e" filled="f" stroked="t" strokeweight=".345pt" strokecolor="#231F1F">
                <v:path arrowok="t"/>
              </v:shape>
            </v:group>
            <v:group style="position:absolute;left:10778;top:1258;width:38;height:106" coordorigin="10778,1258" coordsize="38,106">
              <v:shape style="position:absolute;left:10778;top:1258;width:38;height:106" coordorigin="10778,1258" coordsize="38,106" path="m10816,1258l10816,1283,10785,1336,10781,1344,10778,1364e" filled="f" stroked="t" strokeweight=".345pt" strokecolor="#231F1F">
                <v:path arrowok="t"/>
              </v:shape>
            </v:group>
            <v:group style="position:absolute;left:10858;top:1255;width:45;height:411" coordorigin="10858,1255" coordsize="45,411">
              <v:shape style="position:absolute;left:10858;top:1255;width:45;height:411" coordorigin="10858,1255" coordsize="45,411" path="m10858,1255l10860,1283,10865,1292,10875,1320,10882,1382,10885,1452,10886,1489,10904,1666e" filled="f" stroked="t" strokeweight=".345pt" strokecolor="#231F1F">
                <v:path arrowok="t"/>
              </v:shape>
            </v:group>
            <v:group style="position:absolute;left:10774;top:1445;width:26;height:217" coordorigin="10774,1445" coordsize="26,217">
              <v:shape style="position:absolute;left:10774;top:1445;width:26;height:217" coordorigin="10774,1445" coordsize="26,217" path="m10796,1445l10800,1491,10774,1662e" filled="f" stroked="t" strokeweight=".345pt" strokecolor="#231F1F">
                <v:path arrowok="t"/>
              </v:shape>
            </v:group>
            <v:group style="position:absolute;left:10800;top:1491;width:79;height:2" coordorigin="10800,1491" coordsize="79,2">
              <v:shape style="position:absolute;left:10800;top:1491;width:79;height:2" coordorigin="10800,1491" coordsize="79,2" path="m10800,1491l10808,1491,10828,1493,10854,1493,10879,1492e" filled="f" stroked="t" strokeweight=".345pt" strokecolor="#231F1F">
                <v:path arrowok="t"/>
              </v:shape>
            </v:group>
            <v:group style="position:absolute;left:10816;top:1283;width:31;height:3" coordorigin="10816,1283" coordsize="31,3">
              <v:shape style="position:absolute;left:10816;top:1283;width:31;height:3" coordorigin="10816,1283" coordsize="31,3" path="m10816,1283l10823,1286,10847,1286e" filled="f" stroked="t" strokeweight=".345pt" strokecolor="#231F1F">
                <v:path arrowok="t"/>
              </v:shape>
            </v:group>
            <v:group style="position:absolute;left:10676;top:1333;width:154;height:185" coordorigin="10676,1333" coordsize="154,185">
              <v:shape style="position:absolute;left:10676;top:1333;width:154;height:185" coordorigin="10676,1333" coordsize="154,185" path="m10822,1333l10781,1394,10769,1410,10759,1420,10705,1462,10676,1484,10699,1518,10768,1471,10818,1423,10830,1408e" filled="f" stroked="t" strokeweight=".345pt" strokecolor="#231F1F">
                <v:path arrowok="t"/>
              </v:shape>
            </v:group>
            <v:group style="position:absolute;left:10598;top:1489;width:79;height:48" coordorigin="10598,1489" coordsize="79,48">
              <v:shape style="position:absolute;left:10598;top:1489;width:79;height:48" coordorigin="10598,1489" coordsize="79,48" path="m10676,1489l10657,1498,10647,1502,10638,1507,10621,1518,10616,1521,10611,1524,10598,1533,10600,1537,10610,1536,10633,1525e" filled="f" stroked="t" strokeweight=".276pt" strokecolor="#231F1F">
                <v:path arrowok="t"/>
              </v:shape>
            </v:group>
            <v:group style="position:absolute;left:10603;top:1524;width:34;height:29" coordorigin="10603,1524" coordsize="34,29">
              <v:shape style="position:absolute;left:10603;top:1524;width:34;height:29" coordorigin="10603,1524" coordsize="34,29" path="m10636,1524l10621,1537,10612,1543,10609,1546,10603,1551,10605,1553,10618,1549,10637,1537e" filled="f" stroked="t" strokeweight=".276pt" strokecolor="#231F1F">
                <v:path arrowok="t"/>
              </v:shape>
            </v:group>
            <v:group style="position:absolute;left:10619;top:1531;width:37;height:37" coordorigin="10619,1531" coordsize="37,37">
              <v:shape style="position:absolute;left:10619;top:1531;width:37;height:37" coordorigin="10619,1531" coordsize="37,37" path="m10647,1531l10625,1555,10619,1562,10621,1565,10623,1568,10633,1560,10636,1558,10638,1556,10655,1542,10656,1541e" filled="f" stroked="t" strokeweight=".276pt" strokecolor="#231F1F">
                <v:path arrowok="t"/>
              </v:shape>
            </v:group>
            <v:group style="position:absolute;left:10640;top:1520;width:51;height:50" coordorigin="10640,1520" coordsize="51,50">
              <v:shape style="position:absolute;left:10640;top:1520;width:51;height:50" coordorigin="10640,1520" coordsize="51,50" path="m10657,1541l10646,1558,10640,1566,10643,1568,10646,1570,10661,1555,10665,1551,10676,1539,10691,1520e" filled="f" stroked="t" strokeweight=".276pt" strokecolor="#231F1F">
                <v:path arrowok="t"/>
              </v:shape>
            </v:group>
            <v:group style="position:absolute;left:10591;top:1307;width:208;height:56" coordorigin="10591,1307" coordsize="208,56">
              <v:shape style="position:absolute;left:10591;top:1307;width:208;height:56" coordorigin="10591,1307" coordsize="208,56" path="m10800,1307l10793,1308,10774,1310,10750,1313,10723,1314,10697,1314,10622,1309,10598,1307,10591,1349,10667,1358,10741,1363,10760,1363,10774,1363e" filled="f" stroked="t" strokeweight=".276pt" strokecolor="#231F1F">
                <v:path arrowok="t"/>
              </v:shape>
            </v:group>
            <v:group style="position:absolute;left:10504;top:1283;width:92;height:29" coordorigin="10504,1283" coordsize="92,29">
              <v:shape style="position:absolute;left:10504;top:1283;width:92;height:29" coordorigin="10504,1283" coordsize="92,29" path="m10596,1312l10578,1309,10571,1306,10564,1303,10554,1299,10547,1295,10539,1292,10519,1286,10515,1285,10512,1283,10504,1283,10504,1285,10504,1288,10518,1294,10521,1295,10524,1297,10535,1301e" filled="f" stroked="t" strokeweight=".276pt" strokecolor="#231F1F">
                <v:path arrowok="t"/>
              </v:shape>
            </v:group>
            <v:group style="position:absolute;left:10491;top:1287;width:39;height:24" coordorigin="10491,1287" coordsize="39,24">
              <v:shape style="position:absolute;left:10491;top:1287;width:39;height:24" coordorigin="10491,1287" coordsize="39,24" path="m10509,1291l10493,1287,10492,1290,10491,1294,10497,1298,10502,1300,10508,1302,10525,1309,10530,1311e" filled="f" stroked="t" strokeweight=".276pt" strokecolor="#231F1F">
                <v:path arrowok="t"/>
              </v:shape>
            </v:group>
            <v:group style="position:absolute;left:10482;top:1295;width:44;height:26" coordorigin="10482,1295" coordsize="44,26">
              <v:shape style="position:absolute;left:10482;top:1295;width:44;height:26" coordorigin="10482,1295" coordsize="44,26" path="m10502,1300l10486,1295,10484,1299,10482,1303,10487,1306,10493,1308,10500,1311,10525,1321e" filled="f" stroked="t" strokeweight=".276pt" strokecolor="#231F1F">
                <v:path arrowok="t"/>
              </v:shape>
            </v:group>
            <v:group style="position:absolute;left:10408;top:1307;width:130;height:87" coordorigin="10408,1307" coordsize="130,87">
              <v:shape style="position:absolute;left:10408;top:1307;width:130;height:87" coordorigin="10408,1307" coordsize="130,87" path="m10493,1308l10484,1307,10483,1311,10481,1315,10494,1320,10500,1323,10507,1326,10518,1332,10524,1333,10529,1335,10536,1336,10537,1339,10539,1342,10534,1348,10517,1377,10511,1394,10488,1386,10466,1377,10443,1366,10426,1358,10422,1356,10408,1350,10419,1334e" filled="f" stroked="t" strokeweight=".276pt" strokecolor="#231F1F">
                <v:path arrowok="t"/>
              </v:shape>
            </v:group>
            <v:group style="position:absolute;left:10410;top:1234;width:152;height:136" coordorigin="10410,1234" coordsize="152,136">
              <v:shape style="position:absolute;left:10410;top:1234;width:152;height:136" coordorigin="10410,1234" coordsize="152,136" path="m10493,1370l10419,1334,10410,1329,10418,1313,10455,1263,10474,1241,10482,1236,10504,1234,10533,1246,10553,1257,10562,1263e" filled="f" stroked="t" strokeweight=".276pt" strokecolor="#231F1F">
                <v:path arrowok="t"/>
              </v:shape>
            </v:group>
            <v:group style="position:absolute;left:10534;top:1342;width:58;height:6" coordorigin="10534,1342" coordsize="58,6">
              <v:shape style="position:absolute;left:10534;top:1342;width:58;height:6" coordorigin="10534,1342" coordsize="58,6" path="m10534,1348l10540,1345,10554,1344,10567,1342,10575,1342,10592,1342e" filled="f" stroked="t" strokeweight=".276pt" strokecolor="#231F1F">
                <v:path arrowok="t"/>
              </v:shape>
            </v:group>
            <v:group style="position:absolute;left:10557;top:862;width:538;height:515" coordorigin="10557,862" coordsize="538,515">
              <v:shape style="position:absolute;left:10557;top:862;width:538;height:515" coordorigin="10557,862" coordsize="538,515" path="m10879,1364l10886,1367,10902,1373,10923,1377,10945,1374,10968,1350,10980,1328,10983,1314,10988,1314,11002,1317,11021,1320,11042,1321,11063,1317,11081,1306,11091,1285,11095,1263,11094,1243,11090,1224,11084,1209,11079,1197,11072,1185,11064,1167,11032,1101,11013,1058,11006,1042,10978,978,10943,920,10902,873,10866,862,10836,866,10813,876,10800,884,10793,882,10777,877,10755,875,10734,884,10687,924,10659,978,10653,1000,10647,1022,10628,1087,10605,1155,10597,1175,10588,1196,10579,1218,10570,1239,10563,1258,10559,1276,10557,1290e" filled="f" stroked="t" strokeweight=".299pt" strokecolor="#231F1F">
                <v:path arrowok="t"/>
              </v:shape>
            </v:group>
            <v:group style="position:absolute;left:10567;top:1342;width:116;height:27" coordorigin="10567,1342" coordsize="116,27">
              <v:shape style="position:absolute;left:10567;top:1342;width:116;height:27" coordorigin="10567,1342" coordsize="116,27" path="m10567,1342l10623,1369,10650,1367,10684,1359e" filled="f" stroked="t" strokeweight=".299pt" strokecolor="#231F1F">
                <v:path arrowok="t"/>
              </v:shape>
            </v:group>
            <v:group style="position:absolute;left:10717;top:1360;width:60;height:22" coordorigin="10717,1360" coordsize="60,22">
              <v:shape style="position:absolute;left:10717;top:1360;width:60;height:22" coordorigin="10717,1360" coordsize="60,22" path="m10717,1360l10722,1365,10735,1375,10754,1382,10776,1380e" filled="f" stroked="t" strokeweight=".299pt" strokecolor="#231F1F">
                <v:path arrowok="t"/>
              </v:shape>
            </v:group>
            <v:group style="position:absolute;left:10767;top:1088;width:13;height:20" coordorigin="10767,1088" coordsize="13,20">
              <v:shape style="position:absolute;left:10767;top:1088;width:13;height:20" coordorigin="10767,1088" coordsize="13,20" path="m10777,1088l10770,1088,10767,1093,10767,1104,10770,1109,10777,1109,10780,1104,10780,1093,10777,1088xe" filled="t" fillcolor="#231F1F" stroked="f">
                <v:path arrowok="t"/>
                <v:fill type="solid"/>
              </v:shape>
            </v:group>
            <v:group style="position:absolute;left:10767;top:1088;width:13;height:20" coordorigin="10767,1088" coordsize="13,20">
              <v:shape style="position:absolute;left:10767;top:1088;width:13;height:20" coordorigin="10767,1088" coordsize="13,20" path="m10767,1098l10767,1093,10770,1088,10774,1088,10777,1088,10780,1093,10780,1098,10780,1104,10777,1109,10774,1109,10770,1109,10767,1104,10767,1098xe" filled="f" stroked="t" strokeweight=".299pt" strokecolor="#231F1F">
                <v:path arrowok="t"/>
              </v:shape>
            </v:group>
            <v:group style="position:absolute;left:10867;top:1088;width:13;height:20" coordorigin="10867,1088" coordsize="13,20">
              <v:shape style="position:absolute;left:10867;top:1088;width:13;height:20" coordorigin="10867,1088" coordsize="13,20" path="m10877,1088l10870,1088,10867,1093,10867,1104,10870,1109,10877,1109,10880,1104,10880,1093,10877,1088xe" filled="t" fillcolor="#231F1F" stroked="f">
                <v:path arrowok="t"/>
                <v:fill type="solid"/>
              </v:shape>
            </v:group>
            <v:group style="position:absolute;left:10867;top:1088;width:13;height:20" coordorigin="10867,1088" coordsize="13,20">
              <v:shape style="position:absolute;left:10867;top:1088;width:13;height:20" coordorigin="10867,1088" coordsize="13,20" path="m10867,1098l10867,1093,10870,1088,10874,1088,10877,1088,10880,1093,10880,1098,10880,1104,10877,1109,10874,1109,10870,1109,10867,1104,10867,1098xe" filled="f" stroked="t" strokeweight=".299pt" strokecolor="#231F1F">
                <v:path arrowok="t"/>
              </v:shape>
            </v:group>
            <v:group style="position:absolute;left:10008;top:1066;width:124;height:26" coordorigin="10008,1066" coordsize="124,26">
              <v:shape style="position:absolute;left:10008;top:1066;width:124;height:26" coordorigin="10008,1066" coordsize="124,26" path="m10008,1092l10025,1077,10047,1069,10067,1066,10096,1068,10117,1074,10132,1082e" filled="f" stroked="t" strokeweight=".709pt" strokecolor="#231F1F">
                <v:path arrowok="t"/>
              </v:shape>
            </v:group>
            <v:group style="position:absolute;left:10221;top:1067;width:123;height:26" coordorigin="10221,1067" coordsize="123,26">
              <v:shape style="position:absolute;left:10221;top:1067;width:123;height:26" coordorigin="10221,1067" coordsize="123,26" path="m10221,1093l10242,1078,10261,1071,10278,1067,10308,1069,10329,1074,10344,1081e" filled="f" stroked="t" strokeweight=".709pt" strokecolor="#231F1F">
                <v:path arrowok="t"/>
              </v:shape>
            </v:group>
            <v:group style="position:absolute;left:10094;top:1202;width:184;height:84" coordorigin="10094,1202" coordsize="184,84">
              <v:shape style="position:absolute;left:10094;top:1202;width:184;height:84" coordorigin="10094,1202" coordsize="184,84" path="m10094,1245l10156,1205,10185,1202,10214,1204,10239,1210,10259,1219,10272,1230,10278,1243,10274,1257,10261,1269,10242,1278,10217,1284,10189,1287,10160,1285,10101,1260,10094,1245xe" filled="f" stroked="t" strokeweight=".709pt" strokecolor="#231F1F">
                <v:path arrowok="t"/>
              </v:shape>
            </v:group>
            <v:group style="position:absolute;left:10041;top:1132;width:73;height:11" coordorigin="10041,1132" coordsize="73,11">
              <v:shape style="position:absolute;left:10041;top:1132;width:73;height:11" coordorigin="10041,1132" coordsize="73,11" path="m10041,1141l10051,1136,10064,1133,10074,1132,10092,1135,10114,1142e" filled="f" stroked="t" strokeweight=".709pt" strokecolor="#231F1F">
                <v:path arrowok="t"/>
              </v:shape>
            </v:group>
            <v:group style="position:absolute;left:10257;top:1131;width:70;height:11" coordorigin="10257,1131" coordsize="70,11">
              <v:shape style="position:absolute;left:10257;top:1131;width:70;height:11" coordorigin="10257,1131" coordsize="70,11" path="m10257,1137l10265,1133,10281,1131,10290,1131,10301,1131,10320,1140,10327,1141e" filled="f" stroked="t" strokeweight=".709pt" strokecolor="#231F1F">
                <v:path arrowok="t"/>
              </v:shape>
            </v:group>
            <v:group style="position:absolute;left:9885;top:1240;width:37;height:73" coordorigin="9885,1240" coordsize="37,73">
              <v:shape style="position:absolute;left:9885;top:1240;width:37;height:73" coordorigin="9885,1240" coordsize="37,73" path="m9905,1240l9903,1253,9897,1261,9891,1270,9885,1275,9892,1282,9897,1291,9902,1299,9902,1314,9907,1298,9911,1292,9915,1285,9922,1276,9914,1270,9911,1265,9908,1259,9905,1240xe" filled="f" stroked="t" strokeweight=".368pt" strokecolor="#231F1F">
                <v:path arrowok="t"/>
              </v:shape>
            </v:group>
            <v:group style="position:absolute;left:10386;top:1126;width:37;height:74" coordorigin="10386,1126" coordsize="37,74">
              <v:shape style="position:absolute;left:10386;top:1126;width:37;height:74" coordorigin="10386,1126" coordsize="37,74" path="m10405,1126l10403,1139,10397,1147,10391,1155,10386,1161,10392,1167,10397,1176,10402,1185,10402,1199,10408,1184,10412,1177,10415,1171,10422,1162,10415,1156,10412,1150,10408,1145,10405,1126xe" filled="f" stroked="t" strokeweight=".368pt" strokecolor="#231F1F">
                <v:path arrowok="t"/>
              </v:shape>
            </v:group>
            <v:group style="position:absolute;left:9464;top:3105;width:189;height:91" coordorigin="9464,3105" coordsize="189,91">
              <v:shape style="position:absolute;left:9464;top:3105;width:189;height:91" coordorigin="9464,3105" coordsize="189,91" path="m9465,3127l9471,3117,9485,3110,9503,3106,9526,3105,9552,3108,9626,3136,9653,3169,9646,3181,9633,3190,9615,3195,9593,3196,9568,3194,9493,3166,9464,3133,9465,3127xe" filled="f" stroked="t" strokeweight=".268pt" strokecolor="#231F1F">
                <v:path arrowok="t"/>
              </v:shape>
            </v:group>
            <v:group style="position:absolute;left:9485;top:2996;width:195;height:141" coordorigin="9485,2996" coordsize="195,141">
              <v:shape style="position:absolute;left:9485;top:2996;width:195;height:141" coordorigin="9485,2996" coordsize="195,141" path="m9516,2996l9485,3084,9492,3084,9510,3084,9595,3099,9657,3131,9664,3137,9680,3058,9516,2996xe" filled="f" stroked="t" strokeweight=".502pt" strokecolor="#231F1F">
                <v:path arrowok="t"/>
              </v:shape>
            </v:group>
            <v:group style="position:absolute;left:9469;top:3096;width:189;height:91" coordorigin="9469,3096" coordsize="189,91">
              <v:shape style="position:absolute;left:9469;top:3096;width:189;height:91" coordorigin="9469,3096" coordsize="189,91" path="m9531,3096l9469,3119,9469,3125,9473,3135,9542,3177,9597,3188,9619,3186,9638,3181,9651,3173,9657,3161,9654,3150,9586,3107,9531,3096xe" filled="t" fillcolor="#FFFFFF" stroked="f">
                <v:path arrowok="t"/>
                <v:fill type="solid"/>
              </v:shape>
            </v:group>
            <v:group style="position:absolute;left:9469;top:3096;width:189;height:91" coordorigin="9469,3096" coordsize="189,91">
              <v:shape style="position:absolute;left:9469;top:3096;width:189;height:91" coordorigin="9469,3096" coordsize="189,91" path="m9469,3119l9476,3108,9489,3101,9508,3097,9531,3096,9556,3099,9630,3128,9657,3161,9651,3173,9638,3181,9619,3186,9597,3188,9572,3185,9497,3157,9469,3125,9469,3119xe" filled="f" stroked="t" strokeweight=".335pt" strokecolor="#231F1F">
                <v:path arrowok="t"/>
              </v:shape>
            </v:group>
            <v:group style="position:absolute;left:9541;top:3098;width:58;height:38" coordorigin="9541,3098" coordsize="58,38">
              <v:shape style="position:absolute;left:9541;top:3098;width:58;height:38" coordorigin="9541,3098" coordsize="58,38" path="m9544,3108l9547,3100,9561,3098,9575,3103,9590,3108,9600,3118,9597,3126,9594,3134,9580,3136,9566,3131,9551,3126,9541,3116,9544,3108xe" filled="f" stroked="t" strokeweight=".335pt" strokecolor="#231F1F">
                <v:path arrowok="t"/>
              </v:shape>
            </v:group>
            <v:group style="position:absolute;left:9540;top:3115;width:52;height:39" coordorigin="9540,3115" coordsize="52,39">
              <v:shape style="position:absolute;left:9540;top:3115;width:52;height:39" coordorigin="9540,3115" coordsize="52,39" path="m9546,3115l9540,3135,9543,3144,9560,3149,9577,3154,9587,3149,9592,3131e" filled="f" stroked="t" strokeweight=".335pt" strokecolor="#231F1F">
                <v:path arrowok="t"/>
              </v:shape>
            </v:group>
            <v:group style="position:absolute;left:9432;top:3117;width:45;height:66" coordorigin="9432,3117" coordsize="45,66">
              <v:shape style="position:absolute;left:9432;top:3117;width:45;height:66" coordorigin="9432,3117" coordsize="45,66" path="m9433,3117l9432,3122,9432,3133,9437,3149,9450,3167,9477,3184e" filled="f" stroked="t" strokeweight=".268pt" strokecolor="#231F1F">
                <v:path arrowok="t"/>
              </v:shape>
            </v:group>
            <v:group style="position:absolute;left:9503;top:3197;width:96;height:24" coordorigin="9503,3197" coordsize="96,24">
              <v:shape style="position:absolute;left:9503;top:3197;width:96;height:24" coordorigin="9503,3197" coordsize="96,24" path="m9503,3197l9508,3200,9521,3205,9541,3212,9567,3218,9599,3221e" filled="f" stroked="t" strokeweight=".268pt" strokecolor="#231F1F">
                <v:path arrowok="t"/>
              </v:shape>
            </v:group>
            <v:group style="position:absolute;left:9628;top:3214;width:33;height:9" coordorigin="9628,3214" coordsize="33,9">
              <v:shape style="position:absolute;left:9628;top:3214;width:33;height:9" coordorigin="9628,3214" coordsize="33,9" path="m9628,3222l9642,3223,9661,3214e" filled="f" stroked="t" strokeweight=".268pt" strokecolor="#231F1F">
                <v:path arrowok="t"/>
              </v:shape>
            </v:group>
            <v:group style="position:absolute;left:9436;top:2982;width:78;height:128" coordorigin="9436,2982" coordsize="78,128">
              <v:shape style="position:absolute;left:9436;top:2982;width:78;height:128" coordorigin="9436,2982" coordsize="78,128" path="m9513,2992l9494,2982,9445,3110,9436,3105,9440,3086e" filled="f" stroked="t" strokeweight=".268pt" strokecolor="#231F1F">
                <v:path arrowok="t"/>
              </v:shape>
            </v:group>
            <v:group style="position:absolute;left:9445;top:3084;width:40;height:26" coordorigin="9445,3084" coordsize="40,26">
              <v:shape style="position:absolute;left:9445;top:3084;width:40;height:26" coordorigin="9445,3084" coordsize="40,26" path="m9445,3110l9481,3093,9485,3084e" filled="f" stroked="t" strokeweight=".268pt" strokecolor="#231F1F">
                <v:path arrowok="t"/>
              </v:shape>
            </v:group>
            <v:group style="position:absolute;left:9458;top:3075;width:23;height:18" coordorigin="9458,3075" coordsize="23,18">
              <v:shape style="position:absolute;left:9458;top:3075;width:23;height:18" coordorigin="9458,3075" coordsize="23,18" path="m9471,3075l9466,3078,9460,3080,9458,3085,9461,3093,9467,3094,9477,3088,9480,3083,9477,3076,9471,3075xe" filled="t" fillcolor="#FFFFFF" stroked="f">
                <v:path arrowok="t"/>
                <v:fill type="solid"/>
              </v:shape>
            </v:group>
            <v:group style="position:absolute;left:9458;top:3075;width:23;height:18" coordorigin="9458,3075" coordsize="23,18">
              <v:shape style="position:absolute;left:9458;top:3075;width:23;height:18" coordorigin="9458,3075" coordsize="23,18" path="m9459,3089l9458,3085,9460,3080,9466,3078,9471,3075,9477,3076,9478,3080,9480,3083,9477,3088,9472,3091,9467,3094,9461,3093,9459,3089xe" filled="f" stroked="t" strokeweight=".268pt" strokecolor="#231F1F">
                <v:path arrowok="t"/>
              </v:shape>
            </v:group>
            <v:group style="position:absolute;left:9494;top:2957;width:186;height:69" coordorigin="9494,2957" coordsize="186,69">
              <v:shape style="position:absolute;left:9494;top:2957;width:186;height:69" coordorigin="9494,2957" coordsize="186,69" path="m9494,2982l9505,2957,9680,3026e" filled="f" stroked="t" strokeweight=".268pt" strokecolor="#231F1F">
                <v:path arrowok="t"/>
              </v:shape>
            </v:group>
            <v:group style="position:absolute;left:9691;top:3023;width:20;height:10" coordorigin="9691,3023" coordsize="20,10">
              <v:shape style="position:absolute;left:9691;top:3023;width:20;height:10" coordorigin="9691,3023" coordsize="20,10" path="m9711,3023l9691,3032e" filled="f" stroked="t" strokeweight=".268pt" strokecolor="#231F1F">
                <v:path arrowok="t"/>
              </v:shape>
            </v:group>
            <v:group style="position:absolute;left:9679;top:3039;width:21;height:120" coordorigin="9679,3039" coordsize="21,120">
              <v:shape style="position:absolute;left:9679;top:3039;width:21;height:120" coordorigin="9679,3039" coordsize="21,120" path="m9680,3058l9685,3039,9700,3041,9698,3051,9696,3064,9692,3088,9687,3116,9682,3141,9679,3159e" filled="f" stroked="t" strokeweight=".268pt" strokecolor="#231F1F">
                <v:path arrowok="t"/>
              </v:shape>
            </v:group>
            <v:group style="position:absolute;left:9665;top:3152;width:39;height:46" coordorigin="9665,3152" coordsize="39,46">
              <v:shape style="position:absolute;left:9665;top:3152;width:39;height:46" coordorigin="9665,3152" coordsize="39,46" path="m9704,3152l9679,3162,9671,3163,9668,3172,9666,3181,9665,3199e" filled="f" stroked="t" strokeweight=".268pt" strokecolor="#231F1F">
                <v:path arrowok="t"/>
              </v:shape>
            </v:group>
            <v:group style="position:absolute;left:9668;top:3176;width:28;height:24" coordorigin="9668,3176" coordsize="28,24">
              <v:shape style="position:absolute;left:9668;top:3176;width:28;height:24" coordorigin="9668,3176" coordsize="28,24" path="m9686,3176l9672,3181,9668,3187,9672,3198,9679,3200,9692,3195,9697,3189,9695,3184,9693,3179,9686,3176xe" filled="t" fillcolor="#FFFFFF" stroked="f">
                <v:path arrowok="t"/>
                <v:fill type="solid"/>
              </v:shape>
            </v:group>
            <v:group style="position:absolute;left:9668;top:3176;width:28;height:24" coordorigin="9668,3176" coordsize="28,24">
              <v:shape style="position:absolute;left:9668;top:3176;width:28;height:24" coordorigin="9668,3176" coordsize="28,24" path="m9670,3192l9668,3187,9672,3181,9679,3178,9686,3176,9693,3179,9695,3184,9697,3189,9692,3195,9686,3198,9679,3200,9672,3198,9670,3192xe" filled="f" stroked="t" strokeweight=".268pt" strokecolor="#231F1F">
                <v:path arrowok="t"/>
              </v:shape>
            </v:group>
            <v:group style="position:absolute;left:9665;top:3197;width:34;height:10" coordorigin="9665,3197" coordsize="34,10">
              <v:shape style="position:absolute;left:9665;top:3197;width:34;height:10" coordorigin="9665,3197" coordsize="34,10" path="m9665,3199l9667,3207,9672,3206,9677,3205,9699,3197e" filled="f" stroked="t" strokeweight=".268pt" strokecolor="#231F1F">
                <v:path arrowok="t"/>
              </v:shape>
            </v:group>
            <v:group style="position:absolute;left:9775;top:3057;width:96;height:122" coordorigin="9775,3057" coordsize="96,122">
              <v:shape style="position:absolute;left:9775;top:3057;width:96;height:122" coordorigin="9775,3057" coordsize="96,122" path="m9795,3179l9783,3177,9779,3166,9775,3156,9785,3146,9778,3136,9775,3115,9786,3096,9806,3101,9803,3089,9813,3071,9837,3069,9851,3074,9856,3065,9871,3057e" filled="f" stroked="t" strokeweight=".268pt" strokecolor="#231F1F">
                <v:path arrowok="t"/>
              </v:shape>
            </v:group>
            <v:group style="position:absolute;left:9904;top:3092;width:60;height:69" coordorigin="9904,3092" coordsize="60,69">
              <v:shape style="position:absolute;left:9904;top:3092;width:60;height:69" coordorigin="9904,3092" coordsize="60,69" path="m9904,3100l9924,3092,9933,3102,9941,3112,9936,3128,9951,3124,9957,3138,9964,3152,9951,3161e" filled="f" stroked="t" strokeweight=".268pt" strokecolor="#231F1F">
                <v:path arrowok="t"/>
              </v:shape>
            </v:group>
            <v:group style="position:absolute;left:9981;top:3113;width:91;height:44" coordorigin="9981,3113" coordsize="91,44">
              <v:shape style="position:absolute;left:9981;top:3113;width:91;height:44" coordorigin="9981,3113" coordsize="91,44" path="m9987,3157l9981,3145,9990,3137,9999,3129,10014,3135,10012,3123,10024,3118,10036,3113,10042,3125,10050,3115,10057,3114,10063,3113,10071,3123e" filled="f" stroked="t" strokeweight=".268pt" strokecolor="#231F1F">
                <v:path arrowok="t"/>
              </v:shape>
            </v:group>
            <v:group style="position:absolute;left:6400;top:3043;width:403;height:528" coordorigin="6400,3043" coordsize="403,528">
              <v:shape style="position:absolute;left:6400;top:3043;width:403;height:528" coordorigin="6400,3043" coordsize="403,528" path="m6804,3043l6400,3043,6400,3571,6804,3571,6804,3043xe" filled="t" fillcolor="#DDDDDD" stroked="f">
                <v:path arrowok="t"/>
                <v:fill type="solid"/>
              </v:shape>
            </v:group>
            <v:group style="position:absolute;left:6485;top:3029;width:167;height:2" coordorigin="6485,3029" coordsize="167,2">
              <v:shape style="position:absolute;left:6485;top:3029;width:167;height:2" coordorigin="6485,3029" coordsize="167,0" path="m6485,3029l6652,3029e" filled="f" stroked="t" strokeweight="1.467pt" strokecolor="#DDDDDD">
                <v:path arrowok="t"/>
              </v:shape>
            </v:group>
            <v:group style="position:absolute;left:6400;top:3015;width:403;height:556" coordorigin="6400,3015" coordsize="403,556">
              <v:shape style="position:absolute;left:6400;top:3015;width:403;height:556" coordorigin="6400,3015" coordsize="403,556" path="m6485,3043l6400,3043,6400,3571,6804,3571,6804,3043,6652,3043,6652,3015,6485,3015,6485,3043xe" filled="f" stroked="t" strokeweight=".603pt" strokecolor="#231F1F">
                <v:path arrowok="t"/>
              </v:shape>
            </v:group>
            <v:group style="position:absolute;left:6858;top:3187;width:244;height:382" coordorigin="6858,3187" coordsize="244,382">
              <v:shape style="position:absolute;left:6858;top:3187;width:244;height:382" coordorigin="6858,3187" coordsize="244,382" path="m7016,3187l6947,3187,6947,3240,6941,3245,6889,3294,6861,3350,6858,3367,6858,3543,6867,3560,7066,3569,7079,3566,7098,3551,7102,3376,7102,3369,7078,3301,7024,3246,7016,3241,7016,3187xe" filled="t" fillcolor="#DDDDDD" stroked="f">
                <v:path arrowok="t"/>
                <v:fill type="solid"/>
              </v:shape>
            </v:group>
            <v:group style="position:absolute;left:6858;top:3187;width:244;height:382" coordorigin="6858,3187" coordsize="244,382">
              <v:shape style="position:absolute;left:6858;top:3187;width:244;height:382" coordorigin="6858,3187" coordsize="244,382" path="m6947,3187l6947,3240,6941,3245,6924,3259,6877,3312,6858,3533,6858,3543,6867,3560,7066,3569,7079,3566,7098,3551,7102,3376,7102,3369,7078,3301,7024,3246,7016,3241,7016,3187,6947,3187xe" filled="f" stroked="t" strokeweight=".603pt" strokecolor="#231F1F">
                <v:path arrowok="t"/>
              </v:shape>
            </v:group>
            <v:group style="position:absolute;left:7157;top:3257;width:127;height:312" coordorigin="7157,3257" coordsize="127,312">
              <v:shape style="position:absolute;left:7157;top:3257;width:127;height:312" coordorigin="7157,3257" coordsize="127,312" path="m7247,3257l7195,3257,7195,3289,7157,3289,7157,3569,7285,3569,7285,3287,7247,3287,7247,3257xe" filled="t" fillcolor="#DDDDDD" stroked="f">
                <v:path arrowok="t"/>
                <v:fill type="solid"/>
              </v:shape>
            </v:group>
            <v:group style="position:absolute;left:7157;top:3257;width:127;height:312" coordorigin="7157,3257" coordsize="127,312">
              <v:shape style="position:absolute;left:7157;top:3257;width:127;height:312" coordorigin="7157,3257" coordsize="127,312" path="m7195,3257l7195,3289,7157,3289,7157,3569,7285,3569,7285,3287,7247,3287,7247,3257,7195,3257xe" filled="f" stroked="t" strokeweight=".603pt" strokecolor="#231F1F">
                <v:path arrowok="t"/>
              </v:shape>
            </v:group>
            <v:group style="position:absolute;left:7342;top:3198;width:221;height:369" coordorigin="7342,3198" coordsize="221,369">
              <v:shape style="position:absolute;left:7342;top:3198;width:221;height:369" coordorigin="7342,3198" coordsize="221,369" path="m7342,3198l7563,3198,7563,3567,7342,3567,7342,3198xe" filled="t" fillcolor="#DDDDDD" stroked="f">
                <v:path arrowok="t"/>
                <v:fill type="solid"/>
              </v:shape>
            </v:group>
            <v:group style="position:absolute;left:7342;top:3198;width:220;height:369" coordorigin="7342,3198" coordsize="220,369">
              <v:shape style="position:absolute;left:7342;top:3198;width:220;height:369" coordorigin="7342,3198" coordsize="220,369" path="m7342,3198l7563,3198,7563,3567,7342,3567,7342,3198xe" filled="f" stroked="t" strokeweight=".603pt" strokecolor="#231F1F">
                <v:path arrowok="t"/>
              </v:shape>
            </v:group>
            <v:group style="position:absolute;left:7615;top:3200;width:125;height:369" coordorigin="7615,3200" coordsize="125,369">
              <v:shape style="position:absolute;left:7615;top:3200;width:125;height:369" coordorigin="7615,3200" coordsize="125,369" path="m7615,3200l7740,3200,7740,3569,7615,3569,7615,3200xe" filled="t" fillcolor="#DDDDDD" stroked="f">
                <v:path arrowok="t"/>
                <v:fill type="solid"/>
              </v:shape>
            </v:group>
            <v:group style="position:absolute;left:7615;top:3200;width:125;height:369" coordorigin="7615,3200" coordsize="125,369">
              <v:shape style="position:absolute;left:7615;top:3200;width:125;height:369" coordorigin="7615,3200" coordsize="125,369" path="m7615,3200l7740,3200,7740,3569,7615,3569,7615,3200xe" filled="f" stroked="t" strokeweight=".603pt" strokecolor="#231F1F">
                <v:path arrowok="t"/>
              </v:shape>
            </v:group>
            <v:group style="position:absolute;left:7622;top:3276;width:119;height:2" coordorigin="7622,3276" coordsize="119,2">
              <v:shape style="position:absolute;left:7622;top:3276;width:119;height:2" coordorigin="7622,3276" coordsize="119,0" path="m7622,3276l7740,3276e" filled="f" stroked="t" strokeweight=".301pt" strokecolor="#231F1F">
                <v:path arrowok="t"/>
              </v:shape>
            </v:group>
            <v:group style="position:absolute;left:7195;top:3289;width:51;height:2" coordorigin="7195,3289" coordsize="51,2">
              <v:shape style="position:absolute;left:7195;top:3289;width:51;height:2" coordorigin="7195,3289" coordsize="51,0" path="m7195,3289l7247,3289e" filled="f" stroked="t" strokeweight=".301pt" strokecolor="#231F1F">
                <v:path arrowok="t"/>
              </v:shape>
            </v:group>
            <v:group style="position:absolute;left:6950;top:3232;width:68;height:2" coordorigin="6950,3232" coordsize="68,2">
              <v:shape style="position:absolute;left:6950;top:3232;width:68;height:2" coordorigin="6950,3232" coordsize="68,0" path="m6950,3232l7018,3232e" filled="f" stroked="t" strokeweight=".301pt" strokecolor="#231F1F">
                <v:path arrowok="t"/>
              </v:shape>
            </v:group>
            <v:group style="position:absolute;left:6485;top:3043;width:167;height:2" coordorigin="6485,3043" coordsize="167,2">
              <v:shape style="position:absolute;left:6485;top:3043;width:167;height:2" coordorigin="6485,3043" coordsize="167,0" path="m6485,3043l6652,3043e" filled="f" stroked="t" strokeweight=".301pt" strokecolor="#231F1F">
                <v:path arrowok="t"/>
              </v:shape>
            </v:group>
            <v:group style="position:absolute;left:9770;top:3287;width:372;height:254" coordorigin="9770,3287" coordsize="372,254">
              <v:shape style="position:absolute;left:9770;top:3287;width:372;height:254" coordorigin="9770,3287" coordsize="372,254" path="m9946,3287l10018,3292,10093,3314,10142,3357,10139,3373,10124,3449,10097,3507,10022,3537,9978,3541,9936,3540,9873,3533,9809,3502,9783,3438,9770,3377,9770,3364,9772,3357,9834,3307,9922,3288,9946,3287xe" filled="f" stroked="t" strokeweight=".502pt" strokecolor="#231F1F">
                <v:path arrowok="t"/>
              </v:shape>
            </v:group>
            <v:group style="position:absolute;left:9780;top:3335;width:353;height:112" coordorigin="9780,3335" coordsize="353,112">
              <v:shape style="position:absolute;left:9780;top:3335;width:353;height:112" coordorigin="9780,3335" coordsize="353,112" path="m9948,3335l9863,3343,9803,3363,9780,3391,9782,3400,9855,3436,9938,3446,9971,3447,10001,3445,10076,3431,10130,3396,10133,3384,10127,3375,10062,3346,9980,3336,9948,3335xe" filled="t" fillcolor="#979597" stroked="f">
                <v:path arrowok="t"/>
                <v:fill type="solid"/>
              </v:shape>
            </v:group>
            <v:group style="position:absolute;left:9780;top:3335;width:353;height:112" coordorigin="9780,3335" coordsize="353,112">
              <v:shape style="position:absolute;left:9780;top:3335;width:353;height:112" coordorigin="9780,3335" coordsize="353,112" path="m9780,3391l9839,3349,9917,3336,9948,3335,9980,3336,10062,3346,10127,3375,10133,3384,10130,3396,10076,3431,10001,3445,9971,3447,9938,3446,9855,3436,9789,3408,9780,3391xe" filled="f" stroked="t" strokeweight=".335pt" strokecolor="#231F1F">
                <v:path arrowok="t"/>
              </v:shape>
            </v:group>
            <v:group style="position:absolute;left:9354;top:2906;width:451;height:467" coordorigin="9354,2906" coordsize="451,467">
              <v:shape style="position:absolute;left:9354;top:2906;width:451;height:467" coordorigin="9354,2906" coordsize="451,467" path="m9704,3218l9712,3214,9732,3207,9758,3204,9792,3215,9804,3229,9805,3236,9794,3240,9772,3252,9724,3298,9688,3338,9680,3346,9607,3373,9580,3373,9558,3370,9493,3354,9436,3333,9378,3293,9354,3231,9357,3211,9388,3138,9420,3074,9440,3047,9483,2932,9488,2918,9504,2915,9520,2913,9520,2908,9530,2906,9549,2913,9627,2943,9696,2970,9723,2998,9723,3007,9722,3021,9718,3041,9713,3065,9707,3097,9708,3113,9707,3124,9704,3148,9704,3218xe" filled="f" stroked="t" strokeweight=".569pt" strokecolor="#231F1F">
                <v:path arrowok="t"/>
              </v:shape>
            </v:group>
            <v:group style="position:absolute;left:9661;top:3222;width:38;height:115" coordorigin="9661,3222" coordsize="38,115">
              <v:shape style="position:absolute;left:9661;top:3222;width:38;height:115" coordorigin="9661,3222" coordsize="38,115" path="m9684,3337l9674,3334,9661,3316,9663,3289,9669,3267,9676,3250,9687,3235,9699,3222e" filled="f" stroked="t" strokeweight=".268pt" strokecolor="#231F1F">
                <v:path arrowok="t"/>
              </v:shape>
            </v:group>
            <v:group style="position:absolute;left:9759;top:3208;width:42;height:25" coordorigin="9759,3208" coordsize="42,25">
              <v:shape style="position:absolute;left:9759;top:3208;width:42;height:25" coordorigin="9759,3208" coordsize="42,25" path="m9769,3208l9763,3211,9759,3219,9790,3233,9801,3233e" filled="f" stroked="t" strokeweight=".268pt" strokecolor="#231F1F">
                <v:path arrowok="t"/>
              </v:shape>
            </v:group>
            <v:group style="position:absolute;left:9848;top:3129;width:14;height:109" coordorigin="9848,3129" coordsize="14,109">
              <v:shape style="position:absolute;left:9848;top:3129;width:14;height:109" coordorigin="9848,3129" coordsize="14,109" path="m9862,3129l9857,3136,9850,3153,9848,3175,9859,3201,9862,3223,9860,3238e" filled="f" stroked="t" strokeweight=".268pt" strokecolor="#231F1F">
                <v:path arrowok="t"/>
              </v:shape>
            </v:group>
            <v:group style="position:absolute;left:9897;top:3144;width:16;height:104" coordorigin="9897,3144" coordsize="16,104">
              <v:shape style="position:absolute;left:9897;top:3144;width:16;height:104" coordorigin="9897,3144" coordsize="16,104" path="m9913,3144l9908,3150,9899,3166,9897,3188,9907,3217,9907,3238,9904,3248e" filled="f" stroked="t" strokeweight=".268pt" strokecolor="#231F1F">
                <v:path arrowok="t"/>
              </v:shape>
            </v:group>
            <v:group style="position:absolute;left:10025;top:3185;width:6;height:69" coordorigin="10025,3185" coordsize="6,69">
              <v:shape style="position:absolute;left:10025;top:3185;width:6;height:69" coordorigin="10025,3185" coordsize="6,69" path="m10030,3185l10025,3197,10026,3219,10032,3241,10029,3254e" filled="f" stroked="t" strokeweight=".268pt" strokecolor="#231F1F">
                <v:path arrowok="t"/>
              </v:shape>
            </v:group>
            <v:group style="position:absolute;left:10062;top:3154;width:12;height:78" coordorigin="10062,3154" coordsize="12,78">
              <v:shape style="position:absolute;left:10062;top:3154;width:12;height:78" coordorigin="10062,3154" coordsize="12,78" path="m10065,3154l10070,3163,10074,3184,10064,3212,10062,3232e" filled="f" stroked="t" strokeweight=".268pt" strokecolor="#231F1F">
                <v:path arrowok="t"/>
              </v:shape>
            </v:group>
            <v:group style="position:absolute;left:10106;top:3123;width:44;height:78" coordorigin="10106,3123" coordsize="44,78">
              <v:shape style="position:absolute;left:10106;top:3123;width:44;height:78" coordorigin="10106,3123" coordsize="44,78" path="m10106,3124l10119,3123,10126,3129,10132,3136,10132,3154,10141,3151,10145,3159,10148,3167,10141,3182,10148,3187,10150,3201e" filled="f" stroked="t" strokeweight=".268pt" strokecolor="#231F1F">
                <v:path arrowok="t"/>
              </v:shape>
              <v:shape style="position:absolute;left:5697;top:670;width:2761;height:1819" type="#_x0000_t75">
                <v:imagedata r:id="rId211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31"/>
          <w:szCs w:val="31"/>
        </w:rPr>
        <w:t>Для</w:t>
      </w:r>
      <w:r>
        <w:rPr>
          <w:rFonts w:ascii="Arial" w:hAnsi="Arial" w:cs="Arial" w:eastAsia="Arial"/>
          <w:b w:val="0"/>
          <w:bCs w:val="0"/>
          <w:color w:val="3D3B3B"/>
          <w:spacing w:val="45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31"/>
          <w:szCs w:val="31"/>
        </w:rPr>
        <w:t>правильного</w:t>
      </w:r>
      <w:r>
        <w:rPr>
          <w:rFonts w:ascii="Arial" w:hAnsi="Arial" w:cs="Arial" w:eastAsia="Arial"/>
          <w:b w:val="0"/>
          <w:bCs w:val="0"/>
          <w:color w:val="3D3B3B"/>
          <w:spacing w:val="45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31"/>
          <w:szCs w:val="31"/>
        </w:rPr>
        <w:t>использования</w:t>
      </w:r>
      <w:r>
        <w:rPr>
          <w:rFonts w:ascii="Arial" w:hAnsi="Arial" w:cs="Arial" w:eastAsia="Arial"/>
          <w:b w:val="0"/>
          <w:bCs w:val="0"/>
          <w:color w:val="3D3B3B"/>
          <w:spacing w:val="45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31"/>
          <w:szCs w:val="31"/>
        </w:rPr>
        <w:t>кондиционера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323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8.068262pt;margin-top:-32.85046pt;width:557.685738pt;height:20.43pt;mso-position-horizontal-relative:page;mso-position-vertical-relative:paragraph;z-index:-8345" coordorigin="361,-657" coordsize="11154,409">
            <v:group style="position:absolute;left:371;top:-647;width:11134;height:389" coordorigin="371,-647" coordsize="11134,389">
              <v:shape style="position:absolute;left:371;top:-647;width:11134;height:389" coordorigin="371,-647" coordsize="11134,389" path="m11311,-647l556,-647,493,-633,440,-600,400,-550,376,-485,371,-436,375,-413,399,-352,442,-303,498,-270,565,-258,11328,-259,11393,-276,11446,-313,11485,-366,11504,-430,11505,-453,11504,-470,11487,-534,11450,-588,11398,-627,11334,-646,11311,-647xe" filled="t" fillcolor="#E8E8E8" stroked="f">
                <v:path arrowok="t"/>
                <v:fill type="solid"/>
              </v:shape>
            </v:group>
            <v:group style="position:absolute;left:371;top:-647;width:11134;height:389" coordorigin="371,-647" coordsize="11134,389">
              <v:shape style="position:absolute;left:371;top:-647;width:11134;height:389" coordorigin="371,-647" coordsize="11134,389" path="m11505,-453l11493,-386,11461,-329,11412,-287,11350,-262,565,-258,542,-260,478,-279,426,-317,389,-371,371,-436,372,-461,390,-530,425,-585,474,-624,535,-645,11311,-647,11334,-646,11398,-627,11450,-588,11487,-534,11504,-470,11505,-453xe" filled="f" stroked="t" strokeweight=".35pt" strokecolor="#DADAD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.109383pt;margin-top:33.854126pt;width:100.207452pt;height:65.865914pt;mso-position-horizontal-relative:page;mso-position-vertical-relative:paragraph;z-index:-8343" coordorigin="642,677" coordsize="2004,1317">
            <v:group style="position:absolute;left:1352;top:1396;width:33;height:35" coordorigin="1352,1396" coordsize="33,35">
              <v:shape style="position:absolute;left:1352;top:1396;width:33;height:35" coordorigin="1352,1396" coordsize="33,35" path="m1352,1414l1352,1404,1360,1396,1369,1396,1378,1396,1385,1404,1385,1414,1385,1423,1378,1431,1369,1431,1360,1431,1352,1423,1352,1414xe" filled="f" stroked="t" strokeweight=".297pt" strokecolor="#231F1F">
                <v:path arrowok="t"/>
              </v:shape>
            </v:group>
            <v:group style="position:absolute;left:1333;top:1755;width:68;height:31" coordorigin="1333,1755" coordsize="68,31">
              <v:shape style="position:absolute;left:1333;top:1755;width:68;height:31" coordorigin="1333,1755" coordsize="68,31" path="m1347,1755l1386,1755,1394,1755,1401,1762,1401,1770,1401,1772,1401,1780,1394,1786,1386,1786,1347,1786,1339,1786,1333,1780,1333,1772,1333,1770,1333,1762,1339,1755,1347,1755xe" filled="f" stroked="t" strokeweight=".297pt" strokecolor="#231F1F">
                <v:path arrowok="t"/>
              </v:shape>
            </v:group>
            <v:group style="position:absolute;left:1043;top:1175;width:24;height:34" coordorigin="1043,1175" coordsize="24,34">
              <v:shape style="position:absolute;left:1043;top:1175;width:24;height:34" coordorigin="1043,1175" coordsize="24,34" path="m1052,1175l1046,1181,1044,1190,1043,1199,1047,1207,1053,1208,1059,1209,1065,1202,1067,1185,1063,1177,1057,1176,1052,1175xe" filled="t" fillcolor="#231F1F" stroked="f">
                <v:path arrowok="t"/>
                <v:fill type="solid"/>
              </v:shape>
            </v:group>
            <v:group style="position:absolute;left:1043;top:1175;width:24;height:34" coordorigin="1043,1175" coordsize="24,34">
              <v:shape style="position:absolute;left:1043;top:1175;width:24;height:34" coordorigin="1043,1175" coordsize="24,34" path="m1044,1190l1046,1181,1052,1175,1057,1176,1063,1177,1067,1185,1066,1194,1065,1202,1059,1209,1053,1208,1047,1207,1043,1199,1044,1190xe" filled="f" stroked="t" strokeweight=".297pt" strokecolor="#231F1F">
                <v:path arrowok="t"/>
              </v:shape>
            </v:group>
            <v:group style="position:absolute;left:1209;top:1175;width:24;height:34" coordorigin="1209,1175" coordsize="24,34">
              <v:shape style="position:absolute;left:1209;top:1175;width:24;height:34" coordorigin="1209,1175" coordsize="24,34" path="m1218,1175l1212,1181,1210,1190,1209,1199,1213,1207,1219,1208,1225,1209,1231,1202,1232,1194,1233,1185,1230,1177,1224,1176,1218,1175xe" filled="t" fillcolor="#231F1F" stroked="f">
                <v:path arrowok="t"/>
                <v:fill type="solid"/>
              </v:shape>
            </v:group>
            <v:group style="position:absolute;left:1209;top:1175;width:24;height:34" coordorigin="1209,1175" coordsize="24,34">
              <v:shape style="position:absolute;left:1209;top:1175;width:24;height:34" coordorigin="1209,1175" coordsize="24,34" path="m1210,1190l1212,1181,1218,1175,1224,1176,1230,1177,1233,1185,1232,1194,1231,1202,1225,1209,1219,1208,1213,1207,1209,1199,1210,1190xe" filled="f" stroked="t" strokeweight=".297pt" strokecolor="#231F1F">
                <v:path arrowok="t"/>
              </v:shape>
              <v:shape style="position:absolute;left:642;top:677;width:2004;height:1317" type="#_x0000_t75">
                <v:imagedata r:id="rId212" o:title=""/>
              </v:shape>
            </v:group>
            <w10:wrap type="none"/>
          </v:group>
        </w:pict>
      </w:r>
      <w:r>
        <w:rPr/>
        <w:pict>
          <v:shape style="position:absolute;margin-left:19.55262pt;margin-top:-4.56846pt;width:254.807953pt;height:304.614606pt;mso-position-horizontal-relative:page;mso-position-vertical-relative:paragraph;z-index:-833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140" w:hRule="exact"/>
                    </w:trPr>
                    <w:tc>
                      <w:tcPr>
                        <w:tcW w:w="2530" w:type="dxa"/>
                        <w:tcBorders>
                          <w:top w:val="single" w:sz="3" w:space="0" w:color="625E60"/>
                          <w:left w:val="single" w:sz="3" w:space="0" w:color="625E60"/>
                          <w:bottom w:val="single" w:sz="6" w:space="0" w:color="231F1F"/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spacing w:line="140" w:lineRule="exact" w:before="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265" w:lineRule="auto"/>
                          <w:ind w:left="95" w:right="110" w:firstLine="193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Задайте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1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желаемую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температуру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1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в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1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комнате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 w:before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58" w:lineRule="auto"/>
                          <w:ind w:left="1484" w:right="32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12"/>
                            <w:szCs w:val="12"/>
                          </w:rPr>
                          <w:t>Жклаемая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9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95"/>
                            <w:sz w:val="12"/>
                            <w:szCs w:val="12"/>
                          </w:rPr>
                          <w:t>температ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95"/>
                            <w:sz w:val="12"/>
                            <w:szCs w:val="12"/>
                          </w:rPr>
                          <w:t>ура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3" w:space="0" w:color="625E60"/>
                          <w:left w:val="single" w:sz="6" w:space="0" w:color="231F1F"/>
                          <w:bottom w:val="single" w:sz="6" w:space="0" w:color="231F1F"/>
                          <w:right w:val="single" w:sz="3" w:space="0" w:color="625E60"/>
                        </w:tcBorders>
                      </w:tcPr>
                      <w:p>
                        <w:pPr>
                          <w:pStyle w:val="TableParagraph"/>
                          <w:spacing w:line="224" w:lineRule="exact" w:before="69"/>
                          <w:ind w:left="228" w:right="307"/>
                          <w:jc w:val="center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Не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блокируйте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поток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воздуха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от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кондиционера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80" w:lineRule="exact" w:before="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/>
                          <w:pict>
                            <v:shape style="width:111.333956pt;height:40.875pt;mso-position-horizontal-relative:char;mso-position-vertical-relative:line" type="#_x0000_t75">
                              <v:imagedata r:id="rId213" o:title=""/>
                            </v:shape>
                          </w:pict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exact" w:before="2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1997" w:hRule="exact"/>
                    </w:trPr>
                    <w:tc>
                      <w:tcPr>
                        <w:tcW w:w="2530" w:type="dxa"/>
                        <w:tcBorders>
                          <w:top w:val="single" w:sz="6" w:space="0" w:color="231F1F"/>
                          <w:left w:val="single" w:sz="3" w:space="0" w:color="625E60"/>
                          <w:bottom w:val="single" w:sz="6" w:space="0" w:color="231F1F"/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spacing w:line="200" w:lineRule="exact" w:before="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51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Закройте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окна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двери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1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71" w:lineRule="auto"/>
                          <w:ind w:left="1497" w:right="150"/>
                          <w:jc w:val="center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При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14"/>
                            <w:w w:val="10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охлаждении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8"/>
                            <w:szCs w:val="8"/>
                          </w:rPr>
                          <w:t>помещения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2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8"/>
                            <w:szCs w:val="8"/>
                          </w:rPr>
                          <w:t>задерните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шторы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9"/>
                            <w:w w:val="10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от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7"/>
                            <w:w w:val="10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попадания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прямых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15"/>
                            <w:w w:val="10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солнечных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луей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3" w:space="0" w:color="625E6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458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Используйте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таймер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4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/>
                          <w:pict>
                            <v:shape style="width:96.163912pt;height:72.375pt;mso-position-horizontal-relative:char;mso-position-vertical-relative:line" type="#_x0000_t75">
                              <v:imagedata r:id="rId214" o:title=""/>
                            </v:shape>
                          </w:pict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948" w:hRule="exact"/>
                    </w:trPr>
                    <w:tc>
                      <w:tcPr>
                        <w:tcW w:w="2530" w:type="dxa"/>
                        <w:tcBorders>
                          <w:top w:val="single" w:sz="6" w:space="0" w:color="231F1F"/>
                          <w:left w:val="single" w:sz="3" w:space="0" w:color="625E60"/>
                          <w:bottom w:val="single" w:sz="3" w:space="0" w:color="625E60"/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spacing w:line="130" w:lineRule="exact" w:before="1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176" w:lineRule="exact"/>
                          <w:ind w:left="31" w:right="15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Если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2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не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2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предполагается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17"/>
                            <w:szCs w:val="17"/>
                          </w:rPr>
                          <w:t>использовать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17"/>
                            <w:szCs w:val="17"/>
                          </w:rPr>
                          <w:t>кондиционер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длительное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время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отключите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2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автомат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2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питания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 w:before="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59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6"/>
                            <w:szCs w:val="16"/>
                          </w:rPr>
                          <w:t>OFF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6" w:space="0" w:color="231F1F"/>
                          <w:left w:val="single" w:sz="6" w:space="0" w:color="231F1F"/>
                          <w:bottom w:val="single" w:sz="3" w:space="0" w:color="625E60"/>
                          <w:right w:val="single" w:sz="3" w:space="0" w:color="625E60"/>
                        </w:tcBorders>
                      </w:tcPr>
                      <w:p>
                        <w:pPr>
                          <w:pStyle w:val="TableParagraph"/>
                          <w:spacing w:line="208" w:lineRule="exact" w:before="40"/>
                          <w:ind w:left="362" w:right="171" w:hanging="295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Регулируйте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2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направление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8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0"/>
                            <w:szCs w:val="20"/>
                          </w:rPr>
                          <w:t>воздушного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0"/>
                            <w:szCs w:val="20"/>
                          </w:rPr>
                          <w:t>потока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используя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шкторку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Пульт</w:t>
      </w:r>
      <w:r>
        <w:rPr>
          <w:rFonts w:ascii="Arial" w:hAnsi="Arial" w:cs="Arial" w:eastAsia="Arial"/>
          <w:b w:val="0"/>
          <w:bCs w:val="0"/>
          <w:color w:val="231F1F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управле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ния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44" w:lineRule="exact"/>
        <w:ind w:left="5565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154.776993pt;margin-top:-9.86834pt;width:111.802382pt;height:41.046977pt;mso-position-horizontal-relative:page;mso-position-vertical-relative:paragraph;z-index:-8342" type="#_x0000_t75">
            <v:imagedata r:id="rId215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Защитите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попадания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внутрь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влаги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протирайте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экран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химически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активными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жидкостями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во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избежание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помутнения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экрана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8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Уход</w:t>
      </w:r>
      <w:r>
        <w:rPr>
          <w:rFonts w:ascii="Arial" w:hAnsi="Arial" w:cs="Arial" w:eastAsia="Arial"/>
          <w:b w:val="0"/>
          <w:bCs w:val="0"/>
          <w:color w:val="231F1F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за</w:t>
      </w:r>
      <w:r>
        <w:rPr>
          <w:rFonts w:ascii="Arial" w:hAnsi="Arial" w:cs="Arial" w:eastAsia="Arial"/>
          <w:b w:val="0"/>
          <w:bCs w:val="0"/>
          <w:color w:val="231F1F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корпусом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44" w:lineRule="exact"/>
        <w:ind w:left="294" w:right="332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Протирайте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мягкой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сухой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тряпкой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серьезных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загрязнениях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используйте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нейтральное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моющее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средство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разведенное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водой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промывки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удаляйте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моющее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средство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полностью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44" w:lineRule="exact"/>
        <w:jc w:val="center"/>
        <w:rPr>
          <w:rFonts w:ascii="Calibri" w:hAnsi="Calibri" w:cs="Calibri" w:eastAsia="Calibri"/>
          <w:sz w:val="14"/>
          <w:szCs w:val="14"/>
        </w:rPr>
        <w:sectPr>
          <w:type w:val="continuous"/>
          <w:pgSz w:w="11906" w:h="16840"/>
          <w:pgMar w:top="1580" w:bottom="280" w:left="280" w:right="360"/>
          <w:cols w:num="2" w:equalWidth="0">
            <w:col w:w="8056" w:space="40"/>
            <w:col w:w="3170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73"/>
        <w:ind w:left="629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3"/>
          <w:szCs w:val="23"/>
        </w:rPr>
        <w:t>Запрещается</w:t>
      </w:r>
      <w:r>
        <w:rPr>
          <w:rFonts w:ascii="Arial" w:hAnsi="Arial" w:cs="Arial" w:eastAsia="Arial"/>
          <w:b w:val="0"/>
          <w:bCs w:val="0"/>
          <w:color w:val="231F1F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3"/>
          <w:szCs w:val="23"/>
        </w:rPr>
        <w:t>использовать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227" w:val="left" w:leader="none"/>
        </w:tabs>
        <w:spacing w:line="92" w:lineRule="exact" w:before="80"/>
        <w:ind w:left="5617" w:right="0" w:firstLine="0"/>
        <w:jc w:val="left"/>
        <w:rPr>
          <w:rFonts w:ascii="Arial" w:hAnsi="Arial" w:cs="Arial" w:eastAsia="Arial"/>
          <w:sz w:val="6"/>
          <w:szCs w:val="6"/>
        </w:rPr>
      </w:pPr>
      <w:r>
        <w:rPr/>
        <w:pict>
          <v:shape style="position:absolute;margin-left:166.667007pt;margin-top:-14.357755pt;width:96.31pt;height:72.484949pt;mso-position-horizontal-relative:page;mso-position-vertical-relative:paragraph;z-index:-8341" type="#_x0000_t75">
            <v:imagedata r:id="rId216" o:title=""/>
          </v:shape>
        </w:pict>
      </w:r>
      <w:r>
        <w:rPr/>
        <w:pict>
          <v:shape style="position:absolute;margin-left:24.740095pt;margin-top:-6.134784pt;width:118.85926pt;height:60.160029pt;mso-position-horizontal-relative:page;mso-position-vertical-relative:paragraph;z-index:-8340" type="#_x0000_t75">
            <v:imagedata r:id="rId217" o:title=""/>
          </v:shape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Ацетон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  <w:position w:val="2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бензин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-2"/>
          <w:w w:val="100"/>
          <w:position w:val="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растворитель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  <w:position w:val="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или</w:t>
      </w:r>
      <w:r>
        <w:rPr>
          <w:rFonts w:ascii="Arial" w:hAnsi="Arial" w:cs="Arial" w:eastAsia="Arial"/>
          <w:b w:val="0"/>
          <w:bCs w:val="0"/>
          <w:color w:val="231F1F"/>
          <w:spacing w:val="-2"/>
          <w:w w:val="100"/>
          <w:position w:val="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моющее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0"/>
          <w:sz w:val="6"/>
          <w:szCs w:val="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line="222" w:lineRule="exact"/>
        <w:ind w:left="56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group style="position:absolute;margin-left:23.092276pt;margin-top:18.429840pt;width:557.070724pt;height:163.283pt;mso-position-horizontal-relative:page;mso-position-vertical-relative:paragraph;z-index:-8336" coordorigin="462,369" coordsize="11141,3266">
            <v:shape style="position:absolute;left:9605;top:1944;width:1419;height:706" type="#_x0000_t75">
              <v:imagedata r:id="rId218" o:title=""/>
            </v:shape>
            <v:group style="position:absolute;left:5713;top:372;width:5592;height:2733" coordorigin="5713,372" coordsize="5592,2733">
              <v:shape style="position:absolute;left:5713;top:372;width:5592;height:2733" coordorigin="5713,372" coordsize="5592,2733" path="m5897,372l11122,372,11146,374,11211,394,11263,433,11296,488,11306,2934,11304,2956,11283,3017,11240,3065,11181,3096,5897,3105,5873,3103,5808,3083,5756,3043,5723,2988,5713,543,5715,521,5736,460,5779,412,5838,381,5897,372xe" filled="f" stroked="t" strokeweight=".35pt" strokecolor="#625E60">
                <v:path arrowok="t"/>
              </v:shape>
            </v:group>
            <v:group style="position:absolute;left:10405;top:1395;width:127;height:237" coordorigin="10405,1395" coordsize="127,237">
              <v:shape style="position:absolute;left:10405;top:1395;width:127;height:237" coordorigin="10405,1395" coordsize="127,237" path="m10497,1395l10436,1430,10432,1443,10432,1572,10405,1572,10457,1632,10515,1574,10484,1574,10485,1429,10499,1408,10521,1402,10532,1402,10530,1401,10497,1395xe" filled="t" fillcolor="#231F1F" stroked="f">
                <v:path arrowok="t"/>
                <v:fill type="solid"/>
              </v:shape>
            </v:group>
            <v:group style="position:absolute;left:10503;top:1403;width:60;height:45" coordorigin="10503,1403" coordsize="60,45">
              <v:shape style="position:absolute;left:10503;top:1403;width:60;height:45" coordorigin="10503,1403" coordsize="60,45" path="m10503,1408l10512,1414,10526,1436,10561,1448,10562,1443,10563,1431,10555,1416,10533,1403e" filled="f" stroked="t" strokeweight=".281pt" strokecolor="#231F1F">
                <v:path arrowok="t"/>
              </v:shape>
              <v:shape style="position:absolute;left:9460;top:798;width:1672;height:754" type="#_x0000_t75">
                <v:imagedata r:id="rId219" o:title=""/>
              </v:shape>
            </v:group>
            <v:group style="position:absolute;left:465;top:3174;width:11134;height:457" coordorigin="465,3174" coordsize="11134,457">
              <v:shape style="position:absolute;left:465;top:3174;width:11134;height:457" coordorigin="465,3174" coordsize="11134,457" path="m11371,3174l687,3174,621,3186,563,3215,516,3260,483,3316,466,3382,465,3406,467,3429,484,3494,519,3549,567,3592,626,3621,694,3631,11375,3631,11442,3620,11501,3591,11548,3547,11582,3491,11599,3426,11600,3399,11598,3376,11581,3311,11546,3256,11498,3212,11439,3184,11371,3174xe" filled="t" fillcolor="#E8E8E8" stroked="f">
                <v:path arrowok="t"/>
                <v:fill type="solid"/>
              </v:shape>
            </v:group>
            <v:group style="position:absolute;left:465;top:3174;width:11134;height:457" coordorigin="465,3174" coordsize="11134,457">
              <v:shape style="position:absolute;left:465;top:3174;width:11134;height:457" coordorigin="465,3174" coordsize="11134,457" path="m11600,3402l11590,3470,11561,3529,11518,3577,11463,3612,11398,3629,694,3631,671,3630,606,3613,549,3579,505,3532,476,3473,465,3406,466,3382,483,3316,516,3260,563,3215,621,3186,687,3174,11371,3174,11395,3175,11460,3192,11516,3225,11560,3273,11589,3332,11600,3399,11600,3402xe" filled="f" stroked="t" strokeweight=".35pt" strokecolor="#DADADA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средство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которое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может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повредить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покрытие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Горячую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position w:val="6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воду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position w:val="6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position w:val="6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40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position w:val="6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type w:val="continuous"/>
          <w:pgSz w:w="11906" w:h="16840"/>
          <w:pgMar w:top="1580" w:bottom="280" w:left="280" w:right="360"/>
        </w:sectPr>
      </w:pPr>
    </w:p>
    <w:p>
      <w:pPr>
        <w:spacing w:line="207" w:lineRule="exact" w:before="70"/>
        <w:ind w:left="5646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Очистка</w:t>
      </w:r>
      <w:r>
        <w:rPr>
          <w:rFonts w:ascii="Calibri" w:hAnsi="Calibri" w:cs="Calibri" w:eastAsia="Calibri"/>
          <w:b/>
          <w:bCs/>
          <w:color w:val="000001"/>
          <w:spacing w:val="-23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воздушного</w:t>
      </w:r>
      <w:r>
        <w:rPr>
          <w:rFonts w:ascii="Calibri" w:hAnsi="Calibri" w:cs="Calibri" w:eastAsia="Calibri"/>
          <w:b/>
          <w:bCs/>
          <w:color w:val="000001"/>
          <w:spacing w:val="-22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фильтра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12"/>
        </w:numPr>
        <w:tabs>
          <w:tab w:pos="5782" w:val="left" w:leader="none"/>
        </w:tabs>
        <w:spacing w:line="176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Открыть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переднюю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панель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,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потянув</w:t>
      </w:r>
      <w:r>
        <w:rPr>
          <w:rFonts w:ascii="Calibri" w:hAnsi="Calibri" w:cs="Calibri" w:eastAsia="Calibri"/>
          <w:b/>
          <w:bCs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ее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6" w:lineRule="exact"/>
        <w:ind w:left="5606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вверх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12"/>
        </w:numPr>
        <w:tabs>
          <w:tab w:pos="5782" w:val="left" w:leader="none"/>
        </w:tabs>
        <w:spacing w:line="177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Извлечь</w:t>
      </w:r>
      <w:r>
        <w:rPr>
          <w:rFonts w:ascii="Calibri" w:hAnsi="Calibri" w:cs="Calibri" w:eastAsia="Calibri"/>
          <w:b/>
          <w:bCs/>
          <w:color w:val="000001"/>
          <w:spacing w:val="-2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фильтр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4" w:lineRule="auto" w:before="8"/>
        <w:ind w:left="5606" w:right="63" w:hanging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фиксатор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фильтра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центре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Потяните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немного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6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вниз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сняв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со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стопора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удалить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вниз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направлящим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12"/>
        </w:numPr>
        <w:tabs>
          <w:tab w:pos="5782" w:val="left" w:leader="none"/>
        </w:tabs>
        <w:spacing w:line="175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17"/>
          <w:szCs w:val="17"/>
        </w:rPr>
        <w:t>Почистить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2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17"/>
          <w:szCs w:val="17"/>
        </w:rPr>
        <w:t>фильтр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9" w:lineRule="auto" w:before="1"/>
        <w:ind w:left="5606" w:right="3" w:hanging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Используйте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пылесос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удаления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пыли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промойте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6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водой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мойки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высушите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12"/>
        </w:numPr>
        <w:tabs>
          <w:tab w:pos="5782" w:val="left" w:leader="none"/>
        </w:tabs>
        <w:spacing w:line="175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group style="position:absolute;margin-left:165.671005pt;margin-top:.121548pt;width:89.869pt;height:34.529pt;mso-position-horizontal-relative:page;mso-position-vertical-relative:paragraph;z-index:-8338" coordorigin="3313,2" coordsize="1797,691">
            <v:group style="position:absolute;left:3315;top:381;width:2;height:3" coordorigin="3315,381" coordsize="2,3">
              <v:shape style="position:absolute;left:3315;top:381;width:2;height:3" coordorigin="3315,381" coordsize="0,3" path="m3315,381l3315,384e" filled="f" stroked="t" strokeweight=".008pt" strokecolor="#231F1F">
                <v:path arrowok="t"/>
              </v:shape>
            </v:group>
            <v:group style="position:absolute;left:3355;top:366;width:2;height:3" coordorigin="3355,366" coordsize="2,3">
              <v:shape style="position:absolute;left:3355;top:366;width:2;height:3" coordorigin="3355,366" coordsize="0,3" path="m3355,366l3355,369e" filled="f" stroked="t" strokeweight=".004pt" strokecolor="#231F1F">
                <v:path arrowok="t"/>
              </v:shape>
            </v:group>
            <v:group style="position:absolute;left:3363;top:374;width:1511;height:2" coordorigin="3363,374" coordsize="1511,2">
              <v:shape style="position:absolute;left:3363;top:374;width:1511;height:2" coordorigin="3363,374" coordsize="1511,0" path="m4874,374l3363,374e" filled="f" stroked="t" strokeweight=".15pt" strokecolor="#231F1F">
                <v:path arrowok="t"/>
              </v:shape>
            </v:group>
            <v:group style="position:absolute;left:3358;top:357;width:1509;height:2" coordorigin="3358,357" coordsize="1509,2">
              <v:shape style="position:absolute;left:3358;top:357;width:1509;height:2" coordorigin="3358,357" coordsize="1509,0" path="m3358,357l4868,357e" filled="f" stroked="t" strokeweight=".15pt" strokecolor="#231F1F">
                <v:path arrowok="t"/>
              </v:shape>
            </v:group>
            <v:group style="position:absolute;left:3895;top:352;width:435;height:2" coordorigin="3895,352" coordsize="435,2">
              <v:shape style="position:absolute;left:3895;top:352;width:435;height:2" coordorigin="3895,352" coordsize="435,0" path="m3895,352l4330,352e" filled="f" stroked="t" strokeweight=".15pt" strokecolor="#231F1F">
                <v:path arrowok="t"/>
              </v:shape>
            </v:group>
            <v:group style="position:absolute;left:4887;top:350;width:3;height:2" coordorigin="4887,350" coordsize="3,2">
              <v:shape style="position:absolute;left:4887;top:350;width:3;height:2" coordorigin="4887,350" coordsize="3,0" path="m4887,350l4890,350e" filled="f" stroked="t" strokeweight=".027pt" strokecolor="#231F1F">
                <v:path arrowok="t"/>
              </v:shape>
            </v:group>
            <v:group style="position:absolute;left:4889;top:348;width:2;height:3" coordorigin="4889,348" coordsize="2,3">
              <v:shape style="position:absolute;left:4889;top:348;width:2;height:3" coordorigin="4889,348" coordsize="0,3" path="m4889,348l4889,352e" filled="f" stroked="t" strokeweight=".007pt" strokecolor="#231F1F">
                <v:path arrowok="t"/>
              </v:shape>
            </v:group>
            <v:group style="position:absolute;left:3355;top:368;width:8;height:6" coordorigin="3355,368" coordsize="8,6">
              <v:shape style="position:absolute;left:3355;top:368;width:8;height:6" coordorigin="3355,368" coordsize="8,6" path="m3355,368l3356,370,3358,372,3360,374,3362,374e" filled="f" stroked="t" strokeweight=".15pt" strokecolor="#231F1F">
                <v:path arrowok="t"/>
              </v:shape>
            </v:group>
            <v:group style="position:absolute;left:3362;top:372;width:2;height:3" coordorigin="3362,372" coordsize="2,3">
              <v:shape style="position:absolute;left:3362;top:372;width:2;height:3" coordorigin="3362,372" coordsize="0,3" path="m3362,372l3362,375e" filled="f" stroked="t" strokeweight=".012pt" strokecolor="#231F1F">
                <v:path arrowok="t"/>
              </v:shape>
            </v:group>
            <v:group style="position:absolute;left:4874;top:363;width:13;height:11" coordorigin="4874,363" coordsize="13,11">
              <v:shape style="position:absolute;left:4874;top:363;width:13;height:11" coordorigin="4874,363" coordsize="13,11" path="m4874,374l4874,374,4876,374,4876,373,4878,373,4879,373,4879,372,4880,371,4881,371,4882,370,4883,369,4884,368,4884,367,4885,366,4885,365,4886,364,4886,363e" filled="f" stroked="t" strokeweight=".15pt" strokecolor="#231F1F">
                <v:path arrowok="t"/>
              </v:shape>
            </v:group>
            <v:group style="position:absolute;left:4885;top:362;width:3;height:2" coordorigin="4885,362" coordsize="3,2">
              <v:shape style="position:absolute;left:4885;top:362;width:3;height:2" coordorigin="4885,362" coordsize="3,0" path="m4885,362l4888,362e" filled="f" stroked="t" strokeweight=".011pt" strokecolor="#231F1F">
                <v:path arrowok="t"/>
              </v:shape>
            </v:group>
            <v:group style="position:absolute;left:4886;top:350;width:3;height:12" coordorigin="4886,350" coordsize="3,12">
              <v:shape style="position:absolute;left:4886;top:350;width:3;height:12" coordorigin="4886,350" coordsize="3,12" path="m4886,362l4889,350e" filled="f" stroked="t" strokeweight=".15pt" strokecolor="#231F1F">
                <v:path arrowok="t"/>
              </v:shape>
            </v:group>
            <v:group style="position:absolute;left:3422;top:20;width:2;height:3" coordorigin="3422,20" coordsize="2,3">
              <v:shape style="position:absolute;left:3422;top:20;width:2;height:3" coordorigin="3422,20" coordsize="0,3" path="m3422,20l3422,23e" filled="f" stroked="t" strokeweight=".008pt" strokecolor="#231F1F">
                <v:path arrowok="t"/>
              </v:shape>
            </v:group>
            <v:group style="position:absolute;left:3449;top:23;width:1509;height:2" coordorigin="3449,23" coordsize="1509,2">
              <v:shape style="position:absolute;left:3449;top:23;width:1509;height:2" coordorigin="3449,23" coordsize="1509,0" path="m4957,23l3449,23e" filled="f" stroked="t" strokeweight=".15pt" strokecolor="#231F1F">
                <v:path arrowok="t"/>
              </v:shape>
            </v:group>
            <v:group style="position:absolute;left:4976;top:34;width:2;height:3" coordorigin="4976,34" coordsize="2,3">
              <v:shape style="position:absolute;left:4976;top:34;width:2;height:3" coordorigin="4976,34" coordsize="0,3" path="m4976,34l4976,37e" filled="f" stroked="t" strokeweight=".011pt" strokecolor="#231F1F">
                <v:path arrowok="t"/>
              </v:shape>
            </v:group>
            <v:group style="position:absolute;left:3351;top:34;width:85;height:312" coordorigin="3351,34" coordsize="85,312">
              <v:shape style="position:absolute;left:3351;top:34;width:85;height:312" coordorigin="3351,34" coordsize="85,312" path="m3435,34l3411,110,3389,188,3369,267,3360,306,3351,346e" filled="f" stroked="t" strokeweight=".15pt" strokecolor="#231F1F">
                <v:path arrowok="t"/>
              </v:shape>
            </v:group>
            <v:group style="position:absolute;left:3436;top:23;width:13;height:9" coordorigin="3436,23" coordsize="13,9">
              <v:shape style="position:absolute;left:3436;top:23;width:13;height:9" coordorigin="3436,23" coordsize="13,9" path="m3449,23l3448,23,3447,23,3446,23,3445,24,3444,24,3443,24,3442,25,3441,25,3441,26,3437,31,3436,32e" filled="f" stroked="t" strokeweight=".15pt" strokecolor="#231F1F">
                <v:path arrowok="t"/>
              </v:shape>
            </v:group>
            <v:group style="position:absolute;left:3435;top:32;width:2;height:2" coordorigin="3435,32" coordsize="2,2">
              <v:shape style="position:absolute;left:3435;top:32;width:2;height:2" coordorigin="3435,32" coordsize="0,2" path="m3436,32l3435,34e" filled="f" stroked="t" strokeweight=".15pt" strokecolor="#231F1F">
                <v:path arrowok="t"/>
              </v:shape>
            </v:group>
            <v:group style="position:absolute;left:3350;top:346;width:2;height:5" coordorigin="3350,346" coordsize="2,5">
              <v:shape style="position:absolute;left:3350;top:346;width:2;height:5" coordorigin="3350,346" coordsize="0,5" path="m3351,346l3350,347,3350,350,3351,351e" filled="f" stroked="t" strokeweight=".15pt" strokecolor="#231F1F">
                <v:path arrowok="t"/>
              </v:shape>
            </v:group>
            <v:group style="position:absolute;left:3351;top:351;width:4;height:17" coordorigin="3351,351" coordsize="4,17">
              <v:shape style="position:absolute;left:3351;top:351;width:4;height:17" coordorigin="3351,351" coordsize="4,17" path="m3351,351l3355,368e" filled="f" stroked="t" strokeweight=".15pt" strokecolor="#231F1F">
                <v:path arrowok="t"/>
              </v:shape>
            </v:group>
            <v:group style="position:absolute;left:4957;top:23;width:5;height:2" coordorigin="4957,23" coordsize="5,2">
              <v:shape style="position:absolute;left:4957;top:23;width:5;height:2" coordorigin="4957,23" coordsize="5,2" path="m4962,25l4961,24,4960,23,4959,23,4957,23e" filled="f" stroked="t" strokeweight=".15pt" strokecolor="#231F1F">
                <v:path arrowok="t"/>
              </v:shape>
            </v:group>
            <v:group style="position:absolute;left:4962;top:25;width:13;height:10" coordorigin="4962,25" coordsize="13,10">
              <v:shape style="position:absolute;left:4962;top:25;width:13;height:10" coordorigin="4962,25" coordsize="13,10" path="m4975,35l4962,25e" filled="f" stroked="t" strokeweight=".15pt" strokecolor="#231F1F">
                <v:path arrowok="t"/>
              </v:shape>
            </v:group>
            <v:group style="position:absolute;left:3351;top:351;width:8;height:6" coordorigin="3351,351" coordsize="8,6">
              <v:shape style="position:absolute;left:3351;top:351;width:8;height:6" coordorigin="3351,351" coordsize="8,6" path="m3351,351l3357,357,3358,357e" filled="f" stroked="t" strokeweight=".15pt" strokecolor="#231F1F">
                <v:path arrowok="t"/>
              </v:shape>
            </v:group>
            <v:group style="position:absolute;left:3362;top:374;width:2;height:2" coordorigin="3362,374" coordsize="2,2">
              <v:shape style="position:absolute;left:3362;top:374;width:2;height:2" coordorigin="3362,374" coordsize="0,0" path="m3363,374l3362,374e" filled="f" stroked="t" strokeweight=".15pt" strokecolor="#231F1F">
                <v:path arrowok="t"/>
              </v:shape>
            </v:group>
            <v:group style="position:absolute;left:4889;top:350;width:2;height:2" coordorigin="4889,350" coordsize="2,2">
              <v:shape style="position:absolute;left:4889;top:350;width:2;height:2" coordorigin="4889,350" coordsize="0,0" path="m4889,350l4889,350e" filled="f" stroked="t" strokeweight=".15pt" strokecolor="#231F1F">
                <v:path arrowok="t"/>
              </v:shape>
            </v:group>
            <v:group style="position:absolute;left:4889;top:350;width:2;height:2" coordorigin="4889,350" coordsize="2,2">
              <v:shape style="position:absolute;left:4889;top:350;width:2;height:2" coordorigin="4889,350" coordsize="0,0" path="m4889,350l4889,350e" filled="f" stroked="t" strokeweight=".15pt" strokecolor="#231F1F">
                <v:path arrowok="t"/>
              </v:shape>
            </v:group>
            <v:group style="position:absolute;left:4880;top:346;width:6;height:17" coordorigin="4880,346" coordsize="6,17">
              <v:shape style="position:absolute;left:4880;top:346;width:6;height:17" coordorigin="4880,346" coordsize="6,17" path="m4886,362l4880,346e" filled="f" stroked="t" strokeweight=".15pt" strokecolor="#231F1F">
                <v:path arrowok="t"/>
              </v:shape>
            </v:group>
            <v:group style="position:absolute;left:4880;top:34;width:84;height:312" coordorigin="4880,34" coordsize="84,312">
              <v:shape style="position:absolute;left:4880;top:34;width:84;height:312" coordorigin="4880,34" coordsize="84,312" path="m4880,346l4898,267,4918,188,4940,110,4952,72,4964,34e" filled="f" stroked="t" strokeweight=".15pt" strokecolor="#231F1F">
                <v:path arrowok="t"/>
              </v:shape>
            </v:group>
            <v:group style="position:absolute;left:4977;top:44;width:2;height:2" coordorigin="4977,44" coordsize="2,2">
              <v:shape style="position:absolute;left:4977;top:44;width:2;height:2" coordorigin="4977,44" coordsize="0,0" path="m4977,44l4977,44e" filled="f" stroked="t" strokeweight=".15pt" strokecolor="#231F1F">
                <v:path arrowok="t"/>
              </v:shape>
            </v:group>
            <v:group style="position:absolute;left:4889;top:44;width:88;height:306" coordorigin="4889,44" coordsize="88,306">
              <v:shape style="position:absolute;left:4889;top:44;width:88;height:306" coordorigin="4889,44" coordsize="88,306" path="m4977,44l4951,119,4928,195,4907,272,4889,350e" filled="f" stroked="t" strokeweight=".15pt" strokecolor="#231F1F">
                <v:path arrowok="t"/>
              </v:shape>
            </v:group>
            <v:group style="position:absolute;left:4962;top:25;width:3;height:9" coordorigin="4962,25" coordsize="3,9">
              <v:shape style="position:absolute;left:4962;top:25;width:3;height:9" coordorigin="4962,25" coordsize="3,9" path="m4964,34l4965,31,4964,29,4964,26,4962,25e" filled="f" stroked="t" strokeweight=".15pt" strokecolor="#231F1F">
                <v:path arrowok="t"/>
              </v:shape>
            </v:group>
            <v:group style="position:absolute;left:4868;top:346;width:13;height:11" coordorigin="4868,346" coordsize="13,11">
              <v:shape style="position:absolute;left:4868;top:346;width:13;height:11" coordorigin="4868,346" coordsize="13,11" path="m4868,357l4880,348,4880,346e" filled="f" stroked="t" strokeweight=".15pt" strokecolor="#231F1F">
                <v:path arrowok="t"/>
              </v:shape>
            </v:group>
            <v:group style="position:absolute;left:4886;top:362;width:2;height:2" coordorigin="4886,362" coordsize="2,2">
              <v:shape style="position:absolute;left:4886;top:362;width:2;height:2" coordorigin="4886,362" coordsize="0,0" path="m4886,363l4886,362e" filled="f" stroked="t" strokeweight=".15pt" strokecolor="#231F1F">
                <v:path arrowok="t"/>
              </v:shape>
            </v:group>
            <v:group style="position:absolute;left:4975;top:35;width:2;height:9" coordorigin="4975,35" coordsize="2,9">
              <v:shape style="position:absolute;left:4975;top:35;width:2;height:9" coordorigin="4975,35" coordsize="2,9" path="m4975,35l4977,37,4978,38,4978,39,4978,40,4978,42,4978,43,4977,43,4977,44e" filled="f" stroked="t" strokeweight=".15pt" strokecolor="#231F1F">
                <v:path arrowok="t"/>
              </v:shape>
            </v:group>
            <v:group style="position:absolute;left:3418;top:633;width:3;height:7" coordorigin="3418,633" coordsize="3,7">
              <v:shape style="position:absolute;left:3418;top:633;width:3;height:7" coordorigin="3418,633" coordsize="3,7" path="m3421,633l3418,640e" filled="f" stroked="t" strokeweight=".15pt" strokecolor="#231F1F">
                <v:path arrowok="t"/>
              </v:shape>
            </v:group>
            <v:group style="position:absolute;left:3421;top:622;width:1428;height:2" coordorigin="3421,622" coordsize="1428,2">
              <v:shape style="position:absolute;left:3421;top:622;width:1428;height:2" coordorigin="3421,622" coordsize="1428,0" path="m3421,622l4849,622e" filled="f" stroked="t" strokeweight=".15pt" strokecolor="#231F1F">
                <v:path arrowok="t"/>
              </v:shape>
            </v:group>
            <v:group style="position:absolute;left:4850;top:599;width:2;height:17" coordorigin="4850,599" coordsize="2,17">
              <v:shape style="position:absolute;left:4850;top:599;width:2;height:17" coordorigin="4850,599" coordsize="2,17" path="m4850,599l4853,617e" filled="f" stroked="t" strokeweight=".15pt" strokecolor="#231F1F">
                <v:path arrowok="t"/>
              </v:shape>
            </v:group>
            <v:group style="position:absolute;left:4848;top:585;width:2;height:14" coordorigin="4848,585" coordsize="2,14">
              <v:shape style="position:absolute;left:4848;top:585;width:2;height:14" coordorigin="4848,585" coordsize="2,14" path="m4850,599l4848,585e" filled="f" stroked="t" strokeweight=".15pt" strokecolor="#231F1F">
                <v:path arrowok="t"/>
              </v:shape>
            </v:group>
            <v:group style="position:absolute;left:4848;top:585;width:2;height:2" coordorigin="4848,585" coordsize="2,2">
              <v:shape style="position:absolute;left:4848;top:585;width:2;height:2" coordorigin="4848,585" coordsize="0,0" path="m4848,585l4848,585e" filled="f" stroked="t" strokeweight=".15pt" strokecolor="#231F1F">
                <v:path arrowok="t"/>
              </v:shape>
            </v:group>
            <v:group style="position:absolute;left:4834;top:489;width:2;height:11" coordorigin="4834,489" coordsize="2,11">
              <v:shape style="position:absolute;left:4834;top:489;width:2;height:11" coordorigin="4834,489" coordsize="2,11" path="m4834,489l4836,500e" filled="f" stroked="t" strokeweight=".15pt" strokecolor="#231F1F">
                <v:path arrowok="t"/>
              </v:shape>
            </v:group>
            <v:group style="position:absolute;left:4839;top:518;width:9;height:67" coordorigin="4839,518" coordsize="9,67">
              <v:shape style="position:absolute;left:4839;top:518;width:9;height:67" coordorigin="4839,518" coordsize="9,67" path="m4848,585l4839,518e" filled="f" stroked="t" strokeweight=".15pt" strokecolor="#231F1F">
                <v:path arrowok="t"/>
              </v:shape>
            </v:group>
            <v:group style="position:absolute;left:4839;top:517;width:2;height:3" coordorigin="4839,517" coordsize="2,3">
              <v:shape style="position:absolute;left:4839;top:517;width:2;height:3" coordorigin="4839,517" coordsize="0,3" path="m4839,517l4839,520e" filled="f" stroked="t" strokeweight="0pt" strokecolor="#231F1F">
                <v:path arrowok="t"/>
              </v:shape>
            </v:group>
            <v:group style="position:absolute;left:4836;top:500;width:3;height:18" coordorigin="4836,500" coordsize="3,18">
              <v:shape style="position:absolute;left:4836;top:500;width:3;height:18" coordorigin="4836,500" coordsize="3,18" path="m4839,518l4839,516,4838,514,4838,511,4838,509,4838,507,4837,504,4836,500e" filled="f" stroked="t" strokeweight=".15pt" strokecolor="#231F1F">
                <v:path arrowok="t"/>
              </v:shape>
            </v:group>
            <v:group style="position:absolute;left:4832;top:485;width:2;height:3" coordorigin="4832,485" coordsize="2,3">
              <v:shape style="position:absolute;left:4832;top:485;width:2;height:3" coordorigin="4832,485" coordsize="0,3" path="m4832,485l4832,488e" filled="f" stroked="t" strokeweight=".007pt" strokecolor="#231F1F">
                <v:path arrowok="t"/>
              </v:shape>
            </v:group>
            <v:group style="position:absolute;left:4832;top:486;width:2;height:3" coordorigin="4832,486" coordsize="2,3">
              <v:shape style="position:absolute;left:4832;top:486;width:2;height:3" coordorigin="4832,486" coordsize="2,3" path="m4832,486l4832,486,4833,486,4833,487,4833,487,4834,488,4834,488,4834,488,4834,489e" filled="f" stroked="t" strokeweight=".15pt" strokecolor="#231F1F">
                <v:path arrowok="t"/>
              </v:shape>
            </v:group>
            <v:group style="position:absolute;left:3378;top:691;width:1556;height:2" coordorigin="3378,691" coordsize="1556,2">
              <v:shape style="position:absolute;left:3378;top:691;width:1556;height:2" coordorigin="3378,691" coordsize="1556,0" path="m3378,691l4934,691e" filled="f" stroked="t" strokeweight=".152pt" strokecolor="#231F1F">
                <v:path arrowok="t"/>
              </v:shape>
            </v:group>
            <v:group style="position:absolute;left:4934;top:665;width:37;height:27" coordorigin="4934,665" coordsize="37,27">
              <v:shape style="position:absolute;left:4934;top:665;width:37;height:27" coordorigin="4934,665" coordsize="37,27" path="m4970,665l4964,676,4955,684,4945,689,4934,691e" filled="f" stroked="t" strokeweight=".15pt" strokecolor="#231F1F">
                <v:path arrowok="t"/>
              </v:shape>
            </v:group>
            <v:group style="position:absolute;left:4970;top:663;width:2;height:2" coordorigin="4970,663" coordsize="2,2">
              <v:shape style="position:absolute;left:4970;top:663;width:2;height:2" coordorigin="4970,663" coordsize="1,1" path="m4970,665l4971,663e" filled="f" stroked="t" strokeweight=".15pt" strokecolor="#231F1F">
                <v:path arrowok="t"/>
              </v:shape>
            </v:group>
            <v:group style="position:absolute;left:4971;top:663;width:2;height:2" coordorigin="4971,663" coordsize="2,2">
              <v:shape style="position:absolute;left:4971;top:663;width:2;height:2" coordorigin="4971,663" coordsize="0,0" path="m4971,663l4971,663e" filled="f" stroked="t" strokeweight=".15pt" strokecolor="#231F1F">
                <v:path arrowok="t"/>
              </v:shape>
            </v:group>
            <v:group style="position:absolute;left:4971;top:182;width:138;height:481" coordorigin="4971,182" coordsize="138,481">
              <v:shape style="position:absolute;left:4971;top:182;width:138;height:481" coordorigin="4971,182" coordsize="138,481" path="m4971,663l5043,424,5109,182e" filled="f" stroked="t" strokeweight=".15pt" strokecolor="#231F1F">
                <v:path arrowok="t"/>
              </v:shape>
            </v:group>
            <v:group style="position:absolute;left:3421;top:622;width:5;height:11" coordorigin="3421,622" coordsize="5,11">
              <v:shape style="position:absolute;left:3421;top:622;width:5;height:11" coordorigin="3421,622" coordsize="5,11" path="m3426,622l3421,633e" filled="f" stroked="t" strokeweight=".15pt" strokecolor="#231F1F">
                <v:path arrowok="t"/>
              </v:shape>
            </v:group>
            <v:group style="position:absolute;left:3351;top:378;width:1525;height:2" coordorigin="3351,378" coordsize="1525,2">
              <v:shape style="position:absolute;left:3351;top:378;width:1525;height:2" coordorigin="3351,378" coordsize="1525,0" path="m3351,378l4876,378e" filled="f" stroked="t" strokeweight=".15pt" strokecolor="#231F1F">
                <v:path arrowok="t"/>
              </v:shape>
            </v:group>
            <v:group style="position:absolute;left:4876;top:369;width:16;height:9" coordorigin="4876,369" coordsize="16,9">
              <v:shape style="position:absolute;left:4876;top:369;width:16;height:9" coordorigin="4876,369" coordsize="16,9" path="m4892,369l4891,370,4891,371,4890,372,4889,373,4888,374,4887,375,4886,375,4885,376,4884,377,4880,378,4879,378,4878,378,4877,378,4876,378e" filled="f" stroked="t" strokeweight=".15pt" strokecolor="#231F1F">
                <v:path arrowok="t"/>
              </v:shape>
            </v:group>
            <v:group style="position:absolute;left:3315;top:374;width:2;height:8" coordorigin="3315,374" coordsize="2,8">
              <v:shape style="position:absolute;left:3315;top:374;width:2;height:8" coordorigin="3315,374" coordsize="1,8" path="m3316,374l3315,382e" filled="f" stroked="t" strokeweight=".15pt" strokecolor="#231F1F">
                <v:path arrowok="t"/>
              </v:shape>
            </v:group>
            <v:group style="position:absolute;left:3316;top:22;width:106;height:352" coordorigin="3316,22" coordsize="106,352">
              <v:shape style="position:absolute;left:3316;top:22;width:106;height:352" coordorigin="3316,22" coordsize="106,352" path="m3422,22l3387,106,3359,193,3335,283,3325,328,3316,374e" filled="f" stroked="t" strokeweight=".15pt" strokecolor="#231F1F">
                <v:path arrowok="t"/>
              </v:shape>
            </v:group>
            <v:group style="position:absolute;left:3422;top:4;width:27;height:18" coordorigin="3422,4" coordsize="27,18">
              <v:shape style="position:absolute;left:3422;top:4;width:27;height:18" coordorigin="3422,4" coordsize="27,18" path="m3450,4l3448,4,3445,4,3444,5,3423,20,3422,22e" filled="f" stroked="t" strokeweight=".15pt" strokecolor="#231F1F">
                <v:path arrowok="t"/>
              </v:shape>
            </v:group>
            <v:group style="position:absolute;left:3450;top:4;width:1545;height:2" coordorigin="3450,4" coordsize="1545,2">
              <v:shape style="position:absolute;left:3450;top:4;width:1545;height:2" coordorigin="3450,4" coordsize="1545,0" path="m3450,4l4994,4e" filled="f" stroked="t" strokeweight=".15pt" strokecolor="#231F1F">
                <v:path arrowok="t"/>
              </v:shape>
            </v:group>
            <v:group style="position:absolute;left:3315;top:382;width:37;height:288" coordorigin="3315,382" coordsize="37,288">
              <v:shape style="position:absolute;left:3315;top:382;width:37;height:288" coordorigin="3315,382" coordsize="37,288" path="m3315,382l3315,456,3321,529,3333,601,3341,636,3352,671e" filled="f" stroked="t" strokeweight=".15pt" strokecolor="#231F1F">
                <v:path arrowok="t"/>
              </v:shape>
            </v:group>
            <v:group style="position:absolute;left:5108;top:171;width:2;height:11" coordorigin="5108,171" coordsize="2,11">
              <v:shape style="position:absolute;left:5108;top:171;width:2;height:11" coordorigin="5108,171" coordsize="1,11" path="m5108,171l5109,177,5109,182e" filled="f" stroked="t" strokeweight=".15pt" strokecolor="#231F1F">
                <v:path arrowok="t"/>
              </v:shape>
            </v:group>
            <v:group style="position:absolute;left:5004;top:8;width:104;height:164" coordorigin="5004,8" coordsize="104,164">
              <v:shape style="position:absolute;left:5004;top:8;width:104;height:164" coordorigin="5004,8" coordsize="104,164" path="m5108,171l5082,114,5051,60,5013,15,5008,11,5004,8e" filled="f" stroked="t" strokeweight=".15pt" strokecolor="#231F1F">
                <v:path arrowok="t"/>
              </v:shape>
            </v:group>
            <v:group style="position:absolute;left:3315;top:382;width:12;height:18" coordorigin="3315,382" coordsize="12,18">
              <v:shape style="position:absolute;left:3315;top:382;width:12;height:18" coordorigin="3315,382" coordsize="12,18" path="m3315,382l3324,400,3327,400e" filled="f" stroked="t" strokeweight=".15pt" strokecolor="#231F1F">
                <v:path arrowok="t"/>
              </v:shape>
            </v:group>
            <v:group style="position:absolute;left:4979;top:18;width:13;height:16" coordorigin="4979,18" coordsize="13,16">
              <v:shape style="position:absolute;left:4979;top:18;width:13;height:16" coordorigin="4979,18" coordsize="13,16" path="m4979,18l4992,28,4992,30,4992,32,4991,33e" filled="f" stroked="t" strokeweight=".15pt" strokecolor="#231F1F">
                <v:path arrowok="t"/>
              </v:shape>
            </v:group>
            <v:group style="position:absolute;left:3455;top:18;width:1524;height:2" coordorigin="3455,18" coordsize="1524,2">
              <v:shape style="position:absolute;left:3455;top:18;width:1524;height:2" coordorigin="3455,18" coordsize="1524,0" path="m3455,18l4979,18e" filled="f" stroked="t" strokeweight=".15pt" strokecolor="#231F1F">
                <v:path arrowok="t"/>
              </v:shape>
            </v:group>
            <v:group style="position:absolute;left:3431;top:18;width:24;height:16" coordorigin="3431,18" coordsize="24,16">
              <v:shape style="position:absolute;left:3431;top:18;width:24;height:16" coordorigin="3431,18" coordsize="24,16" path="m3431,33l3452,18,3455,18e" filled="f" stroked="t" strokeweight=".15pt" strokecolor="#231F1F">
                <v:path arrowok="t"/>
              </v:shape>
            </v:group>
            <v:group style="position:absolute;left:3338;top:33;width:94;height:327" coordorigin="3338,33" coordsize="94,327">
              <v:shape style="position:absolute;left:3338;top:33;width:94;height:327" coordorigin="3338,33" coordsize="94,327" path="m3338,360l3379,194,3431,33e" filled="f" stroked="t" strokeweight=".15pt" strokecolor="#231F1F">
                <v:path arrowok="t"/>
              </v:shape>
            </v:group>
            <v:group style="position:absolute;left:3337;top:360;width:14;height:20" coordorigin="3337,360" coordsize="14,20">
              <v:shape style="position:absolute;left:3337;top:360;width:14;height:20" coordorigin="3337,360" coordsize="14,20" path="m3351,379l3337,365,3337,364,3337,362,3338,360e" filled="f" stroked="t" strokeweight=".15pt" strokecolor="#231F1F">
                <v:path arrowok="t"/>
              </v:shape>
            </v:group>
            <v:group style="position:absolute;left:4837;top:449;width:26;height:194" coordorigin="4837,449" coordsize="26,194">
              <v:shape style="position:absolute;left:4837;top:449;width:26;height:194" coordorigin="4837,449" coordsize="26,194" path="m4837,449l4845,547,4863,643e" filled="f" stroked="t" strokeweight=".15pt" strokecolor="#231F1F">
                <v:path arrowok="t"/>
              </v:shape>
            </v:group>
            <v:group style="position:absolute;left:4835;top:445;width:2;height:4" coordorigin="4835,445" coordsize="2,4">
              <v:shape style="position:absolute;left:4835;top:445;width:2;height:4" coordorigin="4835,445" coordsize="2,4" path="m4835,445l4835,445,4835,445,4837,448,4837,449e" filled="f" stroked="t" strokeweight=".15pt" strokecolor="#231F1F">
                <v:path arrowok="t"/>
              </v:shape>
            </v:group>
            <v:group style="position:absolute;left:3388;top:445;width:1447;height:2" coordorigin="3388,445" coordsize="1447,2">
              <v:shape style="position:absolute;left:3388;top:445;width:1447;height:2" coordorigin="3388,445" coordsize="1447,0" path="m3388,445l4835,445e" filled="f" stroked="t" strokeweight=".15pt" strokecolor="#231F1F">
                <v:path arrowok="t"/>
              </v:shape>
            </v:group>
            <v:group style="position:absolute;left:3327;top:400;width:1565;height:2" coordorigin="3327,400" coordsize="1565,2">
              <v:shape style="position:absolute;left:3327;top:400;width:1565;height:2" coordorigin="3327,400" coordsize="1565,0" path="m3327,400l4892,400e" filled="f" stroked="t" strokeweight=".158pt" strokecolor="#231F1F">
                <v:path arrowok="t"/>
              </v:shape>
            </v:group>
            <v:group style="position:absolute;left:4892;top:400;width:42;height:291" coordorigin="4892,400" coordsize="42,291">
              <v:shape style="position:absolute;left:4892;top:400;width:42;height:291" coordorigin="4892,400" coordsize="42,291" path="m4934,691l4916,620,4904,548,4896,474,4892,400e" filled="f" stroked="t" strokeweight=".15pt" strokecolor="#231F1F">
                <v:path arrowok="t"/>
              </v:shape>
            </v:group>
            <v:group style="position:absolute;left:3417;top:642;width:1446;height:2" coordorigin="3417,642" coordsize="1446,2">
              <v:shape style="position:absolute;left:3417;top:642;width:1446;height:2" coordorigin="3417,642" coordsize="1446,0" path="m3417,642l4863,642e" filled="f" stroked="t" strokeweight=".18pt" strokecolor="#231F1F">
                <v:path arrowok="t"/>
              </v:shape>
            </v:group>
            <v:group style="position:absolute;left:4916;top:32;width:94;height:343" coordorigin="4916,32" coordsize="94,343">
              <v:shape style="position:absolute;left:4916;top:32;width:94;height:343" coordorigin="4916,32" coordsize="94,343" path="m4916,375l4938,288,4961,202,4985,117,4997,74,5010,32e" filled="f" stroked="t" strokeweight=".15pt" strokecolor="#231F1F">
                <v:path arrowok="t"/>
              </v:shape>
            </v:group>
            <v:group style="position:absolute;left:3386;top:445;width:2;height:4" coordorigin="3386,445" coordsize="2,4">
              <v:shape style="position:absolute;left:3386;top:445;width:2;height:4" coordorigin="3386,445" coordsize="2,4" path="m3386,449l3386,448,3386,448,3386,447,3386,446,3387,445,3387,445,3387,445,3388,445e" filled="f" stroked="t" strokeweight=".15pt" strokecolor="#231F1F">
                <v:path arrowok="t"/>
              </v:shape>
            </v:group>
            <v:group style="position:absolute;left:3386;top:449;width:31;height:194" coordorigin="3386,449" coordsize="31,194">
              <v:shape style="position:absolute;left:3386;top:449;width:31;height:194" coordorigin="3386,449" coordsize="31,194" path="m3417,643l3401,571,3390,498,3388,474,3386,449e" filled="f" stroked="t" strokeweight=".15pt" strokecolor="#231F1F">
                <v:path arrowok="t"/>
              </v:shape>
            </v:group>
            <v:group style="position:absolute;left:4892;top:375;width:25;height:25" coordorigin="4892,375" coordsize="25,25">
              <v:shape style="position:absolute;left:4892;top:375;width:25;height:25" coordorigin="4892,375" coordsize="25,25" path="m4892,400l4914,379,4916,375e" filled="f" stroked="t" strokeweight=".15pt" strokecolor="#231F1F">
                <v:path arrowok="t"/>
              </v:shape>
            </v:group>
            <v:group style="position:absolute;left:3417;top:641;width:2;height:2" coordorigin="3417,641" coordsize="2,2">
              <v:shape style="position:absolute;left:3417;top:641;width:2;height:2" coordorigin="3417,641" coordsize="1,2" path="m3418,641l3417,643e" filled="f" stroked="t" strokeweight=".15pt" strokecolor="#231F1F">
                <v:path arrowok="t"/>
              </v:shape>
            </v:group>
            <v:group style="position:absolute;left:3396;top:486;width:6;height:8" coordorigin="3396,486" coordsize="6,8">
              <v:shape style="position:absolute;left:3396;top:486;width:6;height:8" coordorigin="3396,486" coordsize="6,8" path="m3402,486l3399,487,3397,490,3396,494e" filled="f" stroked="t" strokeweight=".15pt" strokecolor="#231F1F">
                <v:path arrowok="t"/>
              </v:shape>
            </v:group>
            <v:group style="position:absolute;left:4849;top:617;width:4;height:5" coordorigin="4849,617" coordsize="4,5">
              <v:shape style="position:absolute;left:4849;top:617;width:4;height:5" coordorigin="4849,617" coordsize="4,5" path="m4849,622l4849,622,4850,622,4851,621,4853,618,4853,617e" filled="f" stroked="t" strokeweight=".15pt" strokecolor="#231F1F">
                <v:path arrowok="t"/>
              </v:shape>
            </v:group>
            <v:group style="position:absolute;left:3396;top:494;width:21;height:125" coordorigin="3396,494" coordsize="21,125">
              <v:shape style="position:absolute;left:3396;top:494;width:21;height:125" coordorigin="3396,494" coordsize="21,125" path="m3396,494l3402,536,3409,578,3417,619e" filled="f" stroked="t" strokeweight=".15pt" strokecolor="#231F1F">
                <v:path arrowok="t"/>
              </v:shape>
            </v:group>
            <v:group style="position:absolute;left:3417;top:619;width:4;height:3" coordorigin="3417,619" coordsize="4,3">
              <v:shape style="position:absolute;left:3417;top:619;width:4;height:3" coordorigin="3417,619" coordsize="4,3" path="m3417,619l3419,621,3421,622e" filled="f" stroked="t" strokeweight=".15pt" strokecolor="#231F1F">
                <v:path arrowok="t"/>
              </v:shape>
            </v:group>
            <v:group style="position:absolute;left:3352;top:671;width:26;height:21" coordorigin="3352,671" coordsize="26,21">
              <v:shape style="position:absolute;left:3352;top:671;width:26;height:21" coordorigin="3352,671" coordsize="26,21" path="m3352,671l3358,681,3368,689,3378,692e" filled="f" stroked="t" strokeweight=".15pt" strokecolor="#231F1F">
                <v:path arrowok="t"/>
              </v:shape>
            </v:group>
            <v:group style="position:absolute;left:3402;top:486;width:1430;height:2" coordorigin="3402,486" coordsize="1430,2">
              <v:shape style="position:absolute;left:3402;top:486;width:1430;height:2" coordorigin="3402,486" coordsize="1430,0" path="m3402,486l4832,486e" filled="f" stroked="t" strokeweight=".15pt" strokecolor="#231F1F">
                <v:path arrowok="t"/>
              </v:shape>
            </v:group>
            <v:group style="position:absolute;left:4892;top:33;width:99;height:336" coordorigin="4892,33" coordsize="99,336">
              <v:shape style="position:absolute;left:4892;top:33;width:99;height:336" coordorigin="4892,33" coordsize="99,336" path="m4991,33l4892,369e" filled="f" stroked="t" strokeweight=".15pt" strokecolor="#231F1F">
                <v:path arrowok="t"/>
              </v:shape>
            </v:group>
            <v:group style="position:absolute;left:4994;top:4;width:17;height:28" coordorigin="4994,4" coordsize="17,28">
              <v:shape style="position:absolute;left:4994;top:4;width:17;height:28" coordorigin="4994,4" coordsize="17,28" path="m5010,32l5011,28,5011,25,5011,21,4997,4,4994,4e" filled="f" stroked="t" strokeweight=".15pt" strokecolor="#231F1F">
                <v:path arrowok="t"/>
              </v:shape>
            </v:group>
            <v:group style="position:absolute;left:4486;top:522;width:44;height:65" coordorigin="4486,522" coordsize="44,65">
              <v:shape style="position:absolute;left:4486;top:522;width:44;height:65" coordorigin="4486,522" coordsize="44,65" path="m4486,522l4490,529,4499,546,4513,568,4530,587e" filled="f" stroked="t" strokeweight=".303pt" strokecolor="#211C1C">
                <v:path arrowok="t"/>
              </v:shape>
            </v:group>
            <v:group style="position:absolute;left:4434;top:539;width:74;height:55" coordorigin="4434,539" coordsize="74,55">
              <v:shape style="position:absolute;left:4434;top:539;width:74;height:55" coordorigin="4434,539" coordsize="74,55" path="m4508,563l4504,569,4494,581,4480,591,4463,594,4455,589,4446,581,4438,570,4434,556,4439,539e" filled="f" stroked="t" strokeweight=".303pt" strokecolor="#211C1C">
                <v:path arrowok="t"/>
              </v:shape>
            </v:group>
            <v:group style="position:absolute;left:4424;top:520;width:19;height:75" coordorigin="4424,520" coordsize="19,75">
              <v:shape style="position:absolute;left:4424;top:520;width:19;height:75" coordorigin="4424,520" coordsize="19,75" path="m4443,595l4436,591,4425,577,4424,551,4424,551,4436,522,4441,520e" filled="f" stroked="t" strokeweight=".303pt" strokecolor="#211C1C">
                <v:path arrowok="t"/>
              </v:shape>
            </v:group>
            <v:group style="position:absolute;left:4323;top:521;width:105;height:76" coordorigin="4323,521" coordsize="105,76">
              <v:shape style="position:absolute;left:4323;top:521;width:105;height:76" coordorigin="4323,521" coordsize="105,76" path="m4427,521l4373,597,4365,596,4348,592,4331,583,4323,567,4344,523e" filled="f" stroked="t" strokeweight=".303pt" strokecolor="#211C1C">
                <v:path arrowok="t"/>
              </v:shape>
            </v:group>
            <v:group style="position:absolute;left:4103;top:523;width:228;height:76" coordorigin="4103,523" coordsize="228,76">
              <v:shape style="position:absolute;left:4103;top:523;width:228;height:76" coordorigin="4103,523" coordsize="228,76" path="m4331,523l4297,575,4286,576,4275,569,4270,567,4262,569,4253,574,4242,581,4231,588,4221,594,4212,598,4205,599,4201,595,4200,585,4217,546,4218,542,4218,533,4216,525,4209,523,4193,532,4151,592,4146,596,4132,596,4107,568,4104,563,4103,550,4116,531e" filled="f" stroked="t" strokeweight=".303pt" strokecolor="#211C1C">
                <v:path arrowok="t"/>
              </v:shape>
            </v:group>
            <v:group style="position:absolute;left:4088;top:523;width:20;height:67" coordorigin="4088,523" coordsize="20,67">
              <v:shape style="position:absolute;left:4088;top:523;width:20;height:67" coordorigin="4088,523" coordsize="20,67" path="m4108,523l4089,555,4088,559,4089,571,4103,590e" filled="f" stroked="t" strokeweight=".303pt" strokecolor="#211C1C">
                <v:path arrowok="t"/>
              </v:shape>
            </v:group>
            <v:group style="position:absolute;left:4181;top:532;width:18;height:41" coordorigin="4181,532" coordsize="18,41">
              <v:shape style="position:absolute;left:4181;top:532;width:18;height:41" coordorigin="4181,532" coordsize="18,41" path="m4193,532l4195,538,4198,550,4196,564,4181,574e" filled="f" stroked="t" strokeweight=".303pt" strokecolor="#211C1C">
                <v:path arrowok="t"/>
              </v:shape>
            </v:group>
            <v:group style="position:absolute;left:4403;top:536;width:16;height:38" coordorigin="4403,536" coordsize="16,38">
              <v:shape style="position:absolute;left:4403;top:536;width:16;height:38" coordorigin="4403,536" coordsize="16,38" path="m4418,536l4419,544,4418,560,4403,573e" filled="f" stroked="t" strokeweight=".272pt" strokecolor="#211C1C">
                <v:path arrowok="t"/>
              </v:shape>
            </v:group>
            <v:group style="position:absolute;left:4395;top:542;width:24;height:24" coordorigin="4395,542" coordsize="24,24">
              <v:shape style="position:absolute;left:4395;top:542;width:24;height:24" coordorigin="4395,542" coordsize="24,24" path="m4412,542l4419,566,4395,566e" filled="f" stroked="t" strokeweight=".272pt" strokecolor="#211C1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Установить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фильтр</w:t>
      </w:r>
      <w:r>
        <w:rPr>
          <w:rFonts w:ascii="Calibri" w:hAnsi="Calibri" w:cs="Calibri" w:eastAsia="Calibri"/>
          <w:b/>
          <w:bCs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на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место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4" w:lineRule="exact"/>
        <w:ind w:left="5606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67.319pt;margin-top:5.93805pt;width:24.061pt;height:41.14pt;mso-position-horizontal-relative:page;mso-position-vertical-relative:paragraph;z-index:-8339" coordorigin="1346,119" coordsize="481,823">
            <v:group style="position:absolute;left:1354;top:126;width:467;height:809" coordorigin="1354,126" coordsize="467,809">
              <v:shape style="position:absolute;left:1354;top:126;width:467;height:809" coordorigin="1354,126" coordsize="467,809" path="m1655,126l1354,127,1354,895,1437,931,1753,934,1753,823,1820,823,1820,325,1748,294,1748,164,1655,126xe" filled="t" fillcolor="#DDDDDD" stroked="f">
                <v:path arrowok="t"/>
                <v:fill type="solid"/>
              </v:shape>
              <v:shape style="position:absolute;left:1354;top:126;width:467;height:809" coordorigin="1354,126" coordsize="467,809" path="m1820,823l1753,823,1820,827,1820,823xe" filled="t" fillcolor="#DDDDDD" stroked="f">
                <v:path arrowok="t"/>
                <v:fill type="solid"/>
              </v:shape>
            </v:group>
            <v:group style="position:absolute;left:1354;top:126;width:467;height:809" coordorigin="1354,126" coordsize="467,809">
              <v:shape style="position:absolute;left:1354;top:126;width:467;height:809" coordorigin="1354,126" coordsize="467,809" path="m1820,325l1820,827,1753,823,1753,934,1437,931,1354,895,1354,127,1655,126,1748,164,1748,294,1820,325xe" filled="f" stroked="t" strokeweight=".714pt" strokecolor="#231F1F">
                <v:path arrowok="t"/>
              </v:shape>
            </v:group>
            <v:group style="position:absolute;left:1354;top:127;width:67;height:32" coordorigin="1354,127" coordsize="67,32">
              <v:shape style="position:absolute;left:1354;top:127;width:67;height:32" coordorigin="1354,127" coordsize="67,32" path="m1354,127l1420,160e" filled="f" stroked="t" strokeweight=".306pt" strokecolor="#231F1F">
                <v:path arrowok="t"/>
              </v:shape>
            </v:group>
            <v:group style="position:absolute;left:1452;top:162;width:290;height:4" coordorigin="1452,162" coordsize="290,4">
              <v:shape style="position:absolute;left:1452;top:162;width:290;height:4" coordorigin="1452,162" coordsize="290,4" path="m1452,162l1742,166e" filled="f" stroked="t" strokeweight=".306pt" strokecolor="#231F1F">
                <v:path arrowok="t"/>
              </v:shape>
            </v:group>
            <v:group style="position:absolute;left:1432;top:179;width:61;height:142" coordorigin="1432,179" coordsize="61,142">
              <v:shape style="position:absolute;left:1432;top:179;width:61;height:142" coordorigin="1432,179" coordsize="61,142" path="m1432,179l1432,296,1493,321e" filled="f" stroked="t" strokeweight=".306pt" strokecolor="#231F1F">
                <v:path arrowok="t"/>
              </v:shape>
            </v:group>
            <v:group style="position:absolute;left:1467;top:294;width:281;height:2" coordorigin="1467,294" coordsize="281,2">
              <v:shape style="position:absolute;left:1467;top:294;width:281;height:2" coordorigin="1467,294" coordsize="281,2" path="m1467,296l1748,294e" filled="f" stroked="t" strokeweight=".306pt" strokecolor="#231F1F">
                <v:path arrowok="t"/>
              </v:shape>
            </v:group>
            <v:group style="position:absolute;left:1520;top:325;width:265;height:2" coordorigin="1520,325" coordsize="265,2">
              <v:shape style="position:absolute;left:1520;top:325;width:265;height:2" coordorigin="1520,325" coordsize="265,2" path="m1520,325l1785,328e" filled="f" stroked="t" strokeweight=".306pt" strokecolor="#231F1F">
                <v:path arrowok="t"/>
              </v:shape>
            </v:group>
            <v:group style="position:absolute;left:1503;top:345;width:2;height:463" coordorigin="1503,345" coordsize="2,463">
              <v:shape style="position:absolute;left:1503;top:345;width:2;height:463" coordorigin="1503,345" coordsize="0,463" path="m1503,345l1503,808e" filled="f" stroked="t" strokeweight=".306pt" strokecolor="#231F1F">
                <v:path arrowok="t"/>
              </v:shape>
            </v:group>
            <v:group style="position:absolute;left:1436;top:792;width:310;height:137" coordorigin="1436,792" coordsize="310,137">
              <v:shape style="position:absolute;left:1436;top:792;width:310;height:137" coordorigin="1436,792" coordsize="310,137" path="m1436,929l1436,792,1505,823,1746,820e" filled="f" stroked="t" strokeweight=".306pt" strokecolor="#231F1F">
                <v:path arrowok="t"/>
              </v:shape>
            </v:group>
            <v:group style="position:absolute;left:1624;top:436;width:125;height:256" coordorigin="1624,436" coordsize="125,256">
              <v:shape style="position:absolute;left:1624;top:436;width:125;height:256" coordorigin="1624,436" coordsize="125,256" path="m1626,636l1670,677,1738,675,1750,632,1691,551,1691,438,1624,436,1624,692,1697,692,1697,677e" filled="f" stroked="t" strokeweight=".306pt" strokecolor="#231F1F">
                <v:path arrowok="t"/>
              </v:shape>
            </v:group>
            <v:group style="position:absolute;left:1628;top:551;width:121;height:81" coordorigin="1628,551" coordsize="121,81">
              <v:shape style="position:absolute;left:1628;top:551;width:121;height:81" coordorigin="1628,551" coordsize="121,81" path="m1691,551l1628,551,1682,630,1750,632e" filled="f" stroked="t" strokeweight=".306pt" strokecolor="#231F1F">
                <v:path arrowok="t"/>
              </v:shape>
            </v:group>
            <v:group style="position:absolute;left:1670;top:630;width:12;height:47" coordorigin="1670,630" coordsize="12,47">
              <v:shape style="position:absolute;left:1670;top:630;width:12;height:47" coordorigin="1670,630" coordsize="12,47" path="m1670,677l1682,630e" filled="f" stroked="t" strokeweight=".306pt" strokecolor="#23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Закрепите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таким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образом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надпись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3"/>
          <w:szCs w:val="13"/>
        </w:rPr>
        <w:t>"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ФРОНТ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"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7" w:lineRule="exact"/>
        <w:ind w:left="560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смотрела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вперед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должны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уверены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фильтр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8" w:lineRule="exact"/>
        <w:ind w:left="560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попал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полозья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полностью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зафиксировался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стопорами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Если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94" w:lineRule="auto" w:before="3"/>
        <w:ind w:left="5606" w:right="161" w:hanging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правый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левый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фильтры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поменять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местами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это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6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3"/>
          <w:szCs w:val="13"/>
        </w:rPr>
        <w:t>повредить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12"/>
        </w:numPr>
        <w:tabs>
          <w:tab w:pos="5782" w:val="left" w:leader="none"/>
        </w:tabs>
        <w:spacing w:line="179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Закрыть</w:t>
      </w:r>
      <w:r>
        <w:rPr>
          <w:rFonts w:ascii="Calibri" w:hAnsi="Calibri" w:cs="Calibri" w:eastAsia="Calibri"/>
          <w:b/>
          <w:bCs/>
          <w:color w:val="000001"/>
          <w:spacing w:val="-21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переднюю</w:t>
      </w:r>
      <w:r>
        <w:rPr>
          <w:rFonts w:ascii="Calibri" w:hAnsi="Calibri" w:cs="Calibri" w:eastAsia="Calibri"/>
          <w:b/>
          <w:bCs/>
          <w:color w:val="000001"/>
          <w:spacing w:val="-21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панель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96" w:lineRule="exact"/>
        <w:ind w:left="214" w:right="584" w:hanging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Чистка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9"/>
          <w:szCs w:val="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9"/>
          <w:szCs w:val="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6"/>
          <w:sz w:val="9"/>
          <w:szCs w:val="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две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9"/>
          <w:szCs w:val="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недели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 w:line="96" w:lineRule="exact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1906" w:h="16840"/>
          <w:pgMar w:top="1580" w:bottom="280" w:left="280" w:right="360"/>
          <w:cols w:num="2" w:equalWidth="0">
            <w:col w:w="9126" w:space="841"/>
            <w:col w:w="1299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580" w:bottom="280" w:left="280" w:right="360"/>
        </w:sectPr>
      </w:pPr>
    </w:p>
    <w:p>
      <w:pPr>
        <w:spacing w:before="54"/>
        <w:ind w:left="385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23.517878pt;margin-top:26.312611pt;width:265.378244pt;height:351.661784pt;mso-position-horizontal-relative:page;mso-position-vertical-relative:paragraph;z-index:-8335" coordorigin="470,526" coordsize="5308,7033">
            <v:group style="position:absolute;left:3762;top:7184;width:1196;height:73" coordorigin="3762,7184" coordsize="1196,73">
              <v:shape style="position:absolute;left:3762;top:7184;width:1196;height:73" coordorigin="3762,7184" coordsize="1196,73" path="m4959,7232l4703,7228,4699,7256,4540,7250,4534,7208,4138,7208,4135,7244,3979,7244,3969,7202,3762,7184e" filled="f" stroked="t" strokeweight=".72pt" strokecolor="#231F1F">
                <v:path arrowok="t"/>
              </v:shape>
            </v:group>
            <v:group style="position:absolute;left:3646;top:5927;width:1347;height:1303" coordorigin="3646,5927" coordsize="1347,1303">
              <v:shape style="position:absolute;left:3646;top:5927;width:1347;height:1303" coordorigin="3646,5927" coordsize="1347,1303" path="m3754,7177l3721,7101,3698,7026,3675,6927,3656,6803,3650,6731,3646,6653,3646,6569,3649,6478,3656,6381,3667,6277,3684,6167,3707,6050,3735,5927,3893,5939,3990,6048,4621,6123,4653,6072,4992,6088,4992,6090,4991,6097,4982,6161,4971,6236,4960,6323,4949,6411,4940,6489,4935,6553,4934,6581,4935,6615,4937,6694,4941,6784,4945,6880,4951,6975,4956,7063,4961,7139,4966,7214,4967,7226,4968,7230e" filled="f" stroked="t" strokeweight=".845pt" strokecolor="#231F1F">
                <v:path arrowok="t"/>
              </v:shape>
            </v:group>
            <v:group style="position:absolute;left:4621;top:6717;width:286;height:228" coordorigin="4621,6717" coordsize="286,228">
              <v:shape style="position:absolute;left:4621;top:6717;width:286;height:228" coordorigin="4621,6717" coordsize="286,228" path="m4625,6717l4907,6743,4907,6945,4621,6922e" filled="f" stroked="t" strokeweight=".477pt" strokecolor="#231F1F">
                <v:path arrowok="t"/>
              </v:shape>
            </v:group>
            <v:group style="position:absolute;left:3736;top:6630;width:389;height:241" coordorigin="3736,6630" coordsize="389,241">
              <v:shape style="position:absolute;left:3736;top:6630;width:389;height:241" coordorigin="3736,6630" coordsize="389,241" path="m4126,6871l3736,6842,3766,6630,4092,6656e" filled="f" stroked="t" strokeweight=".477pt" strokecolor="#231F1F">
                <v:path arrowok="t"/>
              </v:shape>
            </v:group>
            <v:group style="position:absolute;left:4621;top:6478;width:272;height:193" coordorigin="4621,6478" coordsize="272,193">
              <v:shape style="position:absolute;left:4621;top:6478;width:272;height:193" coordorigin="4621,6478" coordsize="272,193" path="m4893,6497l4893,6671,4621,6651,4630,6478,4893,6497xe" filled="f" stroked="t" strokeweight=".444pt" strokecolor="#231F1F">
                <v:path arrowok="t"/>
              </v:shape>
            </v:group>
            <v:group style="position:absolute;left:4190;top:6400;width:352;height:242" coordorigin="4190,6400" coordsize="352,242">
              <v:shape style="position:absolute;left:4190;top:6400;width:352;height:242" coordorigin="4190,6400" coordsize="352,242" path="m4542,6439l4518,6642,4190,6607,4214,6400,4542,6439xe" filled="f" stroked="t" strokeweight=".477pt" strokecolor="#231F1F">
                <v:path arrowok="t"/>
              </v:shape>
            </v:group>
            <v:group style="position:absolute;left:3731;top:6356;width:418;height:241" coordorigin="3731,6356" coordsize="418,241">
              <v:shape style="position:absolute;left:3731;top:6356;width:418;height:241" coordorigin="3731,6356" coordsize="418,241" path="m4149,6375l4126,6597,3731,6564,3766,6356,4149,6375xe" filled="f" stroked="t" strokeweight=".477pt" strokecolor="#231F1F">
                <v:path arrowok="t"/>
              </v:shape>
            </v:group>
            <v:group style="position:absolute;left:4609;top:6189;width:303;height:208" coordorigin="4609,6189" coordsize="303,208">
              <v:shape style="position:absolute;left:4609;top:6189;width:303;height:208" coordorigin="4609,6189" coordsize="303,208" path="m4911,6228l4893,6397,4609,6371,4649,6189,4911,6228xe" filled="f" stroked="t" strokeweight=".444pt" strokecolor="#231F1F">
                <v:path arrowok="t"/>
              </v:shape>
            </v:group>
            <v:group style="position:absolute;left:4190;top:6131;width:367;height:237" coordorigin="4190,6131" coordsize="367,237">
              <v:shape style="position:absolute;left:4190;top:6131;width:367;height:237" coordorigin="4190,6131" coordsize="367,237" path="m4557,6161l4518,6368,4190,6333,4234,6131,4557,6161xe" filled="f" stroked="t" strokeweight=".477pt" strokecolor="#231F1F">
                <v:path arrowok="t"/>
              </v:shape>
            </v:group>
            <v:group style="position:absolute;left:3761;top:6081;width:403;height:242" coordorigin="3761,6081" coordsize="403,242">
              <v:shape style="position:absolute;left:3761;top:6081;width:403;height:242" coordorigin="3761,6081" coordsize="403,242" path="m4164,6116l4126,6323,3761,6280,3806,6081,4164,6116xe" filled="f" stroked="t" strokeweight=".477pt" strokecolor="#231F1F">
                <v:path arrowok="t"/>
              </v:shape>
            </v:group>
            <v:group style="position:absolute;left:4615;top:6996;width:306;height:179" coordorigin="4615,6996" coordsize="306,179">
              <v:shape style="position:absolute;left:4615;top:6996;width:306;height:179" coordorigin="4615,6996" coordsize="306,179" path="m4921,7175l4910,6996,4624,6996,4615,7167,4913,7175e" filled="f" stroked="t" strokeweight=".477pt" strokecolor="#231F1F">
                <v:path arrowok="t"/>
              </v:shape>
            </v:group>
            <v:group style="position:absolute;left:4194;top:6946;width:343;height:214" coordorigin="4194,6946" coordsize="343,214">
              <v:shape style="position:absolute;left:4194;top:6946;width:343;height:214" coordorigin="4194,6946" coordsize="343,214" path="m4518,7160l4194,7154,4219,6946,4537,6977,4518,7160xe" filled="f" stroked="t" strokeweight=".477pt" strokecolor="#231F1F">
                <v:path arrowok="t"/>
              </v:shape>
            </v:group>
            <v:group style="position:absolute;left:3788;top:6893;width:337;height:260" coordorigin="3788,6893" coordsize="337,260">
              <v:shape style="position:absolute;left:3788;top:6893;width:337;height:260" coordorigin="3788,6893" coordsize="337,260" path="m3794,7144l4119,7154,4126,6935,3788,6893,3789,7144e" filled="f" stroked="t" strokeweight=".477pt" strokecolor="#231F1F">
                <v:path arrowok="t"/>
              </v:shape>
            </v:group>
            <v:group style="position:absolute;left:3904;top:6639;width:893;height:298" coordorigin="3904,6639" coordsize="893,298">
              <v:shape style="position:absolute;left:3904;top:6639;width:893;height:298" coordorigin="3904,6639" coordsize="893,298" path="m3914,6639l3904,6845,4787,6937,4797,6725,3914,6639xe" filled="t" fillcolor="#FFFFFF" stroked="f">
                <v:path arrowok="t"/>
                <v:fill type="solid"/>
              </v:shape>
            </v:group>
            <v:group style="position:absolute;left:3904;top:6639;width:893;height:298" coordorigin="3904,6639" coordsize="893,298">
              <v:shape style="position:absolute;left:3904;top:6639;width:893;height:298" coordorigin="3904,6639" coordsize="893,298" path="m4787,6937l3904,6845,3914,6639,4797,6725,4787,6937xe" filled="f" stroked="t" strokeweight=".433pt" strokecolor="#231F1F">
                <v:path arrowok="t"/>
              </v:shape>
            </v:group>
            <v:group style="position:absolute;left:3906;top:6655;width:5;height:191" coordorigin="3906,6655" coordsize="5,191">
              <v:shape style="position:absolute;left:3906;top:6655;width:5;height:191" coordorigin="3906,6655" coordsize="5,191" path="m3911,6655l3906,6845e" filled="f" stroked="t" strokeweight=".383pt" strokecolor="#231F1F">
                <v:path arrowok="t"/>
              </v:shape>
            </v:group>
            <v:group style="position:absolute;left:3938;top:6658;width:5;height:191" coordorigin="3938,6658" coordsize="5,191">
              <v:shape style="position:absolute;left:3938;top:6658;width:5;height:191" coordorigin="3938,6658" coordsize="5,191" path="m3943,6658l3938,6849e" filled="f" stroked="t" strokeweight=".383pt" strokecolor="#231F1F">
                <v:path arrowok="t"/>
              </v:shape>
            </v:group>
            <v:group style="position:absolute;left:3971;top:6662;width:5;height:191" coordorigin="3971,6662" coordsize="5,191">
              <v:shape style="position:absolute;left:3971;top:6662;width:5;height:191" coordorigin="3971,6662" coordsize="5,191" path="m3976,6662l3971,6852e" filled="f" stroked="t" strokeweight=".383pt" strokecolor="#231F1F">
                <v:path arrowok="t"/>
              </v:shape>
            </v:group>
            <v:group style="position:absolute;left:4003;top:6665;width:5;height:191" coordorigin="4003,6665" coordsize="5,191">
              <v:shape style="position:absolute;left:4003;top:6665;width:5;height:191" coordorigin="4003,6665" coordsize="5,191" path="m4008,6665l4003,6856e" filled="f" stroked="t" strokeweight=".383pt" strokecolor="#231F1F">
                <v:path arrowok="t"/>
              </v:shape>
            </v:group>
            <v:group style="position:absolute;left:4036;top:6668;width:5;height:191" coordorigin="4036,6668" coordsize="5,191">
              <v:shape style="position:absolute;left:4036;top:6668;width:5;height:191" coordorigin="4036,6668" coordsize="5,191" path="m4041,6668l4036,6859e" filled="f" stroked="t" strokeweight=".383pt" strokecolor="#231F1F">
                <v:path arrowok="t"/>
              </v:shape>
            </v:group>
            <v:group style="position:absolute;left:4068;top:6672;width:5;height:191" coordorigin="4068,6672" coordsize="5,191">
              <v:shape style="position:absolute;left:4068;top:6672;width:5;height:191" coordorigin="4068,6672" coordsize="5,191" path="m4073,6672l4068,6862e" filled="f" stroked="t" strokeweight=".383pt" strokecolor="#231F1F">
                <v:path arrowok="t"/>
              </v:shape>
            </v:group>
            <v:group style="position:absolute;left:4101;top:6675;width:5;height:191" coordorigin="4101,6675" coordsize="5,191">
              <v:shape style="position:absolute;left:4101;top:6675;width:5;height:191" coordorigin="4101,6675" coordsize="5,191" path="m4106,6675l4101,6866e" filled="f" stroked="t" strokeweight=".383pt" strokecolor="#231F1F">
                <v:path arrowok="t"/>
              </v:shape>
            </v:group>
            <v:group style="position:absolute;left:4133;top:6679;width:5;height:191" coordorigin="4133,6679" coordsize="5,191">
              <v:shape style="position:absolute;left:4133;top:6679;width:5;height:191" coordorigin="4133,6679" coordsize="5,191" path="m4138,6679l4133,6869e" filled="f" stroked="t" strokeweight=".383pt" strokecolor="#231F1F">
                <v:path arrowok="t"/>
              </v:shape>
            </v:group>
            <v:group style="position:absolute;left:4166;top:6682;width:5;height:191" coordorigin="4166,6682" coordsize="5,191">
              <v:shape style="position:absolute;left:4166;top:6682;width:5;height:191" coordorigin="4166,6682" coordsize="5,191" path="m4171,6682l4166,6873e" filled="f" stroked="t" strokeweight=".383pt" strokecolor="#231F1F">
                <v:path arrowok="t"/>
              </v:shape>
            </v:group>
            <v:group style="position:absolute;left:4198;top:6686;width:5;height:191" coordorigin="4198,6686" coordsize="5,191">
              <v:shape style="position:absolute;left:4198;top:6686;width:5;height:191" coordorigin="4198,6686" coordsize="5,191" path="m4203,6686l4198,6876e" filled="f" stroked="t" strokeweight=".383pt" strokecolor="#231F1F">
                <v:path arrowok="t"/>
              </v:shape>
            </v:group>
            <v:group style="position:absolute;left:4231;top:6689;width:5;height:191" coordorigin="4231,6689" coordsize="5,191">
              <v:shape style="position:absolute;left:4231;top:6689;width:5;height:191" coordorigin="4231,6689" coordsize="5,191" path="m4236,6689l4231,6880e" filled="f" stroked="t" strokeweight=".383pt" strokecolor="#231F1F">
                <v:path arrowok="t"/>
              </v:shape>
            </v:group>
            <v:group style="position:absolute;left:4263;top:6692;width:5;height:191" coordorigin="4263,6692" coordsize="5,191">
              <v:shape style="position:absolute;left:4263;top:6692;width:5;height:191" coordorigin="4263,6692" coordsize="5,191" path="m4268,6692l4263,6883e" filled="f" stroked="t" strokeweight=".383pt" strokecolor="#231F1F">
                <v:path arrowok="t"/>
              </v:shape>
            </v:group>
            <v:group style="position:absolute;left:4296;top:6696;width:5;height:191" coordorigin="4296,6696" coordsize="5,191">
              <v:shape style="position:absolute;left:4296;top:6696;width:5;height:191" coordorigin="4296,6696" coordsize="5,191" path="m4301,6696l4296,6887e" filled="f" stroked="t" strokeweight=".383pt" strokecolor="#231F1F">
                <v:path arrowok="t"/>
              </v:shape>
            </v:group>
            <v:group style="position:absolute;left:4328;top:6699;width:5;height:191" coordorigin="4328,6699" coordsize="5,191">
              <v:shape style="position:absolute;left:4328;top:6699;width:5;height:191" coordorigin="4328,6699" coordsize="5,191" path="m4333,6699l4328,6890e" filled="f" stroked="t" strokeweight=".383pt" strokecolor="#231F1F">
                <v:path arrowok="t"/>
              </v:shape>
            </v:group>
            <v:group style="position:absolute;left:4361;top:6703;width:5;height:191" coordorigin="4361,6703" coordsize="5,191">
              <v:shape style="position:absolute;left:4361;top:6703;width:5;height:191" coordorigin="4361,6703" coordsize="5,191" path="m4366,6703l4361,6893e" filled="f" stroked="t" strokeweight=".383pt" strokecolor="#231F1F">
                <v:path arrowok="t"/>
              </v:shape>
            </v:group>
            <v:group style="position:absolute;left:4393;top:6706;width:5;height:191" coordorigin="4393,6706" coordsize="5,191">
              <v:shape style="position:absolute;left:4393;top:6706;width:5;height:191" coordorigin="4393,6706" coordsize="5,191" path="m4398,6706l4393,6897e" filled="f" stroked="t" strokeweight=".383pt" strokecolor="#231F1F">
                <v:path arrowok="t"/>
              </v:shape>
            </v:group>
            <v:group style="position:absolute;left:4426;top:6710;width:5;height:191" coordorigin="4426,6710" coordsize="5,191">
              <v:shape style="position:absolute;left:4426;top:6710;width:5;height:191" coordorigin="4426,6710" coordsize="5,191" path="m4431,6710l4426,6900e" filled="f" stroked="t" strokeweight=".383pt" strokecolor="#231F1F">
                <v:path arrowok="t"/>
              </v:shape>
            </v:group>
            <v:group style="position:absolute;left:4458;top:6713;width:5;height:191" coordorigin="4458,6713" coordsize="5,191">
              <v:shape style="position:absolute;left:4458;top:6713;width:5;height:191" coordorigin="4458,6713" coordsize="5,191" path="m4463,6713l4458,6904e" filled="f" stroked="t" strokeweight=".383pt" strokecolor="#231F1F">
                <v:path arrowok="t"/>
              </v:shape>
            </v:group>
            <v:group style="position:absolute;left:4491;top:6717;width:5;height:191" coordorigin="4491,6717" coordsize="5,191">
              <v:shape style="position:absolute;left:4491;top:6717;width:5;height:191" coordorigin="4491,6717" coordsize="5,191" path="m4496,6717l4491,6907e" filled="f" stroked="t" strokeweight=".383pt" strokecolor="#231F1F">
                <v:path arrowok="t"/>
              </v:shape>
            </v:group>
            <v:group style="position:absolute;left:4523;top:6720;width:5;height:191" coordorigin="4523,6720" coordsize="5,191">
              <v:shape style="position:absolute;left:4523;top:6720;width:5;height:191" coordorigin="4523,6720" coordsize="5,191" path="m4528,6720l4523,6911e" filled="f" stroked="t" strokeweight=".383pt" strokecolor="#231F1F">
                <v:path arrowok="t"/>
              </v:shape>
            </v:group>
            <v:group style="position:absolute;left:4556;top:6723;width:5;height:191" coordorigin="4556,6723" coordsize="5,191">
              <v:shape style="position:absolute;left:4556;top:6723;width:5;height:191" coordorigin="4556,6723" coordsize="5,191" path="m4561,6723l4556,6914e" filled="f" stroked="t" strokeweight=".383pt" strokecolor="#231F1F">
                <v:path arrowok="t"/>
              </v:shape>
            </v:group>
            <v:group style="position:absolute;left:4588;top:6727;width:5;height:191" coordorigin="4588,6727" coordsize="5,191">
              <v:shape style="position:absolute;left:4588;top:6727;width:5;height:191" coordorigin="4588,6727" coordsize="5,191" path="m4593,6727l4588,6917e" filled="f" stroked="t" strokeweight=".383pt" strokecolor="#231F1F">
                <v:path arrowok="t"/>
              </v:shape>
            </v:group>
            <v:group style="position:absolute;left:4621;top:6730;width:5;height:191" coordorigin="4621,6730" coordsize="5,191">
              <v:shape style="position:absolute;left:4621;top:6730;width:5;height:191" coordorigin="4621,6730" coordsize="5,191" path="m4626,6730l4621,6921e" filled="f" stroked="t" strokeweight=".383pt" strokecolor="#231F1F">
                <v:path arrowok="t"/>
              </v:shape>
            </v:group>
            <v:group style="position:absolute;left:4653;top:6734;width:5;height:191" coordorigin="4653,6734" coordsize="5,191">
              <v:shape style="position:absolute;left:4653;top:6734;width:5;height:191" coordorigin="4653,6734" coordsize="5,191" path="m4658,6734l4653,6924e" filled="f" stroked="t" strokeweight=".383pt" strokecolor="#231F1F">
                <v:path arrowok="t"/>
              </v:shape>
            </v:group>
            <v:group style="position:absolute;left:4686;top:6737;width:5;height:191" coordorigin="4686,6737" coordsize="5,191">
              <v:shape style="position:absolute;left:4686;top:6737;width:5;height:191" coordorigin="4686,6737" coordsize="5,191" path="m4691,6737l4686,6928e" filled="f" stroked="t" strokeweight=".383pt" strokecolor="#231F1F">
                <v:path arrowok="t"/>
              </v:shape>
            </v:group>
            <v:group style="position:absolute;left:4718;top:6741;width:5;height:191" coordorigin="4718,6741" coordsize="5,191">
              <v:shape style="position:absolute;left:4718;top:6741;width:5;height:191" coordorigin="4718,6741" coordsize="5,191" path="m4723,6741l4718,6931e" filled="f" stroked="t" strokeweight=".383pt" strokecolor="#231F1F">
                <v:path arrowok="t"/>
              </v:shape>
            </v:group>
            <v:group style="position:absolute;left:4751;top:6744;width:5;height:191" coordorigin="4751,6744" coordsize="5,191">
              <v:shape style="position:absolute;left:4751;top:6744;width:5;height:191" coordorigin="4751,6744" coordsize="5,191" path="m4756,6744l4751,6935e" filled="f" stroked="t" strokeweight=".383pt" strokecolor="#231F1F">
                <v:path arrowok="t"/>
              </v:shape>
            </v:group>
            <v:group style="position:absolute;left:4783;top:6747;width:5;height:191" coordorigin="4783,6747" coordsize="5,191">
              <v:shape style="position:absolute;left:4783;top:6747;width:5;height:191" coordorigin="4783,6747" coordsize="5,191" path="m4788,6747l4783,6938e" filled="f" stroked="t" strokeweight=".383pt" strokecolor="#231F1F">
                <v:path arrowok="t"/>
              </v:shape>
            </v:group>
            <v:group style="position:absolute;left:3956;top:6634;width:50;height:13" coordorigin="3956,6634" coordsize="50,13">
              <v:shape style="position:absolute;left:3956;top:6634;width:50;height:13" coordorigin="3956,6634" coordsize="50,13" path="m3956,6634l3970,6646,3988,6647,4006,6641e" filled="f" stroked="t" strokeweight=".47pt" strokecolor="#231F1F">
                <v:path arrowok="t"/>
              </v:shape>
            </v:group>
            <v:group style="position:absolute;left:4704;top:6705;width:50;height:13" coordorigin="4704,6705" coordsize="50,13">
              <v:shape style="position:absolute;left:4704;top:6705;width:50;height:13" coordorigin="4704,6705" coordsize="50,13" path="m4704,6705l4718,6717,4737,6718,4754,6712e" filled="f" stroked="t" strokeweight=".47pt" strokecolor="#231F1F">
                <v:path arrowok="t"/>
              </v:shape>
            </v:group>
            <v:group style="position:absolute;left:3940;top:6864;width:50;height:13" coordorigin="3940,6864" coordsize="50,13">
              <v:shape style="position:absolute;left:3940;top:6864;width:50;height:13" coordorigin="3940,6864" coordsize="50,13" path="m3940,6877l3955,6865,3973,6864,3990,6870e" filled="f" stroked="t" strokeweight=".47pt" strokecolor="#231F1F">
                <v:path arrowok="t"/>
              </v:shape>
            </v:group>
            <v:group style="position:absolute;left:4671;top:6931;width:50;height:13" coordorigin="4671,6931" coordsize="50,13">
              <v:shape style="position:absolute;left:4671;top:6931;width:50;height:13" coordorigin="4671,6931" coordsize="50,13" path="m4671,6944l4685,6932,4703,6931,4721,6937e" filled="f" stroked="t" strokeweight=".47pt" strokecolor="#231F1F">
                <v:path arrowok="t"/>
              </v:shape>
            </v:group>
            <v:group style="position:absolute;left:4320;top:6926;width:181;height:191" coordorigin="4320,6926" coordsize="181,191">
              <v:shape style="position:absolute;left:4320;top:6926;width:181;height:191" coordorigin="4320,6926" coordsize="181,191" path="m4410,6926l4320,7001,4361,7004,4361,7118,4467,7118,4467,7004,4501,7004,4410,6926xe" filled="t" fillcolor="#231F1F" stroked="f">
                <v:path arrowok="t"/>
                <v:fill type="solid"/>
              </v:shape>
            </v:group>
            <v:group style="position:absolute;left:3722;top:6620;width:266;height:733" coordorigin="3722,6620" coordsize="266,733">
              <v:shape style="position:absolute;left:3722;top:6620;width:266;height:733" coordorigin="3722,6620" coordsize="266,733" path="m3887,6620l3872,6623,3856,6629,3842,6630,3792,6670,3786,6682,3782,6686,3733,6751,3725,6818,3722,7353,3873,7347,3872,7267,3871,7218,3871,7165,3870,7138,3870,7112,3870,7062,3870,7019,3887,6961,3927,6904,3977,6855,3981,6848,3892,6848,3878,6843,3865,6831,3866,6818,3910,6757,3915,6752,3844,6752,3839,6743,3842,6730,3849,6713,3860,6695,3873,6677,3885,6661,3897,6648,3899,6637,3887,6620xe" filled="t" fillcolor="#FFFFFF" stroked="f">
                <v:path arrowok="t"/>
                <v:fill type="solid"/>
              </v:shape>
              <v:shape style="position:absolute;left:3722;top:6620;width:266;height:733" coordorigin="3722,6620" coordsize="266,733" path="m3978,6813l3970,6814,3960,6819,3935,6835,3921,6842,3907,6847,3892,6848,3981,6848,3986,6841,3988,6827,3978,6813xe" filled="t" fillcolor="#FFFFFF" stroked="f">
                <v:path arrowok="t"/>
                <v:fill type="solid"/>
              </v:shape>
              <v:shape style="position:absolute;left:3722;top:6620;width:266;height:733" coordorigin="3722,6620" coordsize="266,733" path="m3961,6664l3903,6703,3888,6719,3875,6733,3863,6745,3852,6752,3844,6752,3915,6752,3966,6711,3973,6707,3981,6698,3985,6687,3980,6675,3961,6664xe" filled="t" fillcolor="#FFFFFF" stroked="f">
                <v:path arrowok="t"/>
                <v:fill type="solid"/>
              </v:shape>
            </v:group>
            <v:group style="position:absolute;left:3722;top:6620;width:266;height:733" coordorigin="3722,6620" coordsize="266,733">
              <v:shape style="position:absolute;left:3722;top:6620;width:266;height:733" coordorigin="3722,6620" coordsize="266,733" path="m3722,7353l3725,6839,3725,6834,3725,6820,3733,6751,3764,6692,3782,6686,3786,6682,3825,6632,3856,6629,3872,6623,3887,6620,3899,6637,3897,6648,3885,6661,3873,6677,3860,6695,3849,6713,3842,6730,3839,6743,3844,6752,3903,6703,3918,6687,3933,6674,3947,6666,3961,6664,3980,6675,3985,6687,3981,6698,3973,6707,3966,6711,3955,6719,3895,6772,3865,6831,3878,6843,3892,6848,3907,6847,3921,6842,3935,6835,3948,6826,3960,6819,3970,6814,3978,6813,3988,6827,3986,6841,3977,6855,3967,6863,3955,6874,3913,6921,3877,6981,3870,7062,3870,7086,3871,7165,3872,7243,3873,7307,3873,7343,3873,7347e" filled="f" stroked="t" strokeweight=".579pt" strokecolor="#231F1F">
                <v:path arrowok="t"/>
              </v:shape>
            </v:group>
            <v:group style="position:absolute;left:3760;top:6700;width:23;height:74" coordorigin="3760,6700" coordsize="23,74">
              <v:shape style="position:absolute;left:3760;top:6700;width:23;height:74" coordorigin="3760,6700" coordsize="23,74" path="m3783,6700l3774,6725,3766,6749,3761,6767,3760,6774,3783,6700xe" filled="t" fillcolor="#FFFFFF" stroked="f">
                <v:path arrowok="t"/>
                <v:fill type="solid"/>
              </v:shape>
            </v:group>
            <v:group style="position:absolute;left:3760;top:6700;width:23;height:74" coordorigin="3760,6700" coordsize="23,74">
              <v:shape style="position:absolute;left:3760;top:6700;width:23;height:74" coordorigin="3760,6700" coordsize="23,74" path="m3760,6774l3761,6767,3766,6749,3774,6725,3783,6700e" filled="f" stroked="t" strokeweight=".541pt" strokecolor="#231F1F">
                <v:path arrowok="t"/>
              </v:shape>
            </v:group>
            <v:group style="position:absolute;left:3797;top:6638;width:60;height:126" coordorigin="3797,6638" coordsize="60,126">
              <v:shape style="position:absolute;left:3797;top:6638;width:60;height:126" coordorigin="3797,6638" coordsize="60,126" path="m3856,6638l3817,6704,3797,6764,3856,6638xe" filled="t" fillcolor="#FFFFFF" stroked="f">
                <v:path arrowok="t"/>
                <v:fill type="solid"/>
              </v:shape>
            </v:group>
            <v:group style="position:absolute;left:3797;top:6638;width:60;height:126" coordorigin="3797,6638" coordsize="60,126">
              <v:shape style="position:absolute;left:3797;top:6638;width:60;height:126" coordorigin="3797,6638" coordsize="60,126" path="m3797,6764l3817,6704,3841,6657,3856,6638e" filled="f" stroked="t" strokeweight=".541pt" strokecolor="#231F1F">
                <v:path arrowok="t"/>
              </v:shape>
            </v:group>
            <v:group style="position:absolute;left:4709;top:6693;width:266;height:733" coordorigin="4709,6693" coordsize="266,733">
              <v:shape style="position:absolute;left:4709;top:6693;width:266;height:733" coordorigin="4709,6693" coordsize="266,733" path="m4719,6885l4709,6900,4711,6914,4721,6928,4730,6936,4742,6947,4785,6994,4821,7054,4827,7184,4827,7211,4826,7316,4825,7380,4824,7420,4975,7426,4972,6921,4805,6921,4791,6920,4777,6915,4763,6907,4738,6892,4727,6887,4719,6885xe" filled="t" fillcolor="#FFFFFF" stroked="f">
                <v:path arrowok="t"/>
                <v:fill type="solid"/>
              </v:shape>
              <v:shape style="position:absolute;left:4709;top:6693;width:266;height:733" coordorigin="4709,6693" coordsize="266,733" path="m4737,6737l4718,6748,4712,6759,4716,6771,4724,6779,4732,6784,4743,6792,4803,6845,4832,6904,4819,6916,4805,6921,4972,6921,4969,6849,4845,6825,4835,6818,4823,6806,4809,6792,4795,6776,4780,6760,4765,6747,4751,6739,4737,6737xe" filled="t" fillcolor="#FFFFFF" stroked="f">
                <v:path arrowok="t"/>
                <v:fill type="solid"/>
              </v:shape>
              <v:shape style="position:absolute;left:4709;top:6693;width:266;height:733" coordorigin="4709,6693" coordsize="266,733" path="m4811,6693l4798,6710,4801,6721,4812,6734,4825,6750,4838,6768,4849,6786,4856,6803,4858,6816,4853,6825,4845,6825,4965,6825,4934,6765,4916,6759,4912,6755,4872,6705,4841,6702,4825,6696,4811,6693xe" filled="t" fillcolor="#FFFFFF" stroked="f">
                <v:path arrowok="t"/>
                <v:fill type="solid"/>
              </v:shape>
            </v:group>
            <v:group style="position:absolute;left:4709;top:6693;width:266;height:733" coordorigin="4709,6693" coordsize="266,733">
              <v:shape style="position:absolute;left:4709;top:6693;width:266;height:733" coordorigin="4709,6693" coordsize="266,733" path="m4975,7426l4972,6912,4972,6907,4972,6893,4965,6824,4934,6765,4916,6759,4912,6755,4872,6705,4841,6702,4825,6696,4811,6693,4798,6710,4801,6721,4812,6734,4825,6750,4838,6768,4849,6786,4856,6803,4858,6816,4853,6825,4845,6825,4835,6818,4823,6806,4809,6792,4795,6776,4780,6760,4765,6747,4751,6739,4737,6737,4718,6748,4712,6759,4716,6771,4724,6779,4732,6784,4743,6792,4803,6845,4832,6904,4819,6916,4805,6921,4791,6920,4777,6915,4763,6907,4750,6899,4738,6892,4727,6887,4719,6885,4709,6900,4711,6914,4721,6928,4730,6936,4742,6947,4785,6994,4821,7054,4828,7135,4828,7159,4827,7238,4826,7316,4825,7380,4824,7416,4824,7420e" filled="f" stroked="t" strokeweight=".579pt" strokecolor="#231F1F">
                <v:path arrowok="t"/>
              </v:shape>
            </v:group>
            <v:group style="position:absolute;left:4915;top:6773;width:23;height:74" coordorigin="4915,6773" coordsize="23,74">
              <v:shape style="position:absolute;left:4915;top:6773;width:23;height:74" coordorigin="4915,6773" coordsize="23,74" path="m4915,6773l4938,6847,4936,6840,4931,6822,4924,6798,4915,6773xe" filled="t" fillcolor="#FFFFFF" stroked="f">
                <v:path arrowok="t"/>
                <v:fill type="solid"/>
              </v:shape>
            </v:group>
            <v:group style="position:absolute;left:4915;top:6773;width:23;height:74" coordorigin="4915,6773" coordsize="23,74">
              <v:shape style="position:absolute;left:4915;top:6773;width:23;height:74" coordorigin="4915,6773" coordsize="23,74" path="m4938,6847l4936,6840,4931,6822,4924,6798,4915,6773e" filled="f" stroked="t" strokeweight=".541pt" strokecolor="#231F1F">
                <v:path arrowok="t"/>
              </v:shape>
            </v:group>
            <v:group style="position:absolute;left:4841;top:6711;width:60;height:127" coordorigin="4841,6711" coordsize="60,127">
              <v:shape style="position:absolute;left:4841;top:6711;width:60;height:127" coordorigin="4841,6711" coordsize="60,127" path="m4841,6711l4901,6837,4900,6832,4896,6819,4870,6753,4841,6711xe" filled="t" fillcolor="#FFFFFF" stroked="f">
                <v:path arrowok="t"/>
                <v:fill type="solid"/>
              </v:shape>
            </v:group>
            <v:group style="position:absolute;left:4841;top:6711;width:60;height:127" coordorigin="4841,6711" coordsize="60,127">
              <v:shape style="position:absolute;left:4841;top:6711;width:60;height:127" coordorigin="4841,6711" coordsize="60,127" path="m4901,6837l4881,6777,4857,6730,4841,6711e" filled="f" stroked="t" strokeweight=".541pt" strokecolor="#231F1F">
                <v:path arrowok="t"/>
              </v:shape>
            </v:group>
            <v:group style="position:absolute;left:1478;top:3074;width:2;height:3" coordorigin="1478,3074" coordsize="2,3">
              <v:shape style="position:absolute;left:1478;top:3074;width:2;height:3" coordorigin="1478,3074" coordsize="0,3" path="m1478,3074l1478,3077e" filled="f" stroked="t" strokeweight=".004pt" strokecolor="#231F1F">
                <v:path arrowok="t"/>
              </v:shape>
            </v:group>
            <v:group style="position:absolute;left:3856;top:4858;width:642;height:39" coordorigin="3856,4858" coordsize="642,39">
              <v:shape style="position:absolute;left:3856;top:4858;width:642;height:39" coordorigin="3856,4858" coordsize="642,39" path="m4499,4884l4361,4881,4359,4897,4274,4893,4270,4871,4058,4871,4056,4890,3973,4890,3967,4867,3856,4858e" filled="f" stroked="t" strokeweight=".676pt" strokecolor="#231F1F">
                <v:path arrowok="t"/>
              </v:shape>
            </v:group>
            <v:group style="position:absolute;left:3794;top:4183;width:723;height:698" coordorigin="3794,4183" coordsize="723,698">
              <v:shape style="position:absolute;left:3794;top:4183;width:723;height:698" coordorigin="3794,4183" coordsize="723,698" path="m3852,4854l3828,4795,3810,4720,3800,4653,3794,4573,3794,4528,3795,4479,3805,4371,3827,4249,3842,4183,3926,4190,3979,4248,4318,4288,4335,4261,4516,4270,4516,4273,4515,4283,4503,4364,4493,4443,4487,4504,4487,4542,4487,4565,4489,4641,4493,4722,4498,4797,4502,4866,4503,4876,4503,4881e" filled="f" stroked="t" strokeweight=".793pt" strokecolor="#231F1F">
                <v:path arrowok="t"/>
              </v:shape>
            </v:group>
            <v:group style="position:absolute;left:4317;top:4607;width:153;height:122" coordorigin="4317,4607" coordsize="153,122">
              <v:shape style="position:absolute;left:4317;top:4607;width:153;height:122" coordorigin="4317,4607" coordsize="153,122" path="m4319,4607l4471,4621,4471,4729,4317,4717e" filled="f" stroked="t" strokeweight=".448pt" strokecolor="#231F1F">
                <v:path arrowok="t"/>
              </v:shape>
            </v:group>
            <v:group style="position:absolute;left:3842;top:4560;width:209;height:129" coordorigin="3842,4560" coordsize="209,129">
              <v:shape style="position:absolute;left:3842;top:4560;width:209;height:129" coordorigin="3842,4560" coordsize="209,129" path="m4051,4690l3842,4674,3858,4560,4033,4574e" filled="f" stroked="t" strokeweight=".448pt" strokecolor="#231F1F">
                <v:path arrowok="t"/>
              </v:shape>
            </v:group>
            <v:group style="position:absolute;left:4317;top:4479;width:146;height:104" coordorigin="4317,4479" coordsize="146,104">
              <v:shape style="position:absolute;left:4317;top:4479;width:146;height:104" coordorigin="4317,4479" coordsize="146,104" path="m4463,4489l4463,4583,4317,4572,4322,4479,4463,4489xe" filled="f" stroked="t" strokeweight=".417pt" strokecolor="#231F1F">
                <v:path arrowok="t"/>
              </v:shape>
            </v:group>
            <v:group style="position:absolute;left:4086;top:4437;width:189;height:130" coordorigin="4086,4437" coordsize="189,130">
              <v:shape style="position:absolute;left:4086;top:4437;width:189;height:130" coordorigin="4086,4437" coordsize="189,130" path="m4275,4458l4262,4567,4086,4548,4099,4437,4275,4458xe" filled="f" stroked="t" strokeweight=".448pt" strokecolor="#231F1F">
                <v:path arrowok="t"/>
              </v:shape>
            </v:group>
            <v:group style="position:absolute;left:3840;top:4413;width:224;height:129" coordorigin="3840,4413" coordsize="224,129">
              <v:shape style="position:absolute;left:3840;top:4413;width:224;height:129" coordorigin="3840,4413" coordsize="224,129" path="m4064,4423l4051,4543,3840,4525,3858,4413,4064,4423xe" filled="f" stroked="t" strokeweight=".448pt" strokecolor="#231F1F">
                <v:path arrowok="t"/>
              </v:shape>
            </v:group>
            <v:group style="position:absolute;left:4311;top:4324;width:162;height:112" coordorigin="4311,4324" coordsize="162,112">
              <v:shape style="position:absolute;left:4311;top:4324;width:162;height:112" coordorigin="4311,4324" coordsize="162,112" path="m4473,4345l4463,4436,4311,4421,4332,4324,4473,4345xe" filled="f" stroked="t" strokeweight=".417pt" strokecolor="#231F1F">
                <v:path arrowok="t"/>
              </v:shape>
            </v:group>
            <v:group style="position:absolute;left:4086;top:4293;width:197;height:127" coordorigin="4086,4293" coordsize="197,127">
              <v:shape style="position:absolute;left:4086;top:4293;width:197;height:127" coordorigin="4086,4293" coordsize="197,127" path="m4283,4309l4262,4420,4086,4401,4109,4293,4283,4309xe" filled="f" stroked="t" strokeweight=".448pt" strokecolor="#231F1F">
                <v:path arrowok="t"/>
              </v:shape>
            </v:group>
            <v:group style="position:absolute;left:3856;top:4266;width:216;height:130" coordorigin="3856,4266" coordsize="216,130">
              <v:shape style="position:absolute;left:3856;top:4266;width:216;height:130" coordorigin="3856,4266" coordsize="216,130" path="m4072,4285l4051,4396,3856,4373,3880,4266,4072,4285xe" filled="f" stroked="t" strokeweight=".448pt" strokecolor="#231F1F">
                <v:path arrowok="t"/>
              </v:shape>
            </v:group>
            <v:group style="position:absolute;left:4314;top:4757;width:164;height:96" coordorigin="4314,4757" coordsize="164,96">
              <v:shape style="position:absolute;left:4314;top:4757;width:164;height:96" coordorigin="4314,4757" coordsize="164,96" path="m4479,4853l4473,4757,4319,4757,4314,4848,4474,4853e" filled="f" stroked="t" strokeweight=".448pt" strokecolor="#231F1F">
                <v:path arrowok="t"/>
              </v:shape>
            </v:group>
            <v:group style="position:absolute;left:4088;top:4730;width:184;height:115" coordorigin="4088,4730" coordsize="184,115">
              <v:shape style="position:absolute;left:4088;top:4730;width:184;height:115" coordorigin="4088,4730" coordsize="184,115" path="m4262,4845l4088,4842,4101,4730,4272,4747,4262,4845xe" filled="f" stroked="t" strokeweight=".448pt" strokecolor="#231F1F">
                <v:path arrowok="t"/>
              </v:shape>
            </v:group>
            <v:group style="position:absolute;left:3870;top:4702;width:181;height:140" coordorigin="3870,4702" coordsize="181,140">
              <v:shape style="position:absolute;left:3870;top:4702;width:181;height:140" coordorigin="3870,4702" coordsize="181,140" path="m3873,4836l4048,4842,4051,4724,3870,4702,3871,4836e" filled="f" stroked="t" strokeweight=".448pt" strokecolor="#231F1F">
                <v:path arrowok="t"/>
              </v:shape>
            </v:group>
            <v:group style="position:absolute;left:3932;top:4565;width:479;height:160" coordorigin="3932,4565" coordsize="479,160">
              <v:shape style="position:absolute;left:3932;top:4565;width:479;height:160" coordorigin="3932,4565" coordsize="479,160" path="m3938,4565l3932,4676,4406,4725,4412,4611,3938,4565xe" filled="t" fillcolor="#FFFFFF" stroked="f">
                <v:path arrowok="t"/>
                <v:fill type="solid"/>
              </v:shape>
            </v:group>
            <v:group style="position:absolute;left:3932;top:4565;width:479;height:160" coordorigin="3932,4565" coordsize="479,160">
              <v:shape style="position:absolute;left:3932;top:4565;width:479;height:160" coordorigin="3932,4565" coordsize="479,160" path="m4406,4725l3932,4676,3938,4565,4412,4611,4406,4725xe" filled="f" stroked="t" strokeweight=".406pt" strokecolor="#231F1F">
                <v:path arrowok="t"/>
              </v:shape>
            </v:group>
            <v:group style="position:absolute;left:3933;top:4574;width:3;height:102" coordorigin="3933,4574" coordsize="3,102">
              <v:shape style="position:absolute;left:3933;top:4574;width:3;height:102" coordorigin="3933,4574" coordsize="3,102" path="m3936,4574l3933,4676e" filled="f" stroked="t" strokeweight=".359pt" strokecolor="#231F1F">
                <v:path arrowok="t"/>
              </v:shape>
            </v:group>
            <v:group style="position:absolute;left:3951;top:4575;width:3;height:102" coordorigin="3951,4575" coordsize="3,102">
              <v:shape style="position:absolute;left:3951;top:4575;width:3;height:102" coordorigin="3951,4575" coordsize="3,102" path="m3954,4575l3951,4678e" filled="f" stroked="t" strokeweight=".359pt" strokecolor="#231F1F">
                <v:path arrowok="t"/>
              </v:shape>
            </v:group>
            <v:group style="position:absolute;left:3968;top:4577;width:3;height:102" coordorigin="3968,4577" coordsize="3,102">
              <v:shape style="position:absolute;left:3968;top:4577;width:3;height:102" coordorigin="3968,4577" coordsize="3,102" path="m3971,4577l3968,4680e" filled="f" stroked="t" strokeweight=".359pt" strokecolor="#231F1F">
                <v:path arrowok="t"/>
              </v:shape>
            </v:group>
            <v:group style="position:absolute;left:3986;top:4579;width:3;height:102" coordorigin="3986,4579" coordsize="3,102">
              <v:shape style="position:absolute;left:3986;top:4579;width:3;height:102" coordorigin="3986,4579" coordsize="3,102" path="m3988,4579l3986,4681e" filled="f" stroked="t" strokeweight=".359pt" strokecolor="#231F1F">
                <v:path arrowok="t"/>
              </v:shape>
            </v:group>
            <v:group style="position:absolute;left:4003;top:4581;width:3;height:102" coordorigin="4003,4581" coordsize="3,102">
              <v:shape style="position:absolute;left:4003;top:4581;width:3;height:102" coordorigin="4003,4581" coordsize="3,102" path="m4006,4581l4003,4683e" filled="f" stroked="t" strokeweight=".359pt" strokecolor="#231F1F">
                <v:path arrowok="t"/>
              </v:shape>
            </v:group>
            <v:group style="position:absolute;left:4020;top:4583;width:3;height:102" coordorigin="4020,4583" coordsize="3,102">
              <v:shape style="position:absolute;left:4020;top:4583;width:3;height:102" coordorigin="4020,4583" coordsize="3,102" path="m4023,4583l4020,4685e" filled="f" stroked="t" strokeweight=".359pt" strokecolor="#231F1F">
                <v:path arrowok="t"/>
              </v:shape>
            </v:group>
            <v:group style="position:absolute;left:4038;top:4585;width:3;height:102" coordorigin="4038,4585" coordsize="3,102">
              <v:shape style="position:absolute;left:4038;top:4585;width:3;height:102" coordorigin="4038,4585" coordsize="3,102" path="m4041,4585l4038,4687e" filled="f" stroked="t" strokeweight=".359pt" strokecolor="#231F1F">
                <v:path arrowok="t"/>
              </v:shape>
            </v:group>
            <v:group style="position:absolute;left:4055;top:4587;width:3;height:102" coordorigin="4055,4587" coordsize="3,102">
              <v:shape style="position:absolute;left:4055;top:4587;width:3;height:102" coordorigin="4055,4587" coordsize="3,102" path="m4058,4587l4055,4689e" filled="f" stroked="t" strokeweight=".359pt" strokecolor="#231F1F">
                <v:path arrowok="t"/>
              </v:shape>
            </v:group>
            <v:group style="position:absolute;left:4073;top:4588;width:3;height:102" coordorigin="4073,4588" coordsize="3,102">
              <v:shape style="position:absolute;left:4073;top:4588;width:3;height:102" coordorigin="4073,4588" coordsize="3,102" path="m4076,4588l4073,4691e" filled="f" stroked="t" strokeweight=".359pt" strokecolor="#231F1F">
                <v:path arrowok="t"/>
              </v:shape>
            </v:group>
            <v:group style="position:absolute;left:4090;top:4590;width:3;height:102" coordorigin="4090,4590" coordsize="3,102">
              <v:shape style="position:absolute;left:4090;top:4590;width:3;height:102" coordorigin="4090,4590" coordsize="3,102" path="m4093,4590l4090,4693e" filled="f" stroked="t" strokeweight=".359pt" strokecolor="#231F1F">
                <v:path arrowok="t"/>
              </v:shape>
            </v:group>
            <v:group style="position:absolute;left:4108;top:4592;width:3;height:102" coordorigin="4108,4592" coordsize="3,102">
              <v:shape style="position:absolute;left:4108;top:4592;width:3;height:102" coordorigin="4108,4592" coordsize="3,102" path="m4111,4592l4108,4694e" filled="f" stroked="t" strokeweight=".359pt" strokecolor="#231F1F">
                <v:path arrowok="t"/>
              </v:shape>
            </v:group>
            <v:group style="position:absolute;left:4125;top:4594;width:3;height:102" coordorigin="4125,4594" coordsize="3,102">
              <v:shape style="position:absolute;left:4125;top:4594;width:3;height:102" coordorigin="4125,4594" coordsize="3,102" path="m4128,4594l4125,4696e" filled="f" stroked="t" strokeweight=".359pt" strokecolor="#231F1F">
                <v:path arrowok="t"/>
              </v:shape>
            </v:group>
            <v:group style="position:absolute;left:4143;top:4596;width:3;height:102" coordorigin="4143,4596" coordsize="3,102">
              <v:shape style="position:absolute;left:4143;top:4596;width:3;height:102" coordorigin="4143,4596" coordsize="3,102" path="m4145,4596l4143,4698e" filled="f" stroked="t" strokeweight=".359pt" strokecolor="#231F1F">
                <v:path arrowok="t"/>
              </v:shape>
            </v:group>
            <v:group style="position:absolute;left:4160;top:4598;width:3;height:102" coordorigin="4160,4598" coordsize="3,102">
              <v:shape style="position:absolute;left:4160;top:4598;width:3;height:102" coordorigin="4160,4598" coordsize="3,102" path="m4163,4598l4160,4700e" filled="f" stroked="t" strokeweight=".359pt" strokecolor="#231F1F">
                <v:path arrowok="t"/>
              </v:shape>
            </v:group>
            <v:group style="position:absolute;left:4177;top:4599;width:3;height:102" coordorigin="4177,4599" coordsize="3,102">
              <v:shape style="position:absolute;left:4177;top:4599;width:3;height:102" coordorigin="4177,4599" coordsize="3,102" path="m4180,4599l4177,4702e" filled="f" stroked="t" strokeweight=".359pt" strokecolor="#231F1F">
                <v:path arrowok="t"/>
              </v:shape>
            </v:group>
            <v:group style="position:absolute;left:4195;top:4601;width:3;height:102" coordorigin="4195,4601" coordsize="3,102">
              <v:shape style="position:absolute;left:4195;top:4601;width:3;height:102" coordorigin="4195,4601" coordsize="3,102" path="m4198,4601l4195,4704e" filled="f" stroked="t" strokeweight=".359pt" strokecolor="#231F1F">
                <v:path arrowok="t"/>
              </v:shape>
            </v:group>
            <v:group style="position:absolute;left:4212;top:4603;width:3;height:102" coordorigin="4212,4603" coordsize="3,102">
              <v:shape style="position:absolute;left:4212;top:4603;width:3;height:102" coordorigin="4212,4603" coordsize="3,102" path="m4215,4603l4212,4705e" filled="f" stroked="t" strokeweight=".359pt" strokecolor="#231F1F">
                <v:path arrowok="t"/>
              </v:shape>
            </v:group>
            <v:group style="position:absolute;left:4230;top:4605;width:3;height:102" coordorigin="4230,4605" coordsize="3,102">
              <v:shape style="position:absolute;left:4230;top:4605;width:3;height:102" coordorigin="4230,4605" coordsize="3,102" path="m4233,4605l4230,4707e" filled="f" stroked="t" strokeweight=".359pt" strokecolor="#231F1F">
                <v:path arrowok="t"/>
              </v:shape>
            </v:group>
            <v:group style="position:absolute;left:4247;top:4607;width:3;height:102" coordorigin="4247,4607" coordsize="3,102">
              <v:shape style="position:absolute;left:4247;top:4607;width:3;height:102" coordorigin="4247,4607" coordsize="3,102" path="m4250,4607l4247,4709e" filled="f" stroked="t" strokeweight=".359pt" strokecolor="#231F1F">
                <v:path arrowok="t"/>
              </v:shape>
            </v:group>
            <v:group style="position:absolute;left:4265;top:4609;width:3;height:102" coordorigin="4265,4609" coordsize="3,102">
              <v:shape style="position:absolute;left:4265;top:4609;width:3;height:102" coordorigin="4265,4609" coordsize="3,102" path="m4268,4609l4265,4711e" filled="f" stroked="t" strokeweight=".359pt" strokecolor="#231F1F">
                <v:path arrowok="t"/>
              </v:shape>
            </v:group>
            <v:group style="position:absolute;left:4282;top:4611;width:3;height:102" coordorigin="4282,4611" coordsize="3,102">
              <v:shape style="position:absolute;left:4282;top:4611;width:3;height:102" coordorigin="4282,4611" coordsize="3,102" path="m4285,4611l4282,4713e" filled="f" stroked="t" strokeweight=".359pt" strokecolor="#231F1F">
                <v:path arrowok="t"/>
              </v:shape>
            </v:group>
            <v:group style="position:absolute;left:4300;top:4612;width:3;height:102" coordorigin="4300,4612" coordsize="3,102">
              <v:shape style="position:absolute;left:4300;top:4612;width:3;height:102" coordorigin="4300,4612" coordsize="3,102" path="m4302,4612l4300,4715e" filled="f" stroked="t" strokeweight=".359pt" strokecolor="#231F1F">
                <v:path arrowok="t"/>
              </v:shape>
            </v:group>
            <v:group style="position:absolute;left:4317;top:4614;width:3;height:102" coordorigin="4317,4614" coordsize="3,102">
              <v:shape style="position:absolute;left:4317;top:4614;width:3;height:102" coordorigin="4317,4614" coordsize="3,102" path="m4320,4614l4317,4717e" filled="f" stroked="t" strokeweight=".359pt" strokecolor="#231F1F">
                <v:path arrowok="t"/>
              </v:shape>
            </v:group>
            <v:group style="position:absolute;left:4335;top:4616;width:3;height:102" coordorigin="4335,4616" coordsize="3,102">
              <v:shape style="position:absolute;left:4335;top:4616;width:3;height:102" coordorigin="4335,4616" coordsize="3,102" path="m4337,4616l4335,4718e" filled="f" stroked="t" strokeweight=".359pt" strokecolor="#231F1F">
                <v:path arrowok="t"/>
              </v:shape>
            </v:group>
            <v:group style="position:absolute;left:4352;top:4618;width:3;height:102" coordorigin="4352,4618" coordsize="3,102">
              <v:shape style="position:absolute;left:4352;top:4618;width:3;height:102" coordorigin="4352,4618" coordsize="3,102" path="m4355,4618l4352,4720e" filled="f" stroked="t" strokeweight=".359pt" strokecolor="#231F1F">
                <v:path arrowok="t"/>
              </v:shape>
            </v:group>
            <v:group style="position:absolute;left:4369;top:4620;width:3;height:102" coordorigin="4369,4620" coordsize="3,102">
              <v:shape style="position:absolute;left:4369;top:4620;width:3;height:102" coordorigin="4369,4620" coordsize="3,102" path="m4372,4620l4369,4722e" filled="f" stroked="t" strokeweight=".359pt" strokecolor="#231F1F">
                <v:path arrowok="t"/>
              </v:shape>
            </v:group>
            <v:group style="position:absolute;left:4387;top:4622;width:3;height:102" coordorigin="4387,4622" coordsize="3,102">
              <v:shape style="position:absolute;left:4387;top:4622;width:3;height:102" coordorigin="4387,4622" coordsize="3,102" path="m4390,4622l4387,4724e" filled="f" stroked="t" strokeweight=".359pt" strokecolor="#231F1F">
                <v:path arrowok="t"/>
              </v:shape>
            </v:group>
            <v:group style="position:absolute;left:4404;top:4623;width:3;height:102" coordorigin="4404,4623" coordsize="3,102">
              <v:shape style="position:absolute;left:4404;top:4623;width:3;height:102" coordorigin="4404,4623" coordsize="3,102" path="m4407,4623l4404,4726e" filled="f" stroked="t" strokeweight=".359pt" strokecolor="#231F1F">
                <v:path arrowok="t"/>
              </v:shape>
            </v:group>
            <v:group style="position:absolute;left:3960;top:4563;width:30;height:11" coordorigin="3960,4563" coordsize="30,11">
              <v:shape style="position:absolute;left:3960;top:4563;width:30;height:11" coordorigin="3960,4563" coordsize="30,11" path="m3960,4563l3967,4574,3982,4570,3990,4565e" filled="f" stroked="t" strokeweight=".441pt" strokecolor="#231F1F">
                <v:path arrowok="t"/>
              </v:shape>
            </v:group>
            <v:group style="position:absolute;left:3922;top:4566;width:17;height:18" coordorigin="3922,4566" coordsize="17,18">
              <v:shape style="position:absolute;left:3922;top:4566;width:17;height:18" coordorigin="3922,4566" coordsize="17,18" path="m3934,4566l3926,4566,3922,4575,3926,4583,3934,4584,3939,4578,3934,4566xe" filled="t" fillcolor="#231F1F" stroked="f">
                <v:path arrowok="t"/>
                <v:fill type="solid"/>
              </v:shape>
            </v:group>
            <v:group style="position:absolute;left:4362;top:4601;width:30;height:11" coordorigin="4362,4601" coordsize="30,11">
              <v:shape style="position:absolute;left:4362;top:4601;width:30;height:11" coordorigin="4362,4601" coordsize="30,11" path="m4362,4601l4368,4612,4384,4608,4392,4603e" filled="f" stroked="t" strokeweight=".441pt" strokecolor="#231F1F">
                <v:path arrowok="t"/>
              </v:shape>
            </v:group>
            <v:group style="position:absolute;left:4409;top:4614;width:17;height:18" coordorigin="4409,4614" coordsize="17,18">
              <v:shape style="position:absolute;left:4409;top:4614;width:17;height:18" coordorigin="4409,4614" coordsize="17,18" path="m4421,4614l4413,4614,4409,4623,4414,4631,4422,4632,4426,4626,4421,4614xe" filled="t" fillcolor="#231F1F" stroked="f">
                <v:path arrowok="t"/>
                <v:fill type="solid"/>
              </v:shape>
            </v:group>
            <v:group style="position:absolute;left:4405;top:4711;width:17;height:18" coordorigin="4405,4711" coordsize="17,18">
              <v:shape style="position:absolute;left:4405;top:4711;width:17;height:18" coordorigin="4405,4711" coordsize="17,18" path="m4416,4711l4408,4711,4405,4720,4409,4728,4417,4729,4421,4723,4416,4711xe" filled="t" fillcolor="#231F1F" stroked="f">
                <v:path arrowok="t"/>
                <v:fill type="solid"/>
              </v:shape>
            </v:group>
            <v:group style="position:absolute;left:3917;top:4663;width:17;height:18" coordorigin="3917,4663" coordsize="17,18">
              <v:shape style="position:absolute;left:3917;top:4663;width:17;height:18" coordorigin="3917,4663" coordsize="17,18" path="m3929,4663l3920,4663,3917,4673,3921,4680,3929,4681,3934,4675,3929,4663xe" filled="t" fillcolor="#231F1F" stroked="f">
                <v:path arrowok="t"/>
                <v:fill type="solid"/>
              </v:shape>
            </v:group>
            <v:group style="position:absolute;left:3952;top:4682;width:30;height:11" coordorigin="3952,4682" coordsize="30,11">
              <v:shape style="position:absolute;left:3952;top:4682;width:30;height:11" coordorigin="3952,4682" coordsize="30,11" path="m3952,4693l3958,4682,3974,4686,3982,4691e" filled="f" stroked="t" strokeweight=".441pt" strokecolor="#231F1F">
                <v:path arrowok="t"/>
              </v:shape>
            </v:group>
            <v:group style="position:absolute;left:4344;top:4717;width:30;height:11" coordorigin="4344,4717" coordsize="30,11">
              <v:shape style="position:absolute;left:4344;top:4717;width:30;height:11" coordorigin="4344,4717" coordsize="30,11" path="m4344,4729l4350,4717,4366,4721,4374,4727e" filled="f" stroked="t" strokeweight=".441pt" strokecolor="#231F1F">
                <v:path arrowok="t"/>
              </v:shape>
            </v:group>
            <v:group style="position:absolute;left:4146;top:4775;width:97;height:103" coordorigin="4146,4775" coordsize="97,103">
              <v:shape style="position:absolute;left:4146;top:4775;width:97;height:103" coordorigin="4146,4775" coordsize="97,103" path="m4221,4775l4165,4775,4165,4836,4146,4836,4195,4877,4244,4837,4221,4836,4221,4775xe" filled="t" fillcolor="#231F1F" stroked="f">
                <v:path arrowok="t"/>
                <v:fill type="solid"/>
              </v:shape>
            </v:group>
            <v:group style="position:absolute;left:3807;top:4555;width:142;height:392" coordorigin="3807,4555" coordsize="142,392">
              <v:shape style="position:absolute;left:3807;top:4555;width:142;height:392" coordorigin="3807,4555" coordsize="142,392" path="m3899,4555l3842,4589,3825,4596,3814,4616,3810,4641,3808,4660,3807,4947,3888,4940,3887,4886,3886,4832,3886,4807,3885,4785,3885,4768,3890,4746,3902,4725,3916,4706,3930,4692,3939,4683,3948,4672,3910,4672,3896,4672,3883,4660,3890,4646,3903,4630,3914,4621,3870,4621,3902,4567,3906,4564,3899,4555xe" filled="t" fillcolor="#FFFFFF" stroked="f">
                <v:path arrowok="t"/>
                <v:fill type="solid"/>
              </v:shape>
              <v:shape style="position:absolute;left:3807;top:4555;width:142;height:392" coordorigin="3807,4555" coordsize="142,392" path="m3944,4656l3935,4659,3923,4666,3910,4672,3948,4672,3949,4671,3944,4656xe" filled="t" fillcolor="#FFFFFF" stroked="f">
                <v:path arrowok="t"/>
                <v:fill type="solid"/>
              </v:shape>
              <v:shape style="position:absolute;left:3807;top:4555;width:142;height:392" coordorigin="3807,4555" coordsize="142,392" path="m3935,4576l3921,4581,3906,4594,3892,4609,3880,4620,3870,4621,3914,4621,3919,4616,3934,4605,3943,4598,3948,4588,3935,4576xe" filled="t" fillcolor="#FFFFFF" stroked="f">
                <v:path arrowok="t"/>
                <v:fill type="solid"/>
              </v:shape>
            </v:group>
            <v:group style="position:absolute;left:3807;top:4555;width:142;height:392" coordorigin="3807,4555" coordsize="142,392">
              <v:shape style="position:absolute;left:3807;top:4555;width:142;height:392" coordorigin="3807,4555" coordsize="142,392" path="m3807,4947l3808,4671,3808,4662,3810,4641,3814,4616,3825,4596,3842,4589,3845,4581,3854,4566,3869,4558,3885,4555,3899,4555,3906,4564,3902,4567,3895,4574,3885,4586,3874,4605,3870,4621,3880,4620,3892,4609,3906,4594,3921,4581,3935,4576,3948,4588,3943,4598,3934,4605,3919,4616,3903,4630,3890,4646,3883,4660,3896,4672,3910,4672,3923,4666,3935,4659,3944,4656,3949,4671,3939,4683,3930,4692,3916,4706,3902,4725,3890,4746,3885,4768,3885,4785,3886,4860,3888,4929,3888,4940e" filled="f" stroked="t" strokeweight=".544pt" strokecolor="#231F1F">
                <v:path arrowok="t"/>
              </v:shape>
            </v:group>
            <v:group style="position:absolute;left:3827;top:4599;width:11;height:36" coordorigin="3827,4599" coordsize="11,36">
              <v:shape style="position:absolute;left:3827;top:4599;width:11;height:36" coordorigin="3827,4599" coordsize="11,36" path="m3838,4599l3830,4624,3827,4636,3838,4599xe" filled="t" fillcolor="#FFFFFF" stroked="f">
                <v:path arrowok="t"/>
                <v:fill type="solid"/>
              </v:shape>
            </v:group>
            <v:group style="position:absolute;left:3827;top:4599;width:11;height:36" coordorigin="3827,4599" coordsize="11,36">
              <v:shape style="position:absolute;left:3827;top:4599;width:11;height:36" coordorigin="3827,4599" coordsize="11,36" path="m3827,4636l3830,4624,3838,4599e" filled="f" stroked="t" strokeweight=".508pt" strokecolor="#231F1F">
                <v:path arrowok="t"/>
              </v:shape>
            </v:group>
            <v:group style="position:absolute;left:3847;top:4578;width:21;height:53" coordorigin="3847,4578" coordsize="21,53">
              <v:shape style="position:absolute;left:3847;top:4578;width:21;height:53" coordorigin="3847,4578" coordsize="21,53" path="m3867,4578l3856,4602,3849,4622,3847,4631,3867,4578xe" filled="t" fillcolor="#FFFFFF" stroked="f">
                <v:path arrowok="t"/>
                <v:fill type="solid"/>
              </v:shape>
            </v:group>
            <v:group style="position:absolute;left:3847;top:4578;width:21;height:53" coordorigin="3847,4578" coordsize="21,53">
              <v:shape style="position:absolute;left:3847;top:4578;width:21;height:53" coordorigin="3847,4578" coordsize="21,53" path="m3847,4631l3849,4622,3856,4602,3867,4578e" filled="f" stroked="t" strokeweight=".508pt" strokecolor="#231F1F">
                <v:path arrowok="t"/>
              </v:shape>
            </v:group>
            <v:group style="position:absolute;left:4337;top:4594;width:142;height:392" coordorigin="4337,4594" coordsize="142,392">
              <v:shape style="position:absolute;left:4337;top:4594;width:142;height:392" coordorigin="4337,4594" coordsize="142,392" path="m4342,4695l4337,4710,4347,4722,4356,4731,4370,4745,4384,4764,4396,4785,4401,4807,4401,4824,4401,4846,4400,4872,4399,4925,4398,4979,4479,4986,4478,4711,4376,4711,4363,4705,4351,4698,4342,4695xe" filled="t" fillcolor="#FFFFFF" stroked="f">
                <v:path arrowok="t"/>
                <v:fill type="solid"/>
              </v:shape>
              <v:shape style="position:absolute;left:4337;top:4594;width:142;height:392" coordorigin="4337,4594" coordsize="142,392" path="m4352,4616l4338,4627,4343,4637,4352,4644,4367,4655,4383,4669,4396,4685,4403,4699,4390,4711,4376,4711,4478,4711,4478,4698,4476,4680,4473,4660,4416,4660,4406,4659,4394,4648,4380,4633,4365,4620,4352,4616xe" filled="t" fillcolor="#FFFFFF" stroked="f">
                <v:path arrowok="t"/>
                <v:fill type="solid"/>
              </v:shape>
              <v:shape style="position:absolute;left:4337;top:4594;width:142;height:392" coordorigin="4337,4594" coordsize="142,392" path="m4387,4594l4380,4603,4384,4606,4391,4613,4401,4625,4412,4644,4416,4660,4473,4660,4472,4655,4461,4635,4444,4628,4441,4620,4432,4605,4417,4597,4401,4594,4387,4594xe" filled="t" fillcolor="#FFFFFF" stroked="f">
                <v:path arrowok="t"/>
                <v:fill type="solid"/>
              </v:shape>
            </v:group>
            <v:group style="position:absolute;left:4337;top:4594;width:142;height:392" coordorigin="4337,4594" coordsize="142,392">
              <v:shape style="position:absolute;left:4337;top:4594;width:142;height:392" coordorigin="4337,4594" coordsize="142,392" path="m4479,4986l4478,4710,4478,4701,4476,4680,4472,4655,4461,4635,4444,4628,4441,4620,4432,4605,4417,4597,4401,4594,4387,4594,4380,4603,4384,4606,4391,4613,4401,4625,4412,4644,4416,4660,4406,4659,4394,4648,4380,4633,4365,4620,4352,4616,4338,4627,4343,4637,4352,4644,4367,4655,4383,4669,4396,4685,4403,4699,4390,4711,4376,4711,4363,4705,4351,4698,4342,4695,4337,4710,4347,4722,4356,4731,4370,4745,4384,4764,4396,4785,4401,4807,4401,4824,4400,4899,4398,4968,4398,4979e" filled="f" stroked="t" strokeweight=".544pt" strokecolor="#231F1F">
                <v:path arrowok="t"/>
              </v:shape>
            </v:group>
            <v:group style="position:absolute;left:4448;top:4639;width:11;height:36" coordorigin="4448,4639" coordsize="11,36">
              <v:shape style="position:absolute;left:4448;top:4639;width:11;height:36" coordorigin="4448,4639" coordsize="11,36" path="m4448,4639l4459,4675,4456,4663,4448,4639xe" filled="t" fillcolor="#FFFFFF" stroked="f">
                <v:path arrowok="t"/>
                <v:fill type="solid"/>
              </v:shape>
            </v:group>
            <v:group style="position:absolute;left:4448;top:4639;width:11;height:36" coordorigin="4448,4639" coordsize="11,36">
              <v:shape style="position:absolute;left:4448;top:4639;width:11;height:36" coordorigin="4448,4639" coordsize="11,36" path="m4459,4675l4456,4663,4448,4639e" filled="f" stroked="t" strokeweight=".508pt" strokecolor="#231F1F">
                <v:path arrowok="t"/>
              </v:shape>
            </v:group>
            <v:group style="position:absolute;left:4419;top:4617;width:21;height:53" coordorigin="4419,4617" coordsize="21,53">
              <v:shape style="position:absolute;left:4419;top:4617;width:21;height:53" coordorigin="4419,4617" coordsize="21,53" path="m4419,4617l4439,4670,4437,4661,4430,4641,4419,4617xe" filled="t" fillcolor="#FFFFFF" stroked="f">
                <v:path arrowok="t"/>
                <v:fill type="solid"/>
              </v:shape>
            </v:group>
            <v:group style="position:absolute;left:4419;top:4617;width:21;height:53" coordorigin="4419,4617" coordsize="21,53">
              <v:shape style="position:absolute;left:4419;top:4617;width:21;height:53" coordorigin="4419,4617" coordsize="21,53" path="m4439,4670l4437,4661,4430,4641,4419,4617e" filled="f" stroked="t" strokeweight=".508pt" strokecolor="#231F1F">
                <v:path arrowok="t"/>
              </v:shape>
            </v:group>
            <v:group style="position:absolute;left:480;top:536;width:5287;height:7013" coordorigin="480,536" coordsize="5287,7013">
              <v:shape style="position:absolute;left:480;top:536;width:5287;height:7013" coordorigin="480,536" coordsize="5287,7013" path="m5768,7235l5760,7311,5736,7380,5699,7440,5651,7489,5594,7525,5529,7545,5483,7549,765,7549,697,7540,634,7514,580,7474,535,7421,503,7358,484,7286,480,7235,480,850,489,775,512,706,549,646,597,597,654,561,719,540,765,536,5483,536,5552,545,5614,571,5668,612,5713,665,5745,728,5764,799,5768,850,5768,7235xe" filled="f" stroked="t" strokeweight="1.008635pt" strokecolor="#625E60">
                <v:path arrowok="t"/>
              </v:shape>
              <v:shape style="position:absolute;left:3822;top:1391;width:1829;height:622" type="#_x0000_t75">
                <v:imagedata r:id="rId220" o:title=""/>
              </v:shape>
            </v:group>
            <v:group style="position:absolute;left:2231;top:3953;width:138;height:242" coordorigin="2231,3953" coordsize="138,242">
              <v:shape style="position:absolute;left:2231;top:3953;width:138;height:242" coordorigin="2231,3953" coordsize="138,242" path="m2322,3953l2264,3990,2260,4003,2260,4134,2231,4134,2287,4195,2350,4136,2316,4136,2318,3984,2336,3966,2357,3960,2368,3960,2353,3956,2322,3953xe" filled="t" fillcolor="#231F1F" stroked="f">
                <v:path arrowok="t"/>
                <v:fill type="solid"/>
              </v:shape>
            </v:group>
            <v:group style="position:absolute;left:2337;top:3964;width:66;height:43" coordorigin="2337,3964" coordsize="66,43">
              <v:shape style="position:absolute;left:2337;top:3964;width:66;height:43" coordorigin="2337,3964" coordsize="66,43" path="m2337,3967l2346,3973,2361,3993,2400,4007,2401,4002,2402,3992,2396,3978,2377,3964e" filled="f" stroked="t" strokeweight=".281pt" strokecolor="#231F1F">
                <v:path arrowok="t"/>
              </v:shape>
            </v:group>
            <v:group style="position:absolute;left:1313;top:3483;width:83;height:57" coordorigin="1313,3483" coordsize="83,57">
              <v:shape style="position:absolute;left:1313;top:3483;width:83;height:57" coordorigin="1313,3483" coordsize="83,57" path="m1389,3517l1337,3517,1388,3540,1396,3521,1389,3517xe" filled="t" fillcolor="#231F1F" stroked="f">
                <v:path arrowok="t"/>
                <v:fill type="solid"/>
              </v:shape>
              <v:shape style="position:absolute;left:1313;top:3483;width:83;height:57" coordorigin="1313,3483" coordsize="83,57" path="m1356,3483l1313,3492,1327,3530,1337,3517,1389,3517,1352,3498,1356,3483xe" filled="t" fillcolor="#231F1F" stroked="f">
                <v:path arrowok="t"/>
                <v:fill type="solid"/>
              </v:shape>
            </v:group>
            <v:group style="position:absolute;left:2755;top:3448;width:81;height:55" coordorigin="2755,3448" coordsize="81,55">
              <v:shape style="position:absolute;left:2755;top:3448;width:81;height:55" coordorigin="2755,3448" coordsize="81,55" path="m2835,3490l2781,3490,2832,3503,2835,3490xe" filled="t" fillcolor="#231F1F" stroked="f">
                <v:path arrowok="t"/>
                <v:fill type="solid"/>
              </v:shape>
              <v:shape style="position:absolute;left:2755;top:3448;width:81;height:55" coordorigin="2755,3448" coordsize="81,55" path="m2791,3448l2755,3461,2773,3501,2781,3490,2835,3490,2838,3480,2789,3463,2791,3448xe" filled="t" fillcolor="#231F1F" stroked="f">
                <v:path arrowok="t"/>
                <v:fill type="solid"/>
              </v:shape>
            </v:group>
            <v:group style="position:absolute;left:1330;top:3640;width:2;height:79" coordorigin="1330,3640" coordsize="2,79">
              <v:shape style="position:absolute;left:1330;top:3640;width:2;height:79" coordorigin="1330,3640" coordsize="0,79" path="m1330,3640l1330,3720e" filled="f" stroked="t" strokeweight=".15pt" strokecolor="#231F1F">
                <v:path arrowok="t"/>
              </v:shape>
            </v:group>
            <v:group style="position:absolute;left:1431;top:3359;width:2;height:3" coordorigin="1431,3359" coordsize="2,3">
              <v:shape style="position:absolute;left:1431;top:3359;width:2;height:3" coordorigin="1431,3359" coordsize="0,3" path="m1431,3359l1431,3362e" filled="f" stroked="t" strokeweight=".008pt" strokecolor="#231F1F">
                <v:path arrowok="t"/>
              </v:shape>
            </v:group>
            <v:group style="position:absolute;left:1367;top:3629;width:2;height:3" coordorigin="1367,3629" coordsize="2,3">
              <v:shape style="position:absolute;left:1367;top:3629;width:2;height:3" coordorigin="1367,3629" coordsize="0,3" path="m1367,3629l1367,3632e" filled="f" stroked="t" strokeweight=".003pt" strokecolor="#231F1F">
                <v:path arrowok="t"/>
              </v:shape>
            </v:group>
            <v:group style="position:absolute;left:1427;top:3838;width:3;height:6" coordorigin="1427,3838" coordsize="3,6">
              <v:shape style="position:absolute;left:1427;top:3838;width:3;height:6" coordorigin="1427,3838" coordsize="3,6" path="m1430,3838l1427,3844e" filled="f" stroked="t" strokeweight=".15pt" strokecolor="#231F1F">
                <v:path arrowok="t"/>
              </v:shape>
            </v:group>
            <v:group style="position:absolute;left:1430;top:3829;width:1344;height:2" coordorigin="1430,3829" coordsize="1344,2">
              <v:shape style="position:absolute;left:1430;top:3829;width:1344;height:2" coordorigin="1430,3829" coordsize="1344,0" path="m1430,3829l2773,3829e" filled="f" stroked="t" strokeweight=".15pt" strokecolor="#231F1F">
                <v:path arrowok="t"/>
              </v:shape>
            </v:group>
            <v:group style="position:absolute;left:1374;top:3635;width:1422;height:2" coordorigin="1374,3635" coordsize="1422,2">
              <v:shape style="position:absolute;left:1374;top:3635;width:1422;height:2" coordorigin="1374,3635" coordsize="1422,0" path="m2796,3635l1374,3635e" filled="f" stroked="t" strokeweight=".15pt" strokecolor="#231F1F">
                <v:path arrowok="t"/>
              </v:shape>
            </v:group>
            <v:group style="position:absolute;left:1370;top:3622;width:1420;height:2" coordorigin="1370,3622" coordsize="1420,2">
              <v:shape style="position:absolute;left:1370;top:3622;width:1420;height:2" coordorigin="1370,3622" coordsize="1420,0" path="m1370,3622l2791,3622e" filled="f" stroked="t" strokeweight=".15pt" strokecolor="#231F1F">
                <v:path arrowok="t"/>
              </v:shape>
            </v:group>
            <v:group style="position:absolute;left:1876;top:3619;width:409;height:2" coordorigin="1876,3619" coordsize="409,2">
              <v:shape style="position:absolute;left:1876;top:3619;width:409;height:2" coordorigin="1876,3619" coordsize="409,0" path="m1876,3619l2285,3619e" filled="f" stroked="t" strokeweight=".15pt" strokecolor="#231F1F">
                <v:path arrowok="t"/>
              </v:shape>
            </v:group>
            <v:group style="position:absolute;left:1456;top:3362;width:1420;height:2" coordorigin="1456,3362" coordsize="1420,2">
              <v:shape style="position:absolute;left:1456;top:3362;width:1420;height:2" coordorigin="1456,3362" coordsize="1420,0" path="m2876,3362l1456,3362e" filled="f" stroked="t" strokeweight=".15pt" strokecolor="#231F1F">
                <v:path arrowok="t"/>
              </v:shape>
            </v:group>
            <v:group style="position:absolute;left:2760;top:3725;width:2;height:9" coordorigin="2760,3725" coordsize="2,9">
              <v:shape style="position:absolute;left:2760;top:3725;width:2;height:9" coordorigin="2760,3725" coordsize="2,9" path="m2760,3725l2761,3734e" filled="f" stroked="t" strokeweight=".15pt" strokecolor="#231F1F">
                <v:path arrowok="t"/>
              </v:shape>
            </v:group>
            <v:group style="position:absolute;left:2775;top:3811;width:2;height:14" coordorigin="2775,3811" coordsize="2,14">
              <v:shape style="position:absolute;left:2775;top:3811;width:2;height:14" coordorigin="2775,3811" coordsize="2,14" path="m2775,3811l2777,3825e" filled="f" stroked="t" strokeweight=".15pt" strokecolor="#231F1F">
                <v:path arrowok="t"/>
              </v:shape>
            </v:group>
            <v:group style="position:absolute;left:2893;top:3370;width:2;height:3" coordorigin="2893,3370" coordsize="2,3">
              <v:shape style="position:absolute;left:2893;top:3370;width:2;height:3" coordorigin="2893,3370" coordsize="0,3" path="m2893,3370l2893,3373e" filled="f" stroked="t" strokeweight=".004pt" strokecolor="#231F1F">
                <v:path arrowok="t"/>
              </v:shape>
            </v:group>
            <v:group style="position:absolute;left:2773;top:3800;width:2;height:11" coordorigin="2773,3800" coordsize="2,11">
              <v:shape style="position:absolute;left:2773;top:3800;width:2;height:11" coordorigin="2773,3800" coordsize="2,11" path="m2775,3811l2773,3800e" filled="f" stroked="t" strokeweight=".15pt" strokecolor="#231F1F">
                <v:path arrowok="t"/>
              </v:shape>
            </v:group>
            <v:group style="position:absolute;left:2773;top:3800;width:2;height:2" coordorigin="2773,3800" coordsize="2,2">
              <v:shape style="position:absolute;left:2773;top:3800;width:2;height:2" coordorigin="2773,3800" coordsize="0,0" path="m2773,3800l2773,3800e" filled="f" stroked="t" strokeweight=".15pt" strokecolor="#231F1F">
                <v:path arrowok="t"/>
              </v:shape>
            </v:group>
            <v:group style="position:absolute;left:2764;top:3748;width:9;height:52" coordorigin="2764,3748" coordsize="9,52">
              <v:shape style="position:absolute;left:2764;top:3748;width:9;height:52" coordorigin="2764,3748" coordsize="9,52" path="m2773,3800l2764,3748e" filled="f" stroked="t" strokeweight=".15pt" strokecolor="#231F1F">
                <v:path arrowok="t"/>
              </v:shape>
            </v:group>
            <v:group style="position:absolute;left:2764;top:3747;width:2;height:3" coordorigin="2764,3747" coordsize="2,3">
              <v:shape style="position:absolute;left:2764;top:3747;width:2;height:3" coordorigin="2764,3747" coordsize="0,3" path="m2764,3747l2764,3750e" filled="f" stroked="t" strokeweight="0pt" strokecolor="#231F1F">
                <v:path arrowok="t"/>
              </v:shape>
            </v:group>
            <v:group style="position:absolute;left:2761;top:3734;width:2;height:14" coordorigin="2761,3734" coordsize="2,14">
              <v:shape style="position:absolute;left:2761;top:3734;width:2;height:14" coordorigin="2761,3734" coordsize="2,14" path="m2764,3748l2764,3746,2763,3743,2763,3741,2763,3739,2762,3738,2762,3737,2761,3734e" filled="f" stroked="t" strokeweight=".15pt" strokecolor="#231F1F">
                <v:path arrowok="t"/>
              </v:shape>
            </v:group>
            <v:group style="position:absolute;left:2758;top:3722;width:2;height:3" coordorigin="2758,3722" coordsize="2,3">
              <v:shape style="position:absolute;left:2758;top:3722;width:2;height:3" coordorigin="2758,3722" coordsize="0,3" path="m2758,3722l2758,3725e" filled="f" stroked="t" strokeweight=".008pt" strokecolor="#231F1F">
                <v:path arrowok="t"/>
              </v:shape>
            </v:group>
            <v:group style="position:absolute;left:2758;top:3723;width:2;height:2" coordorigin="2758,3723" coordsize="2,2">
              <v:shape style="position:absolute;left:2758;top:3723;width:2;height:2" coordorigin="2758,3723" coordsize="2,2" path="m2758,3723l2758,3723,2758,3723,2758,3723,2760,3725,2760,3725e" filled="f" stroked="t" strokeweight=".15pt" strokecolor="#231F1F">
                <v:path arrowok="t"/>
              </v:shape>
            </v:group>
            <v:group style="position:absolute;left:2809;top:3617;width:3;height:2" coordorigin="2809,3617" coordsize="3,2">
              <v:shape style="position:absolute;left:2809;top:3617;width:3;height:2" coordorigin="2809,3617" coordsize="3,0" path="m2809,3617l2812,3617e" filled="f" stroked="t" strokeweight=".019pt" strokecolor="#231F1F">
                <v:path arrowok="t"/>
              </v:shape>
            </v:group>
            <v:group style="position:absolute;left:2811;top:3615;width:2;height:3" coordorigin="2811,3615" coordsize="2,3">
              <v:shape style="position:absolute;left:2811;top:3615;width:2;height:3" coordorigin="2811,3615" coordsize="0,3" path="m2811,3615l2811,3618e" filled="f" stroked="t" strokeweight=".004pt" strokecolor="#231F1F">
                <v:path arrowok="t"/>
              </v:shape>
            </v:group>
            <v:group style="position:absolute;left:1367;top:3631;width:7;height:5" coordorigin="1367,3631" coordsize="7,5">
              <v:shape style="position:absolute;left:1367;top:3631;width:7;height:5" coordorigin="1367,3631" coordsize="7,5" path="m1367,3631l1368,3633,1370,3634,1372,3635,1374,3635e" filled="f" stroked="t" strokeweight=".15pt" strokecolor="#231F1F">
                <v:path arrowok="t"/>
              </v:shape>
            </v:group>
            <v:group style="position:absolute;left:1374;top:3634;width:2;height:3" coordorigin="1374,3634" coordsize="2,3">
              <v:shape style="position:absolute;left:1374;top:3634;width:2;height:3" coordorigin="1374,3634" coordsize="0,3" path="m1374,3634l1374,3637e" filled="f" stroked="t" strokeweight=".008pt" strokecolor="#231F1F">
                <v:path arrowok="t"/>
              </v:shape>
            </v:group>
            <v:group style="position:absolute;left:2796;top:3627;width:12;height:9" coordorigin="2796,3627" coordsize="12,9">
              <v:shape style="position:absolute;left:2796;top:3627;width:12;height:9" coordorigin="2796,3627" coordsize="12,9" path="m2796,3635l2797,3635,2798,3635,2799,3635,2801,3635,2802,3634,2803,3634,2804,3633,2805,3632,2806,3631,2807,3630,2807,3629,2808,3629,2808,3628,2808,3627e" filled="f" stroked="t" strokeweight=".15pt" strokecolor="#231F1F">
                <v:path arrowok="t"/>
              </v:shape>
            </v:group>
            <v:group style="position:absolute;left:2807;top:3627;width:3;height:2" coordorigin="2807,3627" coordsize="3,2">
              <v:shape style="position:absolute;left:2807;top:3627;width:3;height:2" coordorigin="2807,3627" coordsize="3,0" path="m2807,3627l2810,3627e" filled="f" stroked="t" strokeweight=".012pt" strokecolor="#231F1F">
                <v:path arrowok="t"/>
              </v:shape>
            </v:group>
            <v:group style="position:absolute;left:2808;top:3617;width:3;height:10" coordorigin="2808,3617" coordsize="3,10">
              <v:shape style="position:absolute;left:2808;top:3617;width:3;height:10" coordorigin="2808,3617" coordsize="3,10" path="m2808,3626l2811,3617e" filled="f" stroked="t" strokeweight=".15pt" strokecolor="#231F1F">
                <v:path arrowok="t"/>
              </v:shape>
            </v:group>
            <v:group style="position:absolute;left:1363;top:3370;width:80;height:244" coordorigin="1363,3370" coordsize="80,244">
              <v:shape style="position:absolute;left:1363;top:3370;width:80;height:244" coordorigin="1363,3370" coordsize="80,244" path="m1443,3370l1420,3430,1399,3490,1380,3552,1372,3583,1363,3614e" filled="f" stroked="t" strokeweight=".15pt" strokecolor="#231F1F">
                <v:path arrowok="t"/>
              </v:shape>
            </v:group>
            <v:group style="position:absolute;left:1444;top:3362;width:12;height:7" coordorigin="1444,3362" coordsize="12,7">
              <v:shape style="position:absolute;left:1444;top:3362;width:12;height:7" coordorigin="1444,3362" coordsize="12,7" path="m1456,3362l1455,3362,1454,3362,1453,3362,1452,3362,1451,3363,1450,3363,1449,3363,1449,3364,1448,3364,1447,3365,1446,3365,1446,3366,1445,3366,1445,3367,1444,3368,1444,3369e" filled="f" stroked="t" strokeweight=".15pt" strokecolor="#231F1F">
                <v:path arrowok="t"/>
              </v:shape>
            </v:group>
            <v:group style="position:absolute;left:1443;top:3369;width:2;height:2" coordorigin="1443,3369" coordsize="2,2">
              <v:shape style="position:absolute;left:1443;top:3369;width:2;height:2" coordorigin="1443,3369" coordsize="1,1" path="m1444,3369l1443,3370e" filled="f" stroked="t" strokeweight=".15pt" strokecolor="#231F1F">
                <v:path arrowok="t"/>
              </v:shape>
            </v:group>
            <v:group style="position:absolute;left:1363;top:3614;width:2;height:4" coordorigin="1363,3614" coordsize="2,4">
              <v:shape style="position:absolute;left:1363;top:3614;width:2;height:4" coordorigin="1363,3614" coordsize="0,4" path="m1363,3614l1363,3615,1363,3617,1363,3618e" filled="f" stroked="t" strokeweight=".15pt" strokecolor="#231F1F">
                <v:path arrowok="t"/>
              </v:shape>
            </v:group>
            <v:group style="position:absolute;left:1363;top:3618;width:4;height:13" coordorigin="1363,3618" coordsize="4,13">
              <v:shape style="position:absolute;left:1363;top:3618;width:4;height:13" coordorigin="1363,3618" coordsize="4,13" path="m1363,3618l1367,3631e" filled="f" stroked="t" strokeweight=".15pt" strokecolor="#231F1F">
                <v:path arrowok="t"/>
              </v:shape>
            </v:group>
            <v:group style="position:absolute;left:2875;top:3362;width:4;height:2" coordorigin="2875,3362" coordsize="4,2">
              <v:shape style="position:absolute;left:2875;top:3362;width:4;height:2" coordorigin="2875,3362" coordsize="4,1" path="m2880,3363l2879,3362,2878,3362,2877,3362,2875,3362e" filled="f" stroked="t" strokeweight=".15pt" strokecolor="#231F1F">
                <v:path arrowok="t"/>
              </v:shape>
            </v:group>
            <v:group style="position:absolute;left:2880;top:3363;width:13;height:8" coordorigin="2880,3363" coordsize="13,8">
              <v:shape style="position:absolute;left:2880;top:3363;width:13;height:8" coordorigin="2880,3363" coordsize="13,8" path="m2892,3371l2880,3363e" filled="f" stroked="t" strokeweight=".15pt" strokecolor="#231F1F">
                <v:path arrowok="t"/>
              </v:shape>
            </v:group>
            <v:group style="position:absolute;left:1363;top:3618;width:7;height:5" coordorigin="1363,3618" coordsize="7,5">
              <v:shape style="position:absolute;left:1363;top:3618;width:7;height:5" coordorigin="1363,3618" coordsize="7,5" path="m1363,3618l1369,3622,1370,3622e" filled="f" stroked="t" strokeweight=".15pt" strokecolor="#231F1F">
                <v:path arrowok="t"/>
              </v:shape>
            </v:group>
            <v:group style="position:absolute;left:1374;top:3635;width:2;height:2" coordorigin="1374,3635" coordsize="2,2">
              <v:shape style="position:absolute;left:1374;top:3635;width:2;height:2" coordorigin="1374,3635" coordsize="0,0" path="m1374,3635l1374,3635e" filled="f" stroked="t" strokeweight=".15pt" strokecolor="#231F1F">
                <v:path arrowok="t"/>
              </v:shape>
            </v:group>
            <v:group style="position:absolute;left:2811;top:3617;width:2;height:2" coordorigin="2811,3617" coordsize="2,2">
              <v:shape style="position:absolute;left:2811;top:3617;width:2;height:2" coordorigin="2811,3617" coordsize="0,0" path="m2811,3617l2811,3617e" filled="f" stroked="t" strokeweight=".15pt" strokecolor="#231F1F">
                <v:path arrowok="t"/>
              </v:shape>
            </v:group>
            <v:group style="position:absolute;left:2811;top:3617;width:2;height:2" coordorigin="2811,3617" coordsize="2,2">
              <v:shape style="position:absolute;left:2811;top:3617;width:2;height:2" coordorigin="2811,3617" coordsize="0,0" path="m2811,3617l2811,3617e" filled="f" stroked="t" strokeweight=".15pt" strokecolor="#231F1F">
                <v:path arrowok="t"/>
              </v:shape>
            </v:group>
            <v:group style="position:absolute;left:2803;top:3614;width:5;height:13" coordorigin="2803,3614" coordsize="5,13">
              <v:shape style="position:absolute;left:2803;top:3614;width:5;height:13" coordorigin="2803,3614" coordsize="5,13" path="m2808,3626l2803,3614e" filled="f" stroked="t" strokeweight=".15pt" strokecolor="#231F1F">
                <v:path arrowok="t"/>
              </v:shape>
            </v:group>
            <v:group style="position:absolute;left:2803;top:3370;width:79;height:244" coordorigin="2803,3370" coordsize="79,244">
              <v:shape style="position:absolute;left:2803;top:3370;width:79;height:244" coordorigin="2803,3370" coordsize="79,244" path="m2803,3614l2820,3552,2839,3490,2859,3430,2870,3400,2882,3370e" filled="f" stroked="t" strokeweight=".15pt" strokecolor="#231F1F">
                <v:path arrowok="t"/>
              </v:shape>
            </v:group>
            <v:group style="position:absolute;left:2894;top:3378;width:2;height:2" coordorigin="2894,3378" coordsize="2,2">
              <v:shape style="position:absolute;left:2894;top:3378;width:2;height:2" coordorigin="2894,3378" coordsize="0,0" path="m2894,3378l2894,3378e" filled="f" stroked="t" strokeweight=".15pt" strokecolor="#231F1F">
                <v:path arrowok="t"/>
              </v:shape>
            </v:group>
            <v:group style="position:absolute;left:2811;top:3378;width:83;height:239" coordorigin="2811,3378" coordsize="83,239">
              <v:shape style="position:absolute;left:2811;top:3378;width:83;height:239" coordorigin="2811,3378" coordsize="83,239" path="m2894,3378l2869,3437,2848,3496,2828,3556,2811,3617e" filled="f" stroked="t" strokeweight=".15pt" strokecolor="#231F1F">
                <v:path arrowok="t"/>
              </v:shape>
            </v:group>
            <v:group style="position:absolute;left:2880;top:3363;width:2;height:7" coordorigin="2880,3363" coordsize="2,7">
              <v:shape style="position:absolute;left:2880;top:3363;width:2;height:7" coordorigin="2880,3363" coordsize="2,7" path="m2882,3370l2882,3368,2882,3366,2881,3364,2880,3363e" filled="f" stroked="t" strokeweight=".15pt" strokecolor="#231F1F">
                <v:path arrowok="t"/>
              </v:shape>
            </v:group>
            <v:group style="position:absolute;left:2791;top:3614;width:12;height:9" coordorigin="2791,3614" coordsize="12,9">
              <v:shape style="position:absolute;left:2791;top:3614;width:12;height:9" coordorigin="2791,3614" coordsize="12,9" path="m2791,3622l2802,3615,2803,3614e" filled="f" stroked="t" strokeweight=".15pt" strokecolor="#231F1F">
                <v:path arrowok="t"/>
              </v:shape>
            </v:group>
            <v:group style="position:absolute;left:2808;top:3626;width:2;height:2" coordorigin="2808,3626" coordsize="2,2">
              <v:shape style="position:absolute;left:2808;top:3626;width:2;height:2" coordorigin="2808,3626" coordsize="0,0" path="m2808,3627l2808,3626e" filled="f" stroked="t" strokeweight=".15pt" strokecolor="#231F1F">
                <v:path arrowok="t"/>
              </v:shape>
            </v:group>
            <v:group style="position:absolute;left:2893;top:3371;width:2;height:7" coordorigin="2893,3371" coordsize="2,7">
              <v:shape style="position:absolute;left:2893;top:3371;width:2;height:7" coordorigin="2893,3371" coordsize="2,7" path="m2893,3371l2893,3371,2893,3372,2894,3373,2894,3373,2894,3374,2895,3374,2895,3375,2895,3376,2895,3377,2894,3377,2894,3378e" filled="f" stroked="t" strokeweight=".15pt" strokecolor="#231F1F">
                <v:path arrowok="t"/>
              </v:shape>
            </v:group>
            <v:group style="position:absolute;left:1389;top:3883;width:1464;height:2" coordorigin="1389,3883" coordsize="1464,2">
              <v:shape style="position:absolute;left:1389;top:3883;width:1464;height:2" coordorigin="1389,3883" coordsize="1464,0" path="m1389,3883l2853,3883e" filled="f" stroked="t" strokeweight=".1535pt" strokecolor="#231F1F">
                <v:path arrowok="t"/>
              </v:shape>
            </v:group>
            <v:group style="position:absolute;left:2853;top:3862;width:34;height:21" coordorigin="2853,3862" coordsize="34,21">
              <v:shape style="position:absolute;left:2853;top:3862;width:34;height:21" coordorigin="2853,3862" coordsize="34,21" path="m2888,3862l2882,3871,2873,3877,2864,3882,2853,3883e" filled="f" stroked="t" strokeweight=".15pt" strokecolor="#231F1F">
                <v:path arrowok="t"/>
              </v:shape>
            </v:group>
            <v:group style="position:absolute;left:2888;top:3861;width:2;height:2" coordorigin="2888,3861" coordsize="2,2">
              <v:shape style="position:absolute;left:2888;top:3861;width:2;height:2" coordorigin="2888,3861" coordsize="0,1" path="m2888,3862l2888,3861e" filled="f" stroked="t" strokeweight=".15pt" strokecolor="#231F1F">
                <v:path arrowok="t"/>
              </v:shape>
            </v:group>
            <v:group style="position:absolute;left:2888;top:3861;width:2;height:2" coordorigin="2888,3861" coordsize="2,2">
              <v:shape style="position:absolute;left:2888;top:3861;width:2;height:2" coordorigin="2888,3861" coordsize="0,0" path="m2888,3861l2889,3861e" filled="f" stroked="t" strokeweight=".15pt" strokecolor="#231F1F">
                <v:path arrowok="t"/>
              </v:shape>
            </v:group>
            <v:group style="position:absolute;left:2889;top:3486;width:130;height:375" coordorigin="2889,3486" coordsize="130,375">
              <v:shape style="position:absolute;left:2889;top:3486;width:130;height:375" coordorigin="2889,3486" coordsize="130,375" path="m2889,3861l2956,3675,3018,3486e" filled="f" stroked="t" strokeweight=".15pt" strokecolor="#231F1F">
                <v:path arrowok="t"/>
              </v:shape>
            </v:group>
            <v:group style="position:absolute;left:1430;top:3829;width:5;height:9" coordorigin="1430,3829" coordsize="5,9">
              <v:shape style="position:absolute;left:1430;top:3829;width:5;height:9" coordorigin="1430,3829" coordsize="5,9" path="m1435,3829l1430,3838e" filled="f" stroked="t" strokeweight=".15pt" strokecolor="#231F1F">
                <v:path arrowok="t"/>
              </v:shape>
            </v:group>
            <v:group style="position:absolute;left:1364;top:3639;width:1435;height:2" coordorigin="1364,3639" coordsize="1435,2">
              <v:shape style="position:absolute;left:1364;top:3639;width:1435;height:2" coordorigin="1364,3639" coordsize="1435,0" path="m1364,3639l2799,3639e" filled="f" stroked="t" strokeweight=".15pt" strokecolor="#231F1F">
                <v:path arrowok="t"/>
              </v:shape>
            </v:group>
            <v:group style="position:absolute;left:2799;top:3632;width:15;height:7" coordorigin="2799,3632" coordsize="15,7">
              <v:shape style="position:absolute;left:2799;top:3632;width:15;height:7" coordorigin="2799,3632" coordsize="15,7" path="m2814,3632l2814,3633,2813,3634,2812,3634,2811,3635,2801,3639,2800,3639,2799,3639e" filled="f" stroked="t" strokeweight=".15pt" strokecolor="#231F1F">
                <v:path arrowok="t"/>
              </v:shape>
            </v:group>
            <v:group style="position:absolute;left:1330;top:3636;width:2;height:6" coordorigin="1330,3636" coordsize="2,6">
              <v:shape style="position:absolute;left:1330;top:3636;width:2;height:6" coordorigin="1330,3636" coordsize="1,6" path="m1330,3636l1330,3642e" filled="f" stroked="t" strokeweight=".15pt" strokecolor="#231F1F">
                <v:path arrowok="t"/>
              </v:shape>
            </v:group>
            <v:group style="position:absolute;left:1330;top:3360;width:100;height:275" coordorigin="1330,3360" coordsize="100,275">
              <v:shape style="position:absolute;left:1330;top:3360;width:100;height:275" coordorigin="1330,3360" coordsize="100,275" path="m1431,3360l1398,3426,1371,3494,1348,3564,1339,3600,1330,3636e" filled="f" stroked="t" strokeweight=".15pt" strokecolor="#231F1F">
                <v:path arrowok="t"/>
              </v:shape>
            </v:group>
            <v:group style="position:absolute;left:1431;top:3347;width:26;height:14" coordorigin="1431,3347" coordsize="26,14">
              <v:shape style="position:absolute;left:1431;top:3347;width:26;height:14" coordorigin="1431,3347" coordsize="26,14" path="m1456,3347l1447,3348,1445,3349,1432,3359,1431,3360e" filled="f" stroked="t" strokeweight=".15pt" strokecolor="#231F1F">
                <v:path arrowok="t"/>
              </v:shape>
            </v:group>
            <v:group style="position:absolute;left:1456;top:3347;width:1454;height:2" coordorigin="1456,3347" coordsize="1454,2">
              <v:shape style="position:absolute;left:1456;top:3347;width:1454;height:2" coordorigin="1456,3347" coordsize="1454,0" path="m1456,3347l2910,3347e" filled="f" stroked="t" strokeweight=".15pt" strokecolor="#231F1F">
                <v:path arrowok="t"/>
              </v:shape>
            </v:group>
            <v:group style="position:absolute;left:1355;top:3840;width:10;height:27" coordorigin="1355,3840" coordsize="10,27">
              <v:shape style="position:absolute;left:1355;top:3840;width:10;height:27" coordorigin="1355,3840" coordsize="10,27" path="m1355,3840l1365,3867e" filled="f" stroked="t" strokeweight=".15pt" strokecolor="#231F1F">
                <v:path arrowok="t"/>
              </v:shape>
            </v:group>
            <v:group style="position:absolute;left:2919;top:3350;width:98;height:127" coordorigin="2919,3350" coordsize="98,127">
              <v:shape style="position:absolute;left:2919;top:3350;width:98;height:127" coordorigin="2919,3350" coordsize="98,127" path="m3017,3477l2988,3424,2951,3375,2944,3368,2940,3364,2936,3361,2932,3358,2928,3355,2923,3353,2919,3350e" filled="f" stroked="t" strokeweight=".15pt" strokecolor="#231F1F">
                <v:path arrowok="t"/>
              </v:shape>
            </v:group>
            <v:group style="position:absolute;left:1330;top:3642;width:11;height:14" coordorigin="1330,3642" coordsize="11,14">
              <v:shape style="position:absolute;left:1330;top:3642;width:11;height:14" coordorigin="1330,3642" coordsize="11,14" path="m1330,3642l1339,3656,1341,3656e" filled="f" stroked="t" strokeweight=".15pt" strokecolor="#231F1F">
                <v:path arrowok="t"/>
              </v:shape>
            </v:group>
            <v:group style="position:absolute;left:2896;top:3357;width:12;height:12" coordorigin="2896,3357" coordsize="12,12">
              <v:shape style="position:absolute;left:2896;top:3357;width:12;height:12" coordorigin="2896,3357" coordsize="12,12" path="m2896,3357l2908,3363,2908,3365,2908,3366,2908,3367,2908,3368,2908,3370e" filled="f" stroked="t" strokeweight=".15pt" strokecolor="#231F1F">
                <v:path arrowok="t"/>
              </v:shape>
            </v:group>
            <v:group style="position:absolute;left:1462;top:3357;width:1434;height:2" coordorigin="1462,3357" coordsize="1434,2">
              <v:shape style="position:absolute;left:1462;top:3357;width:1434;height:2" coordorigin="1462,3357" coordsize="1434,0" path="m1462,3357l2896,3357e" filled="f" stroked="t" strokeweight=".15pt" strokecolor="#231F1F">
                <v:path arrowok="t"/>
              </v:shape>
            </v:group>
            <v:group style="position:absolute;left:1439;top:3357;width:23;height:12" coordorigin="1439,3357" coordsize="23,12">
              <v:shape style="position:absolute;left:1439;top:3357;width:23;height:12" coordorigin="1439,3357" coordsize="23,12" path="m1439,3370l1440,3368,1441,3367,1442,3366,1443,3364,1458,3358,1462,3357e" filled="f" stroked="t" strokeweight=".15pt" strokecolor="#231F1F">
                <v:path arrowok="t"/>
              </v:shape>
            </v:group>
            <v:group style="position:absolute;left:1351;top:3370;width:88;height:255" coordorigin="1351,3370" coordsize="88,255">
              <v:shape style="position:absolute;left:1351;top:3370;width:88;height:255" coordorigin="1351,3370" coordsize="88,255" path="m1351,3625l1390,3495,1439,3370e" filled="f" stroked="t" strokeweight=".15pt" strokecolor="#231F1F">
                <v:path arrowok="t"/>
              </v:shape>
            </v:group>
            <v:group style="position:absolute;left:1350;top:3624;width:14;height:15" coordorigin="1350,3624" coordsize="14,15">
              <v:shape style="position:absolute;left:1350;top:3624;width:14;height:15" coordorigin="1350,3624" coordsize="14,15" path="m1364,3640l1362,3640,1361,3639,1360,3639,1358,3639,1357,3638,1355,3637,1350,3629,1350,3627,1351,3624e" filled="f" stroked="t" strokeweight=".15pt" strokecolor="#231F1F">
                <v:path arrowok="t"/>
              </v:shape>
            </v:group>
            <v:group style="position:absolute;left:2762;top:3694;width:25;height:151" coordorigin="2762,3694" coordsize="25,151">
              <v:shape style="position:absolute;left:2762;top:3694;width:25;height:151" coordorigin="2762,3694" coordsize="25,151" path="m2762,3694l2770,3770,2787,3845e" filled="f" stroked="t" strokeweight=".15pt" strokecolor="#231F1F">
                <v:path arrowok="t"/>
              </v:shape>
            </v:group>
            <v:group style="position:absolute;left:2760;top:3691;width:2;height:3" coordorigin="2760,3691" coordsize="2,3">
              <v:shape style="position:absolute;left:2760;top:3691;width:2;height:3" coordorigin="2760,3691" coordsize="2,3" path="m2760,3691l2760,3691,2761,3691,2761,3691,2761,3692,2762,3693,2762,3693,2762,3694,2762,3694e" filled="f" stroked="t" strokeweight=".15pt" strokecolor="#231F1F">
                <v:path arrowok="t"/>
              </v:shape>
            </v:group>
            <v:group style="position:absolute;left:1398;top:3691;width:1362;height:2" coordorigin="1398,3691" coordsize="1362,2">
              <v:shape style="position:absolute;left:1398;top:3691;width:1362;height:2" coordorigin="1398,3691" coordsize="1362,0" path="m1398,3691l2760,3691e" filled="f" stroked="t" strokeweight=".15pt" strokecolor="#231F1F">
                <v:path arrowok="t"/>
              </v:shape>
            </v:group>
            <v:group style="position:absolute;left:1341;top:3656;width:1473;height:2" coordorigin="1341,3656" coordsize="1473,2">
              <v:shape style="position:absolute;left:1341;top:3656;width:1473;height:2" coordorigin="1341,3656" coordsize="1473,0" path="m1341,3656l2814,3656e" filled="f" stroked="t" strokeweight=".154pt" strokecolor="#231F1F">
                <v:path arrowok="t"/>
              </v:shape>
            </v:group>
            <v:group style="position:absolute;left:2814;top:3656;width:40;height:227" coordorigin="2814,3656" coordsize="40,227">
              <v:shape style="position:absolute;left:2814;top:3656;width:40;height:227" coordorigin="2814,3656" coordsize="40,227" path="m2853,3883l2837,3828,2825,3771,2818,3714,2814,3656e" filled="f" stroked="t" strokeweight=".15pt" strokecolor="#231F1F">
                <v:path arrowok="t"/>
              </v:shape>
            </v:group>
            <v:group style="position:absolute;left:1426;top:3845;width:1361;height:2" coordorigin="1426,3845" coordsize="1361,2">
              <v:shape style="position:absolute;left:1426;top:3845;width:1361;height:2" coordorigin="1426,3845" coordsize="1361,0" path="m1426,3845l2787,3845e" filled="f" stroked="t" strokeweight=".15pt" strokecolor="#231F1F">
                <v:path arrowok="t"/>
              </v:shape>
            </v:group>
            <v:group style="position:absolute;left:2837;top:3368;width:89;height:268" coordorigin="2837,3368" coordsize="89,268">
              <v:shape style="position:absolute;left:2837;top:3368;width:89;height:268" coordorigin="2837,3368" coordsize="89,268" path="m2837,3636l2857,3569,2879,3502,2901,3435,2913,3401,2925,3368e" filled="f" stroked="t" strokeweight=".15pt" strokecolor="#231F1F">
                <v:path arrowok="t"/>
              </v:shape>
            </v:group>
            <v:group style="position:absolute;left:1396;top:3691;width:2;height:3" coordorigin="1396,3691" coordsize="2,3">
              <v:shape style="position:absolute;left:1396;top:3691;width:2;height:3" coordorigin="1396,3691" coordsize="2,3" path="m1397,3694l1396,3694,1397,3693,1397,3693,1397,3692,1397,3692,1397,3691,1398,3691,1398,3691e" filled="f" stroked="t" strokeweight=".15pt" strokecolor="#231F1F">
                <v:path arrowok="t"/>
              </v:shape>
            </v:group>
            <v:group style="position:absolute;left:1396;top:3694;width:29;height:151" coordorigin="1396,3694" coordsize="29,151">
              <v:shape style="position:absolute;left:1396;top:3694;width:29;height:151" coordorigin="1396,3694" coordsize="29,151" path="m1426,3845l1407,3770,1398,3713,1396,3694e" filled="f" stroked="t" strokeweight=".15pt" strokecolor="#231F1F">
                <v:path arrowok="t"/>
              </v:shape>
            </v:group>
            <v:group style="position:absolute;left:1427;top:3842;width:2;height:3" coordorigin="1427,3842" coordsize="2,3">
              <v:shape style="position:absolute;left:1427;top:3842;width:2;height:3" coordorigin="1427,3842" coordsize="0,3" path="m1427,3842l1427,3845e" filled="f" stroked="t" strokeweight="0pt" strokecolor="#231F1F">
                <v:path arrowok="t"/>
              </v:shape>
            </v:group>
            <v:group style="position:absolute;left:2814;top:3636;width:23;height:20" coordorigin="2814,3636" coordsize="23,20">
              <v:shape style="position:absolute;left:2814;top:3636;width:23;height:20" coordorigin="2814,3636" coordsize="23,20" path="m2814,3656l2835,3640,2837,3636e" filled="f" stroked="t" strokeweight=".15pt" strokecolor="#231F1F">
                <v:path arrowok="t"/>
              </v:shape>
            </v:group>
            <v:group style="position:absolute;left:1426;top:3844;width:2;height:2" coordorigin="1426,3844" coordsize="2,2">
              <v:shape style="position:absolute;left:1426;top:3844;width:2;height:2" coordorigin="1426,3844" coordsize="1,1" path="m1427,3844l1426,3845e" filled="f" stroked="t" strokeweight=".15pt" strokecolor="#231F1F">
                <v:path arrowok="t"/>
              </v:shape>
            </v:group>
            <v:group style="position:absolute;left:1406;top:3723;width:5;height:6" coordorigin="1406,3723" coordsize="5,6">
              <v:shape style="position:absolute;left:1406;top:3723;width:5;height:6" coordorigin="1406,3723" coordsize="5,6" path="m1411,3723l1409,3724,1407,3726,1406,3729e" filled="f" stroked="t" strokeweight=".15pt" strokecolor="#231F1F">
                <v:path arrowok="t"/>
              </v:shape>
            </v:group>
            <v:group style="position:absolute;left:2773;top:3825;width:4;height:4" coordorigin="2773,3825" coordsize="4,4">
              <v:shape style="position:absolute;left:2773;top:3825;width:4;height:4" coordorigin="2773,3825" coordsize="4,4" path="m2773,3829l2774,3829,2775,3829,2775,3829,2776,3828,2776,3828,2777,3827,2777,3826,2777,3826,2777,3825e" filled="f" stroked="t" strokeweight=".15pt" strokecolor="#231F1F">
                <v:path arrowok="t"/>
              </v:shape>
            </v:group>
            <v:group style="position:absolute;left:1406;top:3729;width:20;height:97" coordorigin="1406,3729" coordsize="20,97">
              <v:shape style="position:absolute;left:1406;top:3729;width:20;height:97" coordorigin="1406,3729" coordsize="20,97" path="m1406,3729l1411,3762,1418,3794,1426,3827e" filled="f" stroked="t" strokeweight=".15pt" strokecolor="#231F1F">
                <v:path arrowok="t"/>
              </v:shape>
            </v:group>
            <v:group style="position:absolute;left:1426;top:3827;width:4;height:3" coordorigin="1426,3827" coordsize="4,3">
              <v:shape style="position:absolute;left:1426;top:3827;width:4;height:3" coordorigin="1426,3827" coordsize="4,3" path="m1426,3827l1427,3828,1430,3829e" filled="f" stroked="t" strokeweight=".15pt" strokecolor="#231F1F">
                <v:path arrowok="t"/>
              </v:shape>
            </v:group>
            <v:group style="position:absolute;left:1365;top:3867;width:24;height:16" coordorigin="1365,3867" coordsize="24,16">
              <v:shape style="position:absolute;left:1365;top:3867;width:24;height:16" coordorigin="1365,3867" coordsize="24,16" path="m1365,3867l1370,3875,1379,3881,1389,3883e" filled="f" stroked="t" strokeweight=".15pt" strokecolor="#231F1F">
                <v:path arrowok="t"/>
              </v:shape>
            </v:group>
            <v:group style="position:absolute;left:1411;top:3723;width:1346;height:2" coordorigin="1411,3723" coordsize="1346,2">
              <v:shape style="position:absolute;left:1411;top:3723;width:1346;height:2" coordorigin="1411,3723" coordsize="1346,0" path="m1411,3723l2757,3723e" filled="f" stroked="t" strokeweight=".15pt" strokecolor="#231F1F">
                <v:path arrowok="t"/>
              </v:shape>
            </v:group>
            <v:group style="position:absolute;left:2814;top:3370;width:93;height:262" coordorigin="2814,3370" coordsize="93,262">
              <v:shape style="position:absolute;left:2814;top:3370;width:93;height:262" coordorigin="2814,3370" coordsize="93,262" path="m2908,3370l2814,3632e" filled="f" stroked="t" strokeweight=".15pt" strokecolor="#231F1F">
                <v:path arrowok="t"/>
              </v:shape>
            </v:group>
            <v:group style="position:absolute;left:2910;top:3347;width:16;height:22" coordorigin="2910,3347" coordsize="16,22">
              <v:shape style="position:absolute;left:2910;top:3347;width:16;height:22" coordorigin="2910,3347" coordsize="16,22" path="m2925,3368l2926,3366,2926,3363,2926,3360,2913,3347,2910,3347e" filled="f" stroked="t" strokeweight=".15pt" strokecolor="#231F1F">
                <v:path arrowok="t"/>
              </v:shape>
            </v:group>
            <v:group style="position:absolute;left:1359;top:3719;width:18;height:14" coordorigin="1359,3719" coordsize="18,14">
              <v:shape style="position:absolute;left:1359;top:3719;width:18;height:14" coordorigin="1359,3719" coordsize="18,14" path="m1359,3719l1364,3733,1377,3722e" filled="f" stroked="t" strokeweight=".23pt" strokecolor="#231F1F">
                <v:path arrowok="t"/>
              </v:shape>
            </v:group>
            <v:group style="position:absolute;left:1207;top:3722;width:118;height:134" coordorigin="1207,3722" coordsize="118,134">
              <v:shape style="position:absolute;left:1207;top:3722;width:118;height:134" coordorigin="1207,3722" coordsize="118,134" path="m1207,3856l1254,3804,1256,3783,1262,3761,1288,3742,1309,3729,1324,3722e" filled="f" stroked="t" strokeweight=".23pt" strokecolor="#231F1F">
                <v:path arrowok="t"/>
              </v:shape>
            </v:group>
            <v:group style="position:absolute;left:1311;top:3710;width:67;height:87" coordorigin="1311,3710" coordsize="67,87">
              <v:shape style="position:absolute;left:1311;top:3710;width:67;height:87" coordorigin="1311,3710" coordsize="67,87" path="m1311,3749l1326,3741,1348,3729,1360,3717,1373,3710,1378,3729,1370,3742,1359,3748,1345,3767,1344,3772,1332,3783,1312,3797e" filled="f" stroked="t" strokeweight=".23pt" strokecolor="#231F1F">
                <v:path arrowok="t"/>
              </v:shape>
            </v:group>
            <v:group style="position:absolute;left:1323;top:3749;width:49;height:60" coordorigin="1323,3749" coordsize="49,60">
              <v:shape style="position:absolute;left:1323;top:3749;width:49;height:60" coordorigin="1323,3749" coordsize="49,60" path="m1328,3787l1323,3809,1337,3800,1358,3788,1372,3777,1372,3770,1366,3749e" filled="f" stroked="t" strokeweight=".23pt" strokecolor="#231F1F">
                <v:path arrowok="t"/>
              </v:shape>
            </v:group>
            <v:group style="position:absolute;left:1330;top:3785;width:16;height:5" coordorigin="1330,3785" coordsize="16,5">
              <v:shape style="position:absolute;left:1330;top:3785;width:16;height:5" coordorigin="1330,3785" coordsize="16,5" path="m1330,3790l1344,3785,1345,3790e" filled="f" stroked="t" strokeweight=".23pt" strokecolor="#231F1F">
                <v:path arrowok="t"/>
              </v:shape>
            </v:group>
            <v:group style="position:absolute;left:1322;top:3775;width:65;height:44" coordorigin="1322,3775" coordsize="65,44">
              <v:shape style="position:absolute;left:1322;top:3775;width:65;height:44" coordorigin="1322,3775" coordsize="65,44" path="m1326,3802l1322,3812,1332,3819,1356,3810,1373,3799,1375,3798,1387,3786,1372,3775e" filled="f" stroked="t" strokeweight=".23pt" strokecolor="#231F1F">
                <v:path arrowok="t"/>
              </v:shape>
            </v:group>
            <v:group style="position:absolute;left:1332;top:3802;width:10;height:15" coordorigin="1332,3802" coordsize="10,15">
              <v:shape style="position:absolute;left:1332;top:3802;width:10;height:15" coordorigin="1332,3802" coordsize="10,15" path="m1332,3802l1342,3811,1338,3817e" filled="f" stroked="t" strokeweight=".23pt" strokecolor="#231F1F">
                <v:path arrowok="t"/>
              </v:shape>
            </v:group>
            <v:group style="position:absolute;left:1327;top:3798;width:55;height:34" coordorigin="1327,3798" coordsize="55,34">
              <v:shape style="position:absolute;left:1327;top:3798;width:55;height:34" coordorigin="1327,3798" coordsize="55,34" path="m1327,3823l1337,3832,1354,3828,1371,3825,1377,3811,1382,3803,1375,3798e" filled="f" stroked="t" strokeweight=".23pt" strokecolor="#231F1F">
                <v:path arrowok="t"/>
              </v:shape>
            </v:group>
            <v:group style="position:absolute;left:1294;top:3828;width:60;height:42" coordorigin="1294,3828" coordsize="60,42">
              <v:shape style="position:absolute;left:1294;top:3828;width:60;height:42" coordorigin="1294,3828" coordsize="60,42" path="m1294,3871l1307,3861,1313,3859,1318,3856,1331,3854,1335,3849,1340,3844,1354,3828e" filled="f" stroked="t" strokeweight=".23pt" strokecolor="#231F1F">
                <v:path arrowok="t"/>
              </v:shape>
            </v:group>
            <v:group style="position:absolute;left:1441;top:3705;width:381;height:213" coordorigin="1441,3705" coordsize="381,213">
              <v:shape style="position:absolute;left:1441;top:3705;width:381;height:213" coordorigin="1441,3705" coordsize="381,213" path="m1821,3705l1461,3709,1454,3723,1450,3743,1451,3751,1442,3762,1441,3785,1441,3810,1441,3837,1441,3861,1441,3879,1442,3890,1798,3919,1810,3897,1808,3734,1821,3705xe" filled="t" fillcolor="#FFFFFF" stroked="f">
                <v:path arrowok="t"/>
                <v:fill type="solid"/>
              </v:shape>
            </v:group>
            <v:group style="position:absolute;left:1439;top:3713;width:89;height:189" coordorigin="1439,3713" coordsize="89,189">
              <v:shape style="position:absolute;left:1439;top:3713;width:89;height:189" coordorigin="1439,3713" coordsize="89,189" path="m1459,3713l1456,3719,1450,3727,1450,3750,1440,3763,1439,3770,1439,3781,1439,3803,1440,3831,1440,3859,1440,3882,1441,3894,1528,3902e" filled="f" stroked="t" strokeweight=".214pt" strokecolor="#231F1F">
                <v:path arrowok="t"/>
              </v:shape>
            </v:group>
            <v:group style="position:absolute;left:1471;top:3714;width:82;height:7" coordorigin="1471,3714" coordsize="82,7">
              <v:shape style="position:absolute;left:1471;top:3714;width:82;height:7" coordorigin="1471,3714" coordsize="82,7" path="m1472,3714l1471,3721,1548,3720,1553,3714e" filled="f" stroked="t" strokeweight=".214pt" strokecolor="#231F1F">
                <v:path arrowok="t"/>
              </v:shape>
            </v:group>
            <v:group style="position:absolute;left:1569;top:3712;width:106;height:9" coordorigin="1569,3712" coordsize="106,9">
              <v:shape style="position:absolute;left:1569;top:3712;width:106;height:9" coordorigin="1569,3712" coordsize="106,9" path="m1569,3712l1569,3720,1668,3721,1675,3713e" filled="f" stroked="t" strokeweight=".214pt" strokecolor="#231F1F">
                <v:path arrowok="t"/>
              </v:shape>
            </v:group>
            <v:group style="position:absolute;left:1689;top:3709;width:107;height:13" coordorigin="1689,3709" coordsize="107,13">
              <v:shape style="position:absolute;left:1689;top:3709;width:107;height:13" coordorigin="1689,3709" coordsize="107,13" path="m1689,3711l1689,3722,1787,3722,1796,3709e" filled="f" stroked="t" strokeweight=".214pt" strokecolor="#231F1F">
                <v:path arrowok="t"/>
              </v:shape>
            </v:group>
            <v:group style="position:absolute;left:1796;top:3712;width:20;height:205" coordorigin="1796,3712" coordsize="20,205">
              <v:shape style="position:absolute;left:1796;top:3712;width:20;height:205" coordorigin="1796,3712" coordsize="20,205" path="m1807,3712l1797,3734,1796,3917,1808,3901,1806,3738,1815,3715e" filled="f" stroked="t" strokeweight=".214pt" strokecolor="#231F1F">
                <v:path arrowok="t"/>
              </v:shape>
            </v:group>
            <v:group style="position:absolute;left:1597;top:3906;width:199;height:17" coordorigin="1597,3906" coordsize="199,17">
              <v:shape style="position:absolute;left:1597;top:3906;width:199;height:17" coordorigin="1597,3906" coordsize="199,17" path="m1597,3906l1796,3922e" filled="f" stroked="t" strokeweight=".214pt" strokecolor="#231F1F">
                <v:path arrowok="t"/>
              </v:shape>
            </v:group>
            <v:group style="position:absolute;left:1659;top:3912;width:24;height:13" coordorigin="1659,3912" coordsize="24,13">
              <v:shape style="position:absolute;left:1659;top:3912;width:24;height:13" coordorigin="1659,3912" coordsize="24,13" path="m1659,3912l1660,3922,1682,3925,1683,3912e" filled="f" stroked="t" strokeweight=".214pt" strokecolor="#231F1F">
                <v:path arrowok="t"/>
              </v:shape>
            </v:group>
            <v:group style="position:absolute;left:1450;top:3825;width:101;height:64" coordorigin="1450,3825" coordsize="101,64">
              <v:shape style="position:absolute;left:1450;top:3825;width:101;height:64" coordorigin="1450,3825" coordsize="101,64" path="m1549,3872l1551,3829,1452,3825,1450,3873,1450,3885,1464,3885,1482,3886,1509,3888,1532,3889e" filled="f" stroked="t" strokeweight=".214pt" strokecolor="#231F1F">
                <v:path arrowok="t"/>
              </v:shape>
            </v:group>
            <v:group style="position:absolute;left:1458;top:3826;width:79;height:54" coordorigin="1458,3826" coordsize="79,54">
              <v:shape style="position:absolute;left:1458;top:3826;width:79;height:54" coordorigin="1458,3826" coordsize="79,54" path="m1458,3826l1458,3870,1458,3877,1469,3877,1486,3878,1513,3879,1537,3880e" filled="f" stroked="t" strokeweight=".214pt" strokecolor="#231F1F">
                <v:path arrowok="t"/>
              </v:shape>
            </v:group>
            <v:group style="position:absolute;left:1448;top:3727;width:105;height:93" coordorigin="1448,3727" coordsize="105,93">
              <v:shape style="position:absolute;left:1448;top:3727;width:105;height:93" coordorigin="1448,3727" coordsize="105,93" path="m1551,3729l1553,3820,1451,3816,1448,3769,1452,3763,1455,3753,1458,3743,1460,3731,1469,3728,1485,3727,1512,3727,1538,3728,1551,3729xe" filled="f" stroked="t" strokeweight=".214pt" strokecolor="#231F1F">
                <v:path arrowok="t"/>
              </v:shape>
            </v:group>
            <v:group style="position:absolute;left:1459;top:3733;width:90;height:79" coordorigin="1459,3733" coordsize="90,79">
              <v:shape style="position:absolute;left:1459;top:3733;width:90;height:79" coordorigin="1459,3733" coordsize="90,79" path="m1548,3734l1472,3733,1468,3740,1469,3746,1471,3752,1466,3761,1459,3763,1459,3806,1549,3812e" filled="f" stroked="t" strokeweight=".214pt" strokecolor="#231F1F">
                <v:path arrowok="t"/>
              </v:shape>
            </v:group>
            <v:group style="position:absolute;left:1558;top:3730;width:115;height:91" coordorigin="1558,3730" coordsize="115,91">
              <v:shape style="position:absolute;left:1558;top:3730;width:115;height:91" coordorigin="1558,3730" coordsize="115,91" path="m1558,3748l1559,3732,1576,3731,1594,3731,1619,3730,1646,3730,1666,3731,1673,3731,1670,3740,1670,3753,1670,3773,1668,3800,1667,3820,1559,3821,1558,3748xe" filled="f" stroked="t" strokeweight=".214pt" strokecolor="#231F1F">
                <v:path arrowok="t"/>
              </v:shape>
            </v:group>
            <v:group style="position:absolute;left:1571;top:3734;width:96;height:80" coordorigin="1571,3734" coordsize="96,80">
              <v:shape style="position:absolute;left:1571;top:3734;width:96;height:80" coordorigin="1571,3734" coordsize="96,80" path="m1572,3734l1571,3812,1667,3814e" filled="f" stroked="t" strokeweight=".214pt" strokecolor="#231F1F">
                <v:path arrowok="t"/>
              </v:shape>
            </v:group>
            <v:group style="position:absolute;left:1673;top:3732;width:114;height:97" coordorigin="1673,3732" coordsize="114,97">
              <v:shape style="position:absolute;left:1673;top:3732;width:114;height:97" coordorigin="1673,3732" coordsize="114,97" path="m1787,3733l1785,3747,1785,3750,1785,3764,1786,3791,1786,3817,1692,3827,1673,3829,1675,3807,1676,3782,1676,3758,1676,3748,1676,3734,1691,3732,1707,3732,1733,3732,1760,3732,1781,3733,1787,3733xe" filled="f" stroked="t" strokeweight=".214pt" strokecolor="#231F1F">
                <v:path arrowok="t"/>
              </v:shape>
            </v:group>
            <v:group style="position:absolute;left:1685;top:3734;width:98;height:86" coordorigin="1685,3734" coordsize="98,86">
              <v:shape style="position:absolute;left:1685;top:3734;width:98;height:86" coordorigin="1685,3734" coordsize="98,86" path="m1685,3734l1686,3815,1783,3820e" filled="f" stroked="t" strokeweight=".214pt" strokecolor="#231F1F">
                <v:path arrowok="t"/>
              </v:shape>
            </v:group>
            <v:group style="position:absolute;left:1676;top:3836;width:110;height:67" coordorigin="1676,3836" coordsize="110,67">
              <v:shape style="position:absolute;left:1676;top:3836;width:110;height:67" coordorigin="1676,3836" coordsize="110,67" path="m1686,3836l1752,3840,1786,3842,1785,3903,1695,3899,1679,3901,1679,3885,1678,3869,1678,3848,1676,3837,1686,3836xe" filled="f" stroked="t" strokeweight=".214pt" strokecolor="#231F1F">
                <v:path arrowok="t"/>
              </v:shape>
            </v:group>
            <v:group style="position:absolute;left:1689;top:3838;width:94;height:60" coordorigin="1689,3838" coordsize="94,60">
              <v:shape style="position:absolute;left:1689;top:3838;width:94;height:60" coordorigin="1689,3838" coordsize="94,60" path="m1691,3838l1689,3889,1697,3893,1702,3891,1716,3892,1743,3894,1770,3896,1784,3897e" filled="f" stroked="t" strokeweight=".214pt" strokecolor="#231F1F">
                <v:path arrowok="t"/>
              </v:shape>
            </v:group>
            <v:group style="position:absolute;left:1559;top:3829;width:110;height:36" coordorigin="1559,3829" coordsize="110,36">
              <v:shape style="position:absolute;left:1559;top:3829;width:110;height:36" coordorigin="1559,3829" coordsize="110,36" path="m1669,3833l1567,3829,1561,3832,1560,3836,1559,3840,1560,3865e" filled="f" stroked="t" strokeweight=".214pt" strokecolor="#231F1F">
                <v:path arrowok="t"/>
              </v:shape>
            </v:group>
            <v:group style="position:absolute;left:1578;top:3835;width:92;height:62" coordorigin="1578,3835" coordsize="92,62">
              <v:shape style="position:absolute;left:1578;top:3835;width:92;height:62" coordorigin="1578,3835" coordsize="92,62" path="m1669,3835l1670,3897,1578,3892e" filled="f" stroked="t" strokeweight=".214pt" strokecolor="#231F1F">
                <v:path arrowok="t"/>
              </v:shape>
            </v:group>
            <v:group style="position:absolute;left:1586;top:3885;width:81;height:2" coordorigin="1586,3885" coordsize="81,2">
              <v:shape style="position:absolute;left:1586;top:3885;width:81;height:2" coordorigin="1586,3885" coordsize="81,2" path="m1586,3885l1667,3887e" filled="f" stroked="t" strokeweight=".214pt" strokecolor="#231F1F">
                <v:path arrowok="t"/>
              </v:shape>
            </v:group>
            <v:group style="position:absolute;left:1571;top:3830;width:3;height:26" coordorigin="1571,3830" coordsize="3,26">
              <v:shape style="position:absolute;left:1571;top:3830;width:3;height:26" coordorigin="1571,3830" coordsize="3,26" path="m1574,3830l1571,3856e" filled="f" stroked="t" strokeweight=".214pt" strokecolor="#231F1F">
                <v:path arrowok="t"/>
              </v:shape>
            </v:group>
            <v:group style="position:absolute;left:1438;top:3862;width:170;height:204" coordorigin="1438,3862" coordsize="170,204">
              <v:shape style="position:absolute;left:1438;top:3862;width:170;height:204" coordorigin="1438,3862" coordsize="170,204" path="m1438,4066l1492,4032,1505,4000,1505,3975,1504,3954,1505,3939,1511,3922,1532,3898,1543,3884,1556,3870,1574,3862,1602,3869,1609,3879,1597,3882,1576,3892e" filled="f" stroked="t" strokeweight=".214pt" strokecolor="#231F1F">
                <v:path arrowok="t"/>
              </v:shape>
            </v:group>
            <v:group style="position:absolute;left:1566;top:3902;width:32;height:3" coordorigin="1566,3902" coordsize="32,3">
              <v:shape style="position:absolute;left:1566;top:3902;width:32;height:3" coordorigin="1566,3902" coordsize="32,3" path="m1566,3903l1577,3902,1597,3905e" filled="f" stroked="t" strokeweight=".214pt" strokecolor="#231F1F">
                <v:path arrowok="t"/>
              </v:shape>
            </v:group>
            <v:group style="position:absolute;left:1586;top:3921;width:25;height:12" coordorigin="1586,3921" coordsize="25,12">
              <v:shape style="position:absolute;left:1586;top:3921;width:25;height:12" coordorigin="1586,3921" coordsize="25,12" path="m1586,3922l1598,3921,1611,3933e" filled="f" stroked="t" strokeweight=".214pt" strokecolor="#231F1F">
                <v:path arrowok="t"/>
              </v:shape>
            </v:group>
            <v:group style="position:absolute;left:1601;top:3941;width:28;height:47" coordorigin="1601,3941" coordsize="28,47">
              <v:shape style="position:absolute;left:1601;top:3941;width:28;height:47" coordorigin="1601,3941" coordsize="28,47" path="m1601,3941l1613,3942,1629,3948,1618,3979,1612,3988e" filled="f" stroked="t" strokeweight=".214pt" strokecolor="#231F1F">
                <v:path arrowok="t"/>
              </v:shape>
            </v:group>
            <v:group style="position:absolute;left:1498;top:3972;width:108;height:135" coordorigin="1498,3972" coordsize="108,135">
              <v:shape style="position:absolute;left:1498;top:3972;width:108;height:135" coordorigin="1498,3972" coordsize="108,135" path="m1606,3972l1600,3988,1598,4004,1593,4025,1582,4042,1567,4051,1549,4063,1530,4078,1512,4093,1498,4107e" filled="f" stroked="t" strokeweight=".214pt" strokecolor="#231F1F">
                <v:path arrowok="t"/>
              </v:shape>
            </v:group>
            <v:group style="position:absolute;left:2895;top:3665;width:2462;height:1382" coordorigin="2895,3665" coordsize="2462,1382">
              <v:shape style="position:absolute;left:2895;top:3665;width:2462;height:1382" coordorigin="2895,3665" coordsize="2462,1382" path="m3348,3846l5247,3846,5276,3848,5341,3873,5357,4990,5354,5005,5281,5045,3227,5048,3198,5046,3134,5021,3101,3942,2895,3665,3348,3846xe" filled="f" stroked="t" strokeweight=".606pt" strokecolor="#23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7.034058pt;margin-top:25.933565pt;width:274.450915pt;height:350.439654pt;mso-position-horizontal-relative:page;mso-position-vertical-relative:paragraph;z-index:-8334" coordorigin="6141,519" coordsize="5489,7009">
            <v:group style="position:absolute;left:6240;top:6170;width:76;height:74" coordorigin="6240,6170" coordsize="76,74">
              <v:shape style="position:absolute;left:6240;top:6170;width:76;height:74" coordorigin="6240,6170" coordsize="76,74" path="m6263,6170l6247,6184,6240,6205,6244,6221,6258,6237,6279,6244,6298,6238,6312,6222,6316,6198,6308,6182,6290,6172,6263,6170xe" filled="t" fillcolor="#231F1F" stroked="f">
                <v:path arrowok="t"/>
                <v:fill type="solid"/>
              </v:shape>
            </v:group>
            <v:group style="position:absolute;left:6240;top:6163;width:76;height:74" coordorigin="6240,6163" coordsize="76,74">
              <v:shape style="position:absolute;left:6240;top:6163;width:76;height:74" coordorigin="6240,6163" coordsize="76,74" path="m6240,6198l6247,6176,6263,6163,6290,6164,6308,6174,6316,6190,6312,6215,6298,6230,6279,6236,6258,6230,6244,6214,6240,6198xe" filled="f" stroked="t" strokeweight=".567pt" strokecolor="#231F1F">
                <v:path arrowok="t"/>
              </v:shape>
            </v:group>
            <v:group style="position:absolute;left:6225;top:5295;width:76;height:73" coordorigin="6225,5295" coordsize="76,73">
              <v:shape style="position:absolute;left:6225;top:5295;width:76;height:73" coordorigin="6225,5295" coordsize="76,73" path="m6248,5295l6232,5309,6225,5330,6229,5346,6243,5362,6264,5369,6283,5363,6297,5347,6301,5323,6293,5307,6275,5297,6248,5295xe" filled="t" fillcolor="#231F1F" stroked="f">
                <v:path arrowok="t"/>
                <v:fill type="solid"/>
              </v:shape>
            </v:group>
            <v:group style="position:absolute;left:6225;top:5295;width:76;height:73" coordorigin="6225,5295" coordsize="76,73">
              <v:shape style="position:absolute;left:6225;top:5295;width:76;height:73" coordorigin="6225,5295" coordsize="76,73" path="m6225,5330l6232,5309,6248,5295,6275,5297,6293,5307,6301,5323,6297,5347,6283,5363,6264,5369,6243,5362,6229,5346,6225,5330xe" filled="f" stroked="t" strokeweight=".567pt" strokecolor="#231F1F">
                <v:path arrowok="t"/>
              </v:shape>
            </v:group>
            <v:group style="position:absolute;left:6225;top:4762;width:76;height:74" coordorigin="6225,4762" coordsize="76,74">
              <v:shape style="position:absolute;left:6225;top:4762;width:76;height:74" coordorigin="6225,4762" coordsize="76,74" path="m6248,4762l6232,4776,6225,4798,6229,4813,6243,4830,6264,4836,6283,4830,6297,4815,6301,4790,6293,4774,6275,4764,6248,4762xe" filled="t" fillcolor="#231F1F" stroked="f">
                <v:path arrowok="t"/>
                <v:fill type="solid"/>
              </v:shape>
            </v:group>
            <v:group style="position:absolute;left:6225;top:4762;width:76;height:74" coordorigin="6225,4762" coordsize="76,74">
              <v:shape style="position:absolute;left:6225;top:4762;width:76;height:74" coordorigin="6225,4762" coordsize="76,74" path="m6225,4798l6232,4776,6248,4762,6275,4764,6293,4774,6301,4790,6297,4815,6283,4830,6264,4836,6243,4830,6229,4813,6225,4798xe" filled="f" stroked="t" strokeweight=".567pt" strokecolor="#231F1F">
                <v:path arrowok="t"/>
              </v:shape>
            </v:group>
            <v:group style="position:absolute;left:6385;top:2315;width:120;height:182" coordorigin="6385,2315" coordsize="120,182">
              <v:shape style="position:absolute;left:6385;top:2315;width:120;height:182" coordorigin="6385,2315" coordsize="120,182" path="m6505,2445l6505,2450,6504,2456,6503,2460,6501,2465,6499,2470,6497,2473,6494,2477,6491,2481,6487,2484,6484,2487,6460,2495,6455,2496,6448,2497,6442,2497,6394,2497,6392,2497,6390,2496,6388,2495,6386,2493,6385,2491,6385,2487,6385,2325,6394,2315,6435,2315,6490,2341,6494,2361,6493,2365,6480,2393,6477,2396,6473,2398,6469,2399,6474,2400,6505,2438,6505,2445xe" filled="f" stroked="t" strokeweight="1pt" strokecolor="#000000">
                <v:path arrowok="t"/>
              </v:shape>
            </v:group>
            <v:group style="position:absolute;left:6409;top:2334;width:60;height:59" coordorigin="6409,2334" coordsize="60,59">
              <v:shape style="position:absolute;left:6409;top:2334;width:60;height:59" coordorigin="6409,2334" coordsize="60,59" path="m6469,2363l6434,2334,6409,2334,6409,2393,6437,2393,6443,2393,6461,2384,6464,2382,6466,2378,6467,2375,6468,2371,6469,2367,6469,2363xe" filled="f" stroked="t" strokeweight="1.0pt" strokecolor="#000000">
                <v:path arrowok="t"/>
              </v:shape>
            </v:group>
            <v:group style="position:absolute;left:6409;top:2413;width:70;height:64" coordorigin="6409,2413" coordsize="70,64">
              <v:shape style="position:absolute;left:6409;top:2413;width:70;height:64" coordorigin="6409,2413" coordsize="70,64" path="m6480,2446l6438,2413,6409,2413,6409,2477,6444,2477,6450,2477,6455,2476,6459,2475,6463,2474,6477,2459,6479,2456,6480,2451,6480,2446xe" filled="f" stroked="t" strokeweight="1pt" strokecolor="#000000">
                <v:path arrowok="t"/>
              </v:shape>
              <v:shape style="position:absolute;left:6529;top:2350;width:620;height:159" type="#_x0000_t75">
                <v:imagedata r:id="rId221" o:title=""/>
              </v:shape>
              <v:shape style="position:absolute;left:7172;top:2350;width:508;height:159" type="#_x0000_t75">
                <v:imagedata r:id="rId222" o:title=""/>
              </v:shape>
            </v:group>
            <v:group style="position:absolute;left:6151;top:529;width:5469;height:6989" coordorigin="6151,529" coordsize="5469,6989">
              <v:shape style="position:absolute;left:6151;top:529;width:5469;height:6989" coordorigin="6151,529" coordsize="5469,6989" path="m11620,7204l11611,7280,11587,7348,11549,7408,11499,7457,11440,7493,11373,7513,11325,7517,6445,7517,6374,7508,6310,7482,6254,7442,6208,7389,6174,7326,6155,7255,6151,7204,6151,842,6159,767,6184,698,6222,638,6271,589,6330,553,6397,533,6445,529,11325,529,11396,538,11461,564,11517,604,11563,657,11596,720,11616,791,11620,842,11620,7204xe" filled="f" stroked="t" strokeweight="1.008074pt" strokecolor="#625E60">
                <v:path arrowok="t"/>
              </v:shape>
            </v:group>
            <v:group style="position:absolute;left:9181;top:1117;width:2;height:3" coordorigin="9181,1117" coordsize="2,3">
              <v:shape style="position:absolute;left:9181;top:1117;width:2;height:3" coordorigin="9181,1117" coordsize="0,3" path="m9181,1117l9181,1120e" filled="f" stroked="t" strokeweight=".004pt" strokecolor="#231F1F">
                <v:path arrowok="t"/>
              </v:shape>
            </v:group>
            <v:group style="position:absolute;left:10479;top:2006;width:187;height:333" coordorigin="10479,2006" coordsize="187,333">
              <v:shape style="position:absolute;left:10479;top:2006;width:187;height:333" coordorigin="10479,2006" coordsize="187,333" path="m10479,2328l10485,2330,10517,2338,10544,2340,10566,2336,10582,2328,10487,2328,10479,2328xe" filled="t" fillcolor="#231F1F" stroked="f">
                <v:path arrowok="t"/>
                <v:fill type="solid"/>
              </v:shape>
              <v:shape style="position:absolute;left:10479;top:2006;width:187;height:333" coordorigin="10479,2006" coordsize="187,333" path="m10596,2006l10511,2086,10555,2089,10554,2129,10550,2201,10545,2279,10506,2327,10487,2328,10582,2328,10621,2277,10628,2093,10665,2093,10596,2006xe" filled="t" fillcolor="#231F1F" stroked="f">
                <v:path arrowok="t"/>
                <v:fill type="solid"/>
              </v:shape>
              <v:shape style="position:absolute;left:10479;top:2006;width:187;height:333" coordorigin="10479,2006" coordsize="187,333" path="m10665,2093l10628,2093,10666,2094,10665,2093xe" filled="t" fillcolor="#231F1F" stroked="f">
                <v:path arrowok="t"/>
                <v:fill type="solid"/>
              </v:shape>
            </v:group>
            <v:group style="position:absolute;left:10437;top:2262;width:84;height:68" coordorigin="10437,2262" coordsize="84,68">
              <v:shape style="position:absolute;left:10437;top:2262;width:84;height:68" coordorigin="10437,2262" coordsize="84,68" path="m10521,2321l10514,2316,10499,2301,10489,2274,10441,2262,10439,2266,10437,2275,10437,2287,10444,2302,10459,2317,10487,2330e" filled="f" stroked="t" strokeweight=".3pt" strokecolor="#231F1F">
                <v:path arrowok="t"/>
              </v:shape>
              <v:shape style="position:absolute;left:9058;top:1335;width:2066;height:891" type="#_x0000_t75">
                <v:imagedata r:id="rId223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Замена</w:t>
      </w:r>
      <w:r>
        <w:rPr>
          <w:rFonts w:ascii="Calibri" w:hAnsi="Calibri" w:cs="Calibri" w:eastAsia="Calibri"/>
          <w:b/>
          <w:bCs/>
          <w:color w:val="3D3B3B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дополнительного</w: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3D3B3B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воздушного</w:t>
      </w:r>
      <w:r>
        <w:rPr>
          <w:rFonts w:ascii="Calibri" w:hAnsi="Calibri" w:cs="Calibri" w:eastAsia="Calibri"/>
          <w:b/>
          <w:bCs/>
          <w:color w:val="3D3B3B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фильтра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90"/>
        <w:ind w:left="385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Примечание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фильтры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приобретаются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дополнительно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Calibri" w:hAnsi="Calibri" w:cs="Calibri" w:eastAsia="Calibri"/>
          <w:sz w:val="17"/>
          <w:szCs w:val="17"/>
        </w:rPr>
        <w:sectPr>
          <w:type w:val="continuous"/>
          <w:pgSz w:w="11906" w:h="16840"/>
          <w:pgMar w:top="1580" w:bottom="280" w:left="280" w:right="360"/>
          <w:cols w:num="2" w:equalWidth="0">
            <w:col w:w="5698" w:space="553"/>
            <w:col w:w="5015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580" w:bottom="280" w:left="280" w:right="360"/>
        </w:sectPr>
      </w:pPr>
    </w:p>
    <w:p>
      <w:pPr>
        <w:pStyle w:val="BodyText"/>
        <w:spacing w:before="72"/>
        <w:ind w:left="31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Открыть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переднюю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панель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 w:before="49"/>
        <w:ind w:left="295" w:right="18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Снимите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крышку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стопоров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бокам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Heading7"/>
        <w:ind w:left="295" w:right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Установите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стандартный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фильтр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мест</w:t>
      </w:r>
      <w:r>
        <w:rPr>
          <w:rFonts w:ascii="Calibri" w:hAnsi="Calibri" w:cs="Calibri" w:eastAsia="Calibri"/>
          <w:b w:val="0"/>
          <w:bCs w:val="0"/>
          <w:color w:val="231F1F"/>
          <w:spacing w:val="2"/>
          <w:w w:val="100"/>
        </w:rPr>
        <w:t>о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1906" w:h="16840"/>
          <w:pgMar w:top="1580" w:bottom="280" w:left="280" w:right="360"/>
          <w:cols w:num="2" w:equalWidth="0">
            <w:col w:w="3289" w:space="2409"/>
            <w:col w:w="556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1580" w:bottom="280" w:left="280" w:right="360"/>
        </w:sectPr>
      </w:pPr>
    </w:p>
    <w:p>
      <w:pPr>
        <w:pStyle w:val="BodyText"/>
        <w:spacing w:before="97"/>
        <w:ind w:left="27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2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Извлеките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стандартный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фильтр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4" w:lineRule="auto" w:before="85"/>
        <w:ind w:left="440" w:right="378" w:hanging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Поднимите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крышку</w:t>
      </w:r>
      <w:r>
        <w:rPr>
          <w:rFonts w:ascii="Arial" w:hAnsi="Arial" w:cs="Arial" w:eastAsia="Arial"/>
          <w:b w:val="0"/>
          <w:bCs w:val="0"/>
          <w:color w:val="231F1F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вверх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чтобы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достать</w:t>
      </w:r>
      <w:r>
        <w:rPr>
          <w:rFonts w:ascii="Arial" w:hAnsi="Arial" w:cs="Arial" w:eastAsia="Arial"/>
          <w:b w:val="0"/>
          <w:bCs w:val="0"/>
          <w:color w:val="231F1F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фильтр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26" w:lineRule="exact" w:before="49"/>
        <w:ind w:left="274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8"/>
          <w:szCs w:val="28"/>
        </w:rPr>
        <w:t>Внимание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8"/>
          <w:szCs w:val="28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spacing w:line="210" w:lineRule="exact"/>
        <w:ind w:left="30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Светлая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сторона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фотокаталитического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фильтра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0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смотрит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наружу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темная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0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Бактерицидный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смотрит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зеленой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стороной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30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наружу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светлой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 w:line="226" w:lineRule="exact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280" w:right="360"/>
          <w:cols w:num="2" w:equalWidth="0">
            <w:col w:w="3761" w:space="2045"/>
            <w:col w:w="5460"/>
          </w:cols>
        </w:sectPr>
      </w:pP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type w:val="continuous"/>
          <w:pgSz w:w="11906" w:h="16840"/>
          <w:pgMar w:top="1580" w:bottom="280" w:left="280" w:right="360"/>
        </w:sectPr>
      </w:pP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94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12"/>
          <w:szCs w:val="12"/>
        </w:rPr>
        <w:t>Удалите</w:t>
      </w:r>
      <w:r>
        <w:rPr>
          <w:rFonts w:ascii="Arial" w:hAnsi="Arial" w:cs="Arial" w:eastAsia="Arial"/>
          <w:b w:val="0"/>
          <w:bCs w:val="0"/>
          <w:color w:val="231F1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12"/>
          <w:szCs w:val="12"/>
        </w:rPr>
        <w:t>старую</w:t>
      </w:r>
      <w:r>
        <w:rPr>
          <w:rFonts w:ascii="Arial" w:hAnsi="Arial" w:cs="Arial" w:eastAsia="Arial"/>
          <w:b w:val="0"/>
          <w:bCs w:val="0"/>
          <w:color w:val="231F1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12"/>
          <w:szCs w:val="12"/>
        </w:rPr>
        <w:t>вставку</w:t>
      </w:r>
      <w:r>
        <w:rPr>
          <w:rFonts w:ascii="Arial" w:hAnsi="Arial" w:cs="Arial" w:eastAsia="Arial"/>
          <w:b w:val="0"/>
          <w:bCs w:val="0"/>
          <w:color w:val="231F1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12"/>
          <w:szCs w:val="12"/>
        </w:rPr>
        <w:t>фильтра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0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7"/>
          <w:szCs w:val="27"/>
        </w:rPr>
        <w:t>3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7"/>
          <w:szCs w:val="27"/>
        </w:rPr>
        <w:t>Вставьте</w:t>
      </w:r>
      <w:r>
        <w:rPr>
          <w:rFonts w:ascii="Arial" w:hAnsi="Arial" w:cs="Arial" w:eastAsia="Arial"/>
          <w:b w:val="0"/>
          <w:bCs w:val="0"/>
          <w:color w:val="231F1F"/>
          <w:spacing w:val="3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7"/>
          <w:szCs w:val="27"/>
        </w:rPr>
        <w:t>новый</w:t>
      </w:r>
      <w:r>
        <w:rPr>
          <w:rFonts w:ascii="Arial" w:hAnsi="Arial" w:cs="Arial" w:eastAsia="Arial"/>
          <w:b w:val="0"/>
          <w:bCs w:val="0"/>
          <w:color w:val="231F1F"/>
          <w:spacing w:val="3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7"/>
          <w:szCs w:val="27"/>
        </w:rPr>
        <w:t>фильтр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69" w:lineRule="auto" w:before="23"/>
        <w:ind w:left="4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Вставьте</w:t>
      </w:r>
      <w:r>
        <w:rPr>
          <w:rFonts w:ascii="Arial" w:hAnsi="Arial" w:cs="Arial" w:eastAsia="Arial"/>
          <w:b w:val="0"/>
          <w:bCs w:val="0"/>
          <w:color w:val="231F1F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новый</w:t>
      </w:r>
      <w:r>
        <w:rPr>
          <w:rFonts w:ascii="Arial" w:hAnsi="Arial" w:cs="Arial" w:eastAsia="Arial"/>
          <w:b w:val="0"/>
          <w:bCs w:val="0"/>
          <w:color w:val="231F1F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фильтр</w:t>
      </w:r>
      <w:r>
        <w:rPr>
          <w:rFonts w:ascii="Arial" w:hAnsi="Arial" w:cs="Arial" w:eastAsia="Arial"/>
          <w:b w:val="0"/>
          <w:bCs w:val="0"/>
          <w:color w:val="231F1F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в</w:t>
      </w:r>
      <w:r>
        <w:rPr>
          <w:rFonts w:ascii="Arial" w:hAnsi="Arial" w:cs="Arial" w:eastAsia="Arial"/>
          <w:b w:val="0"/>
          <w:bCs w:val="0"/>
          <w:color w:val="231F1F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рамку</w:t>
      </w:r>
      <w:r>
        <w:rPr>
          <w:rFonts w:ascii="Arial" w:hAnsi="Arial" w:cs="Arial" w:eastAsia="Arial"/>
          <w:b w:val="0"/>
          <w:bCs w:val="0"/>
          <w:color w:val="231F1F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и</w:t>
      </w:r>
      <w:r>
        <w:rPr>
          <w:rFonts w:ascii="Arial" w:hAnsi="Arial" w:cs="Arial" w:eastAsia="Arial"/>
          <w:b w:val="0"/>
          <w:bCs w:val="0"/>
          <w:color w:val="231F1F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зафиксируйте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в</w:t>
      </w:r>
      <w:r>
        <w:rPr>
          <w:rFonts w:ascii="Arial" w:hAnsi="Arial" w:cs="Arial" w:eastAsia="Arial"/>
          <w:b w:val="0"/>
          <w:bCs w:val="0"/>
          <w:color w:val="231F1F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основном</w:t>
      </w:r>
      <w:r>
        <w:rPr>
          <w:rFonts w:ascii="Arial" w:hAnsi="Arial" w:cs="Arial" w:eastAsia="Arial"/>
          <w:b w:val="0"/>
          <w:bCs w:val="0"/>
          <w:color w:val="231F1F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фильтре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7"/>
        <w:spacing w:before="54"/>
        <w:ind w:left="436" w:right="0"/>
        <w:jc w:val="left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5.</w:t>
      </w:r>
      <w:r>
        <w:rPr>
          <w:rFonts w:ascii="Calibri" w:hAnsi="Calibri" w:cs="Calibri" w:eastAsia="Calibri"/>
          <w:b w:val="0"/>
          <w:bCs w:val="0"/>
          <w:color w:val="231F1F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Закрыть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переднюю</w:t>
      </w:r>
      <w:r>
        <w:rPr>
          <w:rFonts w:ascii="Calibri" w:hAnsi="Calibri" w:cs="Calibri" w:eastAsia="Calibri"/>
          <w:b w:val="0"/>
          <w:bCs w:val="0"/>
          <w:color w:val="231F1F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панель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74" w:lineRule="exact"/>
        <w:ind w:left="6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Убедитесь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что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фиксаторы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защелкнулись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Heading7"/>
        <w:spacing w:before="53"/>
        <w:ind w:left="40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Примечание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08" w:lineRule="exact" w:before="64"/>
        <w:ind w:left="584" w:right="382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Фотокаталитические</w:t>
      </w:r>
      <w:r>
        <w:rPr>
          <w:rFonts w:ascii="Calibri" w:hAnsi="Calibri" w:cs="Calibri" w:eastAsia="Calibri"/>
          <w:b w:val="0"/>
          <w:bCs w:val="0"/>
          <w:color w:val="000001"/>
          <w:spacing w:val="-2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фильтры</w:t>
      </w:r>
      <w:r>
        <w:rPr>
          <w:rFonts w:ascii="Calibri" w:hAnsi="Calibri" w:cs="Calibri" w:eastAsia="Calibri"/>
          <w:b w:val="0"/>
          <w:bCs w:val="0"/>
          <w:color w:val="000001"/>
          <w:spacing w:val="-2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восстановления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каждые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6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месяцев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следует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менее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часа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держать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солнце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31" w:lineRule="exact"/>
        <w:ind w:left="54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Бактерицидные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ильтры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могут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использоватьс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7" w:lineRule="exact"/>
        <w:ind w:left="54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долгое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необходимости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замены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Но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период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9" w:lineRule="exact"/>
        <w:ind w:left="54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их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использования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должны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следить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да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их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чис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тотой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8" w:lineRule="exact"/>
        <w:ind w:left="54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противном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эффект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снижаться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 w:before="45"/>
        <w:ind w:left="554" w:right="195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Рекомендуется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хранить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бактерицидные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фильтры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прохладной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сухой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среде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эксплуатировали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долгое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рекомендуется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стерелизовать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перед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овторным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использованием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right="200"/>
        <w:jc w:val="right"/>
        <w:rPr>
          <w:rFonts w:ascii="Calibri" w:hAnsi="Calibri" w:cs="Calibri" w:eastAsia="Calibri"/>
        </w:rPr>
      </w:pPr>
      <w:r>
        <w:rPr/>
        <w:pict>
          <v:group style="position:absolute;margin-left:554.963013pt;margin-top:3.355919pt;width:11.957pt;height:9.061pt;mso-position-horizontal-relative:page;mso-position-vertical-relative:paragraph;z-index:-8333" coordorigin="11099,67" coordsize="239,181">
            <v:group style="position:absolute;left:11107;top:75;width:94;height:163" coordorigin="11107,75" coordsize="94,163">
              <v:shape style="position:absolute;left:11107;top:75;width:94;height:163" coordorigin="11107,75" coordsize="94,163" path="m11201,229l11199,238,11198,238,11198,238,11197,238,11113,238,11112,238,11111,238,11111,238,11110,237,11110,237,11109,236,11109,235,11109,235,11108,234,11108,232,11108,231,11108,229,11108,228,11108,227,11108,226,11109,225,11109,224,11109,223,11110,222,11110,222,11111,221,11111,221,11112,221,11113,221,11146,221,11146,98,11115,116,11113,117,11112,118,11111,118,11110,118,11109,118,11109,117,11108,117,11108,116,11108,115,11107,113,11107,112,11107,110,11107,109,11107,107,11108,106,11108,105,11108,104,11108,104,11108,103,11109,103,11109,102,11110,102,11110,101,11111,100,11148,77,11149,76,11149,76,11149,76,11150,76,11151,76,11151,75,11152,75,11153,75,11154,75,11155,75,11156,75,11158,75,11160,75,11168,78,11168,78,11168,79,11168,221,11197,221,11201,228,11201,229xe" filled="f" stroked="t" strokeweight=".8pt" strokecolor="#000000">
                <v:path arrowok="t"/>
              </v:shape>
            </v:group>
            <v:group style="position:absolute;left:11228;top:76;width:102;height:164" coordorigin="11228,76" coordsize="102,164">
              <v:shape style="position:absolute;left:11228;top:76;width:102;height:164" coordorigin="11228,76" coordsize="102,164" path="m11330,186l11314,226,11308,231,11302,234,11295,237,11287,239,11279,240,11270,240,11265,240,11244,237,11240,236,11237,235,11235,234,11233,233,11231,232,11231,231,11230,231,11230,230,11229,230,11229,229,11229,229,11229,228,11229,227,11228,226,11228,225,11228,224,11228,223,11228,221,11228,220,11228,219,11228,217,11228,216,11229,215,11229,215,11229,214,11230,213,11230,213,11231,213,11231,213,11232,213,11233,213,11234,213,11236,214,11237,215,11240,216,11243,218,11246,219,11249,220,11254,221,11258,222,11263,223,11269,223,11275,223,11308,188,11308,183,11266,157,11261,157,11257,157,11253,157,11250,158,11246,158,11243,158,11241,158,11239,158,11238,157,11237,155,11236,153,11236,150,11236,84,11236,82,11237,80,11238,78,11240,77,11242,76,11244,76,11316,76,11316,76,11317,77,11320,84,11320,85,11320,89,11320,91,11319,93,11318,94,11317,95,11316,95,11258,95,11258,140,11261,140,11264,140,11267,140,11269,140,11273,140,11277,139,11286,140,11293,141,11330,179,11330,18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Calibri" w:hAnsi="Calibri" w:cs="Calibri" w:eastAsia="Calibri"/>
        </w:rPr>
        <w:sectPr>
          <w:type w:val="continuous"/>
          <w:pgSz w:w="11906" w:h="16840"/>
          <w:pgMar w:top="1580" w:bottom="280" w:left="280" w:right="360"/>
          <w:cols w:num="2" w:equalWidth="0">
            <w:col w:w="5330" w:space="229"/>
            <w:col w:w="5707"/>
          </w:cols>
        </w:sectPr>
      </w:pPr>
    </w:p>
    <w:p>
      <w:pPr>
        <w:spacing w:before="16"/>
        <w:ind w:left="2575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/>
        <w:pict>
          <v:group style="position:absolute;margin-left:17.374416pt;margin-top:23.829914pt;width:560.527969pt;height:45.989pt;mso-position-horizontal-relative:page;mso-position-vertical-relative:page;z-index:-8331" coordorigin="347,477" coordsize="11211,920">
            <v:group style="position:absolute;left:357;top:487;width:11191;height:900" coordorigin="357,487" coordsize="11191,900">
              <v:shape style="position:absolute;left:357;top:487;width:11191;height:900" coordorigin="357,487" coordsize="11191,900" path="m11330,487l576,487,548,488,473,503,412,534,364,594,357,1245,359,1262,397,1326,451,1361,522,1382,576,1386,11330,1386,11409,1377,11475,1350,11523,1311,11548,1245,11548,628,11546,611,11509,547,11454,512,11384,491,11330,487xe" filled="t" fillcolor="#E9E8E8" stroked="f">
                <v:path arrowok="t"/>
                <v:fill type="solid"/>
              </v:shape>
            </v:group>
            <v:group style="position:absolute;left:3539;top:750;width:212;height:284" coordorigin="3539,750" coordsize="212,284">
              <v:shape style="position:absolute;left:3539;top:750;width:212;height:284" coordorigin="3539,750" coordsize="212,284" path="m3751,766l3744,782,3743,782,3664,782,3664,1027,3664,1028,3663,1029,3663,1030,3662,1031,3661,1032,3660,1032,3658,1033,3645,1034,3641,1034,3630,1032,3629,1032,3628,1031,3627,1030,3626,1029,3626,1028,3626,1027,3626,782,3546,782,3545,782,3544,781,3543,781,3542,780,3541,779,3541,778,3540,777,3540,775,3540,773,3539,771,3539,769,3539,766,3539,763,3539,761,3540,759,3540,757,3540,755,3541,753,3541,752,3542,751,3543,751,3544,750,3545,750,3546,750,3743,750,3751,763,3751,766xe" filled="f" stroked="t" strokeweight=".8pt" strokecolor="#000000">
                <v:path arrowok="t"/>
              </v:shape>
            </v:group>
            <v:group style="position:absolute;left:3775;top:821;width:181;height:216" coordorigin="3775,821" coordsize="181,216">
              <v:shape style="position:absolute;left:3775;top:821;width:181;height:216" coordorigin="3775,821" coordsize="181,216" path="m3956,920l3956,926,3954,930,3952,932,3949,935,3945,936,3942,936,3812,936,3812,947,3813,957,3815,966,3818,974,3821,982,3826,988,3832,995,3838,999,3846,1003,3855,1006,3865,1008,3877,1008,3886,1008,3921,1000,3926,998,3930,997,3934,995,3937,994,3940,993,3942,993,3943,993,3948,1004,3948,1007,3948,1009,3948,1010,3947,1012,3947,1013,3947,1014,3947,1015,3946,1017,3946,1018,3946,1018,3945,1019,3945,1020,3944,1021,3943,1022,3941,1023,3937,1025,3933,1027,3928,1028,3921,1030,3915,1032,3873,1037,3852,1035,3792,1001,3775,938,3776,914,3795,856,3846,823,3866,821,3888,822,3943,856,3956,914,3956,920xe" filled="f" stroked="t" strokeweight=".8pt" strokecolor="#000000">
                <v:path arrowok="t"/>
              </v:shape>
            </v:group>
            <v:group style="position:absolute;left:3812;top:849;width:107;height:61" coordorigin="3812,849" coordsize="107,61">
              <v:shape style="position:absolute;left:3812;top:849;width:107;height:61" coordorigin="3812,849" coordsize="107,61" path="m3920,910l3894,855,3858,849,3851,851,3844,854,3837,857,3831,862,3827,867,3822,873,3819,879,3816,887,3814,894,3812,902,3812,910,3920,910xe" filled="f" stroked="t" strokeweight=".8pt" strokecolor="#000000">
                <v:path arrowok="t"/>
              </v:shape>
            </v:group>
            <v:group style="position:absolute;left:3986;top:824;width:175;height:210" coordorigin="3986,824" coordsize="175,210">
              <v:shape style="position:absolute;left:3986;top:824;width:175;height:210" coordorigin="3986,824" coordsize="175,210" path="m4160,1023l4161,1025,4162,1027,4162,1028,4162,1030,4161,1031,4160,1032,4158,1033,4143,1034,4138,1034,4123,1031,4122,1030,4121,1029,4120,1028,4073,950,4026,1028,4005,1034,4000,1034,3988,1032,3987,1031,3986,1030,3987,1028,3987,1027,3987,1025,3989,1023,4050,927,3992,835,3991,833,3990,831,3990,830,3990,828,3991,827,4010,824,4014,824,4076,903,4121,829,4122,828,4123,828,4124,827,4124,826,4141,824,4145,824,4159,828,4159,829,4159,831,4158,832,4157,835,4099,926,4160,1023xe" filled="f" stroked="t" strokeweight=".8pt" strokecolor="#000000">
                <v:path arrowok="t"/>
              </v:shape>
              <v:shape style="position:absolute;left:4197;top:813;width:1740;height:232" type="#_x0000_t75">
                <v:imagedata r:id="rId224" o:title=""/>
              </v:shape>
              <v:shape style="position:absolute;left:6053;top:813;width:2123;height:308" type="#_x0000_t75">
                <v:imagedata r:id="rId225" o:title=""/>
              </v:shape>
              <v:shape style="position:absolute;left:8177;top:816;width:846;height:226" type="#_x0000_t75">
                <v:imagedata r:id="rId226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4"/>
          <w:szCs w:val="44"/>
        </w:rPr>
        <w:t>Технич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44"/>
          <w:szCs w:val="44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4"/>
          <w:szCs w:val="44"/>
        </w:rPr>
        <w:t>ские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4"/>
          <w:szCs w:val="44"/>
        </w:rPr>
        <w:t>характ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44"/>
          <w:szCs w:val="44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4"/>
          <w:szCs w:val="44"/>
        </w:rPr>
        <w:t>рист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44"/>
          <w:szCs w:val="44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4"/>
          <w:szCs w:val="44"/>
        </w:rPr>
        <w:t>ки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7" w:hRule="exact"/>
        </w:trPr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12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HRA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74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B3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HRA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6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HRA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7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HRA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3"/>
              <w:ind w:left="1"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111" w:right="0"/>
              <w:jc w:val="left"/>
              <w:rPr>
                <w:rFonts w:ascii="Kozuka Gothic Pro L" w:hAnsi="Kozuka Gothic Pro L" w:cs="Kozuka Gothic Pro L" w:eastAsia="Kozuka Gothic Pro L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2700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95"/>
                <w:sz w:val="11"/>
                <w:szCs w:val="11"/>
              </w:rPr>
              <w:t>（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3200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95"/>
                <w:sz w:val="11"/>
                <w:szCs w:val="11"/>
              </w:rPr>
              <w:t>）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9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3800)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9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1100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6000)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22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710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(230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-750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9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3100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1400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3700)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9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3900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1400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4200)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9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6000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6500)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22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760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(290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-800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3"/>
              <w:ind w:left="62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ебляе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ая</w:t>
            </w:r>
            <w:r>
              <w:rPr>
                <w:rFonts w:ascii="Calibri" w:hAnsi="Calibri" w:cs="Calibri" w:eastAsia="Calibri"/>
                <w:b w:val="0"/>
                <w:bCs w:val="0"/>
                <w:spacing w:val="-1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29" w:right="57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74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93" w:right="5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1485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74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2190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29" w:right="57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74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93" w:right="5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74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2100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SCOP/COP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ласс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эне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эфф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ктивн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сти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67" w:right="56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67" w:right="46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эне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еблен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./А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98" w:right="52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2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ласс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эне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эфф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ктивн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сти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0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0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1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8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эне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еблен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./А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98" w:right="52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397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98" w:right="52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1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0" w:hRule="exact"/>
        </w:trPr>
        <w:tc>
          <w:tcPr>
            <w:tcW w:w="26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auto" w:before="2"/>
              <w:ind w:left="774" w:right="0" w:hanging="464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анти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ванный</w:t>
            </w:r>
            <w:r>
              <w:rPr>
                <w:rFonts w:ascii="Calibri" w:hAnsi="Calibri" w:cs="Calibri" w:eastAsia="Calibri"/>
                <w:b w:val="0"/>
                <w:bCs w:val="0"/>
                <w:spacing w:val="-11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1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ат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53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 w:before="2"/>
              <w:ind w:left="1201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ц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70" w:hRule="exact"/>
        </w:trPr>
        <w:tc>
          <w:tcPr>
            <w:tcW w:w="26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53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 w:before="2"/>
              <w:ind w:left="121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ц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тан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/Гц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1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1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1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1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Рас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29" w:right="57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29" w:right="57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84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5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206" w:hRule="exact"/>
        </w:trPr>
        <w:tc>
          <w:tcPr>
            <w:tcW w:w="26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right="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вень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еннего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11"/>
              <w:ind w:left="2"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выс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дни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3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3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етр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етр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газ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6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79" w:right="54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Раз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997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322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6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1115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Раз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вке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6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1085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6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1206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без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кг.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29" w:right="57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кг.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157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ный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94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09B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ERA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94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ERA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8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ERA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ERA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Pa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o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Pa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o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8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Mi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8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Mi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вень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ка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пл.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дБ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62" w:right="60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62" w:right="60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79" w:right="52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62" w:right="60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8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Рас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1900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1700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93" w:right="51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2900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Хладагент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3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67" w:right="50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67" w:right="50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67" w:right="50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Зав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дская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авка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ладагента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мет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67" w:right="48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1300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тел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ная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зап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авка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ладагента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г.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62" w:right="60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62" w:right="60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79" w:right="52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62" w:right="60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ная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без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авки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93" w:right="4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7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ная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1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98" w:right="50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ный</w:t>
            </w:r>
            <w:r>
              <w:rPr>
                <w:rFonts w:ascii="Calibri" w:hAnsi="Calibri" w:cs="Calibri" w:eastAsia="Calibri"/>
                <w:b w:val="0"/>
                <w:bCs w:val="0"/>
                <w:spacing w:val="-11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пад</w:t>
            </w:r>
            <w:r>
              <w:rPr>
                <w:rFonts w:ascii="Calibri" w:hAnsi="Calibri" w:cs="Calibri" w:eastAsia="Calibri"/>
                <w:b w:val="0"/>
                <w:bCs w:val="0"/>
                <w:spacing w:val="-11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1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98" w:right="50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ный</w:t>
            </w:r>
            <w:r>
              <w:rPr>
                <w:rFonts w:ascii="Calibri" w:hAnsi="Calibri" w:cs="Calibri" w:eastAsia="Calibri"/>
                <w:b w:val="0"/>
                <w:bCs w:val="0"/>
                <w:spacing w:val="-12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67" w:right="57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2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Раз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697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Раз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вке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6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1046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без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кг.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кг.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6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</w:tbl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65" w:hRule="exact"/>
        </w:trPr>
        <w:tc>
          <w:tcPr>
            <w:tcW w:w="36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блок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/>
              <w:ind w:left="91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21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5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ощнос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лажд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6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86" w:right="43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13" w:right="35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8" w:right="37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350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43" w:right="38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730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21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Обогр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6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86" w:right="43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13" w:right="35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8" w:right="37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365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43" w:right="38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760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21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520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По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ая</w:t>
            </w:r>
            <w:r>
              <w:rPr>
                <w:rFonts w:ascii="Calibri" w:hAnsi="Calibri" w:cs="Calibri" w:eastAsia="Calibri"/>
                <w:b w:val="0"/>
                <w:bCs w:val="0"/>
                <w:spacing w:val="2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ощнос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лажд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9" w:right="41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68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7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68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9" w:right="41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83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106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163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21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Обогр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9" w:right="41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62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7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9" w:right="41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158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208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абоч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ок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8" w:right="37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4,7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7,1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9,6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абоч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ок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лажд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2,6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8" w:right="37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2,6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4,4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6,9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9,1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SE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EER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02" w:right="44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3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OP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02" w:right="44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3,64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3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3,65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ласс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эн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ргоэфф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внос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лажд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43" w:right="33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43" w:right="33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2" w:right="32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одовое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эн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лажд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37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31" w:right="43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2" w:right="33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41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532,5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81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1" w:right="35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1102,5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ласс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эн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ргоэфф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внос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50" w:right="44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50" w:right="44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27" w:right="41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4" w:right="3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одовое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эн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1" w:right="37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0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302,5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377,5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1" w:right="37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1" w:right="37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1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50" w:hRule="exact"/>
        </w:trPr>
        <w:tc>
          <w:tcPr>
            <w:tcW w:w="21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auto" w:before="8"/>
              <w:ind w:left="639" w:right="247" w:hanging="389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аран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рован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азон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рабоч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7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емп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18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воз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6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лажд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6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607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9" w:lineRule="exact" w:before="8"/>
              <w:ind w:left="1813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1"/>
                <w:szCs w:val="11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ц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50" w:hRule="exact"/>
        </w:trPr>
        <w:tc>
          <w:tcPr>
            <w:tcW w:w="21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6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Обогр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6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607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9" w:lineRule="exact" w:before="8"/>
              <w:ind w:left="184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(-7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ице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Эл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Ф/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ц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89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89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89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89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89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ас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од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воз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 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лажд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9" w:right="41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7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9" w:right="41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8" w:right="41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3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40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21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3"/>
              <w:ind w:left="1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Уров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нь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блока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15"/>
              <w:ind w:left="5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высок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ср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зк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лажд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41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21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Обогр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41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1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дкос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ной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6,35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02" w:right="44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6,35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6,35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6,35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6,35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3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6,35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газовой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9,52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02" w:right="44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9,52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9,52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5" w:right="37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12,70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43" w:right="39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12,70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15,88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2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997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322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6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1115x248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аковке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2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6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1085x329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6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1205x342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аковки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9,6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8" w:right="37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9,6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9,7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3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10,3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3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13,4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4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16,0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аковке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11,2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02" w:right="44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11,2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11,3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12,5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16,3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3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19,6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6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жный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блок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44" w:lineRule="exact"/>
              <w:ind w:left="6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44" w:lineRule="exact"/>
              <w:ind w:left="6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6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ссор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4" w:right="34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0" w:right="37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0"/>
                <w:szCs w:val="10"/>
              </w:rPr>
              <w:t>Q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2" w:right="34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43" w:right="35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2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6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Pa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so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ic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Уров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нь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жного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блока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дБ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5" w:right="39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42" w:right="47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43" w:right="37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11" w:right="44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9" w:right="43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8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6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ладаг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2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2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2" w:right="35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2" w:right="35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2" w:right="35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2" w:right="35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авод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равка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ладаг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ров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37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31" w:right="43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2" w:right="33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1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right="1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4" w:right="33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олн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ая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равка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ладаг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г.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5" w:right="39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42" w:right="47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43" w:right="37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11" w:right="44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9" w:right="43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8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6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ая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рали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доза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равки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36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0" w:right="34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4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4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8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ая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дл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рали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28" w:right="42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59" w:right="45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4" w:right="32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5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27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4" w:right="32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spacing w:val="1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ад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рали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28" w:right="42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59" w:right="45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4" w:right="32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5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27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24" w:right="32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ок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84" w:right="38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4,7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90" w:right="39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4,9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84" w:right="38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5,8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83" w:right="38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6,4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87" w:right="39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10,2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31" w:right="33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13,1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2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308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аковке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22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363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720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19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995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813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аковки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25,0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02" w:right="44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24,8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26,0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28,0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41,7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3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56,0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5" w:hRule="exact"/>
        </w:trPr>
        <w:tc>
          <w:tcPr>
            <w:tcW w:w="31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аковке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2" w:lineRule="exact" w:before="21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27,7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402" w:right="44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27,2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29,0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55" w:right="39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31,0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71" w:right="41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45,0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1" w:lineRule="exact"/>
              <w:ind w:left="363" w:right="40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0"/>
                <w:szCs w:val="10"/>
              </w:rPr>
              <w:t>60,0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0" w:right="19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26</w:t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pgSz w:w="11906" w:h="16840"/>
          <w:pgMar w:top="580" w:bottom="280" w:left="960" w:right="980"/>
        </w:sectPr>
      </w:pPr>
    </w:p>
    <w:p>
      <w:pPr>
        <w:pStyle w:val="Heading1"/>
        <w:spacing w:line="549" w:lineRule="exact"/>
        <w:ind w:left="2616" w:right="0"/>
        <w:jc w:val="left"/>
      </w:pPr>
      <w:r>
        <w:rPr/>
        <w:pict>
          <v:group style="position:absolute;margin-left:50.3806pt;margin-top:22.497084pt;width:492.379pt;height:45.988pt;mso-position-horizontal-relative:page;mso-position-vertical-relative:page;z-index:-8330" coordorigin="1008,450" coordsize="9848,920">
            <v:group style="position:absolute;left:1018;top:460;width:9828;height:900" coordorigin="1018,460" coordsize="9828,900">
              <v:shape style="position:absolute;left:1018;top:460;width:9828;height:900" coordorigin="1018,460" coordsize="9828,900" path="m10654,460l1209,460,1185,461,1114,479,1058,515,1019,583,1018,602,1019,1236,1057,1304,1112,1340,1183,1358,1209,1360,10678,1359,10749,1341,10805,1305,10843,1237,10845,1218,10844,584,10806,516,10751,480,10680,461,10654,460xe" filled="t" fillcolor="#E9E8E7" stroked="f">
                <v:path arrowok="t"/>
                <v:fill type="solid"/>
              </v:shape>
            </v:group>
            <v:group style="position:absolute;left:3539;top:723;width:212;height:284" coordorigin="3539,723" coordsize="212,284">
              <v:shape style="position:absolute;left:3539;top:723;width:212;height:284" coordorigin="3539,723" coordsize="212,284" path="m3751,739l3745,755,3744,755,3664,755,3664,1000,3664,1002,3664,1003,3663,1004,3663,1004,3662,1005,3660,1006,3659,1006,3645,1007,3642,1007,3630,1006,3629,1005,3628,1004,3627,1004,3627,1003,3626,1002,3626,1000,3626,755,3547,755,3546,755,3545,755,3544,754,3543,754,3542,753,3541,751,3541,750,3540,749,3540,746,3540,744,3539,742,3539,739,3539,737,3540,734,3540,732,3540,730,3541,728,3541,727,3542,726,3543,725,3544,724,3545,723,3546,723,3547,723,3744,723,3751,737,3751,739xe" filled="f" stroked="t" strokeweight=".8pt" strokecolor="#020303">
                <v:path arrowok="t"/>
              </v:shape>
            </v:group>
            <v:group style="position:absolute;left:3775;top:794;width:181;height:216" coordorigin="3775,794" coordsize="181,216">
              <v:shape style="position:absolute;left:3775;top:794;width:181;height:216" coordorigin="3775,794" coordsize="181,216" path="m3956,894l3956,899,3955,903,3952,906,3949,908,3946,909,3942,909,3813,909,3813,920,3814,930,3816,939,3818,948,3822,955,3827,961,3832,968,3839,973,3847,976,3855,979,3865,981,3877,981,3886,981,3921,974,3926,972,3931,970,3934,968,3938,967,3940,966,3942,966,3943,966,3948,977,3948,980,3948,982,3948,984,3948,985,3948,986,3947,988,3947,989,3947,990,3947,991,3946,992,3946,993,3945,993,3944,994,3943,995,3941,996,3937,998,3933,1000,3928,1002,3922,1004,3916,1005,3874,1010,3852,1009,3792,974,3775,911,3776,887,3796,829,3847,796,3866,794,3889,796,3943,830,3956,887,3956,894xe" filled="f" stroked="t" strokeweight=".8pt" strokecolor="#020303">
                <v:path arrowok="t"/>
              </v:shape>
            </v:group>
            <v:group style="position:absolute;left:3813;top:822;width:107;height:61" coordorigin="3813,822" coordsize="107,61">
              <v:shape style="position:absolute;left:3813;top:822;width:107;height:61" coordorigin="3813,822" coordsize="107,61" path="m3920,883l3895,829,3859,822,3851,824,3844,827,3837,831,3832,835,3827,841,3823,846,3819,853,3817,860,3814,867,3813,875,3813,883,3920,883xe" filled="f" stroked="t" strokeweight=".8pt" strokecolor="#020303">
                <v:path arrowok="t"/>
              </v:shape>
            </v:group>
            <v:group style="position:absolute;left:3987;top:797;width:175;height:210" coordorigin="3987,797" coordsize="175,210">
              <v:shape style="position:absolute;left:3987;top:797;width:175;height:210" coordorigin="3987,797" coordsize="175,210" path="m4161,996l4162,999,4162,1000,4162,1002,4162,1003,4162,1004,4160,1005,4159,1006,4143,1007,4138,1007,4123,1004,4122,1003,4121,1002,4121,1001,4074,923,4027,1001,4005,1007,4001,1007,3989,1005,3988,1004,3987,1003,3987,1002,3987,1000,3988,999,3989,996,4050,900,3992,808,3991,806,3991,804,3991,803,3990,801,3991,800,4010,797,4014,797,4076,876,4122,803,4123,802,4123,801,4124,800,4125,800,4141,797,4146,797,4160,801,4160,802,4159,804,4159,806,4157,808,4100,899,4161,996xe" filled="f" stroked="t" strokeweight=".8pt" strokecolor="#020303">
                <v:path arrowok="t"/>
              </v:shape>
              <v:shape style="position:absolute;left:4198;top:786;width:1740;height:232" type="#_x0000_t75">
                <v:imagedata r:id="rId227" o:title=""/>
              </v:shape>
              <v:shape style="position:absolute;left:6054;top:786;width:2123;height:308" type="#_x0000_t75">
                <v:imagedata r:id="rId228" o:title=""/>
              </v:shape>
              <v:shape style="position:absolute;left:8177;top:789;width:846;height:226" type="#_x0000_t75">
                <v:imagedata r:id="rId229" o:title=""/>
              </v:shape>
            </v:group>
            <w10:wrap type="none"/>
          </v:group>
        </w:pict>
      </w:r>
      <w:r>
        <w:rPr>
          <w:b w:val="0"/>
          <w:bCs w:val="0"/>
          <w:color w:val="030404"/>
          <w:spacing w:val="0"/>
          <w:w w:val="100"/>
        </w:rPr>
        <w:t>Технич</w:t>
      </w:r>
      <w:r>
        <w:rPr>
          <w:b w:val="0"/>
          <w:bCs w:val="0"/>
          <w:color w:val="030404"/>
          <w:spacing w:val="-1"/>
          <w:w w:val="100"/>
        </w:rPr>
        <w:t>е</w:t>
      </w:r>
      <w:r>
        <w:rPr>
          <w:b w:val="0"/>
          <w:bCs w:val="0"/>
          <w:color w:val="030404"/>
          <w:spacing w:val="0"/>
          <w:w w:val="100"/>
        </w:rPr>
        <w:t>ские</w:t>
      </w:r>
      <w:r>
        <w:rPr>
          <w:b w:val="0"/>
          <w:bCs w:val="0"/>
          <w:color w:val="030404"/>
          <w:spacing w:val="-58"/>
          <w:w w:val="100"/>
        </w:rPr>
        <w:t> </w:t>
      </w:r>
      <w:r>
        <w:rPr>
          <w:b w:val="0"/>
          <w:bCs w:val="0"/>
          <w:color w:val="030404"/>
          <w:spacing w:val="0"/>
          <w:w w:val="100"/>
        </w:rPr>
        <w:t>характ</w:t>
      </w:r>
      <w:r>
        <w:rPr>
          <w:b w:val="0"/>
          <w:bCs w:val="0"/>
          <w:color w:val="030404"/>
          <w:spacing w:val="-1"/>
          <w:w w:val="100"/>
        </w:rPr>
        <w:t>е</w:t>
      </w:r>
      <w:r>
        <w:rPr>
          <w:b w:val="0"/>
          <w:bCs w:val="0"/>
          <w:color w:val="030404"/>
          <w:spacing w:val="0"/>
          <w:w w:val="100"/>
        </w:rPr>
        <w:t>рист</w:t>
      </w:r>
      <w:r>
        <w:rPr>
          <w:b w:val="0"/>
          <w:bCs w:val="0"/>
          <w:color w:val="030404"/>
          <w:spacing w:val="-1"/>
          <w:w w:val="100"/>
        </w:rPr>
        <w:t>и</w:t>
      </w:r>
      <w:r>
        <w:rPr>
          <w:b w:val="0"/>
          <w:bCs w:val="0"/>
          <w:color w:val="030404"/>
          <w:spacing w:val="0"/>
          <w:w w:val="100"/>
        </w:rPr>
        <w:t>ки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78" w:hRule="exact"/>
        </w:trPr>
        <w:tc>
          <w:tcPr>
            <w:tcW w:w="4153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5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кта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7" w:lineRule="exact"/>
              <w:ind w:left="7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2(D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7" w:lineRule="exact"/>
              <w:ind w:left="7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2(D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7" w:lineRule="exact"/>
              <w:ind w:left="7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2(D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7" w:lineRule="exact"/>
              <w:ind w:left="7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2(D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63" w:hRule="exact"/>
        </w:trPr>
        <w:tc>
          <w:tcPr>
            <w:tcW w:w="2528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81"/>
              <w:ind w:left="5"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Мощ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ть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3"/>
              <w:ind w:left="2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-3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3"/>
              <w:ind w:left="28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-3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3"/>
              <w:ind w:left="31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(9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0-5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3"/>
              <w:ind w:left="2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-8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63" w:hRule="exact"/>
        </w:trPr>
        <w:tc>
          <w:tcPr>
            <w:tcW w:w="2528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0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огр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3"/>
              <w:ind w:left="2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-3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3"/>
              <w:ind w:left="28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-3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3"/>
              <w:ind w:left="2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-6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3"/>
              <w:ind w:left="27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-9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1"/>
                <w:szCs w:val="1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1"/>
                <w:szCs w:val="1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2528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96"/>
              <w:ind w:left="603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Потр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ощ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ть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99" w:right="5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9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9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9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2528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0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огр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99" w:right="5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73" w:right="61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9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5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9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5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9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5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фф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кти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16" w:right="50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51" w:right="6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3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кВт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91" w:right="59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4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92" w:right="59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8" w:right="57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фф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кти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9" w:right="55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7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51" w:right="64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8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кВт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91" w:right="59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4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92" w:right="59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8" w:right="57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64" w:hRule="exact"/>
        </w:trPr>
        <w:tc>
          <w:tcPr>
            <w:tcW w:w="2528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auto" w:before="10"/>
              <w:ind w:left="739" w:right="297" w:hanging="44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тиро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зон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очих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1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тур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665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 w:before="10"/>
              <w:ind w:left="1427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улиц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63" w:hRule="exact"/>
        </w:trPr>
        <w:tc>
          <w:tcPr>
            <w:tcW w:w="2528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0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огр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665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 w:before="9"/>
              <w:ind w:left="1439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улиц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Эл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ктро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Ф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Гц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6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6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6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6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очий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ток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8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02" w:right="54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0" w:right="57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очий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ток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8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02" w:right="54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0" w:right="57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сход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99" w:right="5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73" w:right="61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47" w:right="59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9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94" w:hRule="exact"/>
        </w:trPr>
        <w:tc>
          <w:tcPr>
            <w:tcW w:w="2528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21"/>
              <w:ind w:left="6"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Уро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лока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pStyle w:val="TableParagraph"/>
              <w:spacing w:before="16"/>
              <w:ind w:left="4"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ысокий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изкий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38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38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61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61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61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61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2528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0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огр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Ди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тру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9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Ди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тру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6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13" w:right="57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88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187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187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938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187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1046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299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871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363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871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363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1016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363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1126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344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391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8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02" w:right="54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0" w:right="57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8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93" w:right="5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5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5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4153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лок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7" w:lineRule="exact"/>
              <w:ind w:left="34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7" w:lineRule="exact"/>
              <w:ind w:left="34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7" w:lineRule="exact"/>
              <w:ind w:left="34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7" w:lineRule="exact"/>
              <w:ind w:left="344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4153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ссор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3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P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ana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so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3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P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ana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so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2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M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ub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hi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42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M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ub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hi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5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Уро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лока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хол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пл.)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5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06" w:right="64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59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06" w:right="6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06" w:right="64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сход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26" w:right="54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9" w:right="57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15" w:right="53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1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4153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2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16" w:right="5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15" w:right="54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15" w:right="5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тро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91" w:right="59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9" w:right="57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1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8" w:right="57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ит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06" w:right="64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59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06" w:right="6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06" w:right="64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гистр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06" w:right="59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10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0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1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гистр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55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26" w:right="62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25" w:right="62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55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гистр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55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26" w:right="62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625" w:right="62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55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ток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72" w:right="58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right="1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810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288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688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3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949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406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760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59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9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39" w:right="59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52" w:lineRule="exact"/>
              <w:ind w:left="560" w:right="61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46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</w:tbl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60" w:hRule="exact"/>
        </w:trPr>
        <w:tc>
          <w:tcPr>
            <w:tcW w:w="3544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утре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7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203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101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303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8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203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82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203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82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203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82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K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203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544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наиме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18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HAA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21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HAA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195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HAA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199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HAA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20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HAA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20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HAA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2157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81"/>
              <w:ind w:left="446" w:right="442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сть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8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Вт.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62" w:right="40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3" w:right="43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5"/>
              <w:ind w:left="379" w:right="393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95"/>
                <w:sz w:val="10"/>
                <w:szCs w:val="10"/>
              </w:rPr>
              <w:t>331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0"/>
                <w:szCs w:val="1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5"/>
              <w:ind w:left="379" w:right="393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95"/>
                <w:sz w:val="10"/>
                <w:szCs w:val="10"/>
              </w:rPr>
              <w:t>680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0"/>
                <w:szCs w:val="1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59" w:hRule="exact"/>
        </w:trPr>
        <w:tc>
          <w:tcPr>
            <w:tcW w:w="2157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Вт.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62" w:right="40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3" w:right="43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267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5"/>
              <w:ind w:left="379" w:right="393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95"/>
                <w:sz w:val="10"/>
                <w:szCs w:val="10"/>
              </w:rPr>
              <w:t>357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0"/>
                <w:szCs w:val="1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5"/>
              <w:ind w:left="379" w:right="393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95"/>
                <w:sz w:val="10"/>
                <w:szCs w:val="10"/>
              </w:rPr>
              <w:t>720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0"/>
                <w:szCs w:val="1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2157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81"/>
              <w:ind w:left="510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тре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яемая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сть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8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Вт.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22" w:right="45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03" w:right="43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4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162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59" w:hRule="exact"/>
        </w:trPr>
        <w:tc>
          <w:tcPr>
            <w:tcW w:w="2157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Вт.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22" w:right="45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03" w:right="43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61" w:right="39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147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199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EE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Вт/Вт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41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0" w:right="44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58" w:right="39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OP/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OP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Вт/Вт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3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58" w:right="39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40" w:right="37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59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асс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нер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эфф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тивн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сти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36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0" w:right="39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36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66" w:right="45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0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Год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нер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Вт.ч./А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1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2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2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2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асс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нер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эфф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тивн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сти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0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0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0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66" w:right="45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45" w:right="43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Год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нер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Вт.ч./А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36" w:right="43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2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2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2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45" w:hRule="exact"/>
        </w:trPr>
        <w:tc>
          <w:tcPr>
            <w:tcW w:w="2157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58" w:lineRule="auto" w:before="4"/>
              <w:ind w:left="625" w:right="244" w:hanging="378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Гар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нтир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диа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чих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темпер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тур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здуха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8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4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4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6211" w:type="dxa"/>
            <w:gridSpan w:val="6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4"/>
              <w:ind w:left="190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омещ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иц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45" w:hRule="exact"/>
        </w:trPr>
        <w:tc>
          <w:tcPr>
            <w:tcW w:w="2157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4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4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6211" w:type="dxa"/>
            <w:gridSpan w:val="6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4"/>
              <w:ind w:left="194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омещ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иц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питание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Ф/В/Гц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02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3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1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1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1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1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чий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05" w:right="43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36" w:right="46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чий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05" w:right="43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36" w:right="46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Расх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здуха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сима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ьн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/ч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22" w:right="45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03" w:right="43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61" w:right="39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4" w:right="4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74" w:hRule="exact"/>
        </w:trPr>
        <w:tc>
          <w:tcPr>
            <w:tcW w:w="2157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16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вень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тре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  <w:p>
            <w:pPr>
              <w:pStyle w:val="TableParagraph"/>
              <w:spacing w:before="10"/>
              <w:ind w:left="446" w:right="443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средний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8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34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34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/>
              <w:ind w:left="22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/>
              <w:ind w:left="25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/>
              <w:ind w:left="23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/>
              <w:ind w:left="23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/>
              <w:ind w:left="23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4" w:lineRule="exact"/>
              <w:ind w:left="23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2157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8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22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5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3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3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3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3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59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иаметр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стн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тру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41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0" w:right="44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58" w:right="39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иаметр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тру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41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0" w:right="44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58" w:right="39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4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4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Размеры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187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42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187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187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187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9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1046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9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1046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59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Размеры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упа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42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9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1126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344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9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1126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344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Вес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упа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05" w:right="43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36" w:right="46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8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Вес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упа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05" w:right="43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36" w:right="46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40" w:right="37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224" w:hRule="exact"/>
        </w:trPr>
        <w:tc>
          <w:tcPr>
            <w:tcW w:w="3544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83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2"/>
              <w:ind w:left="7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 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2"/>
                <w:w w:val="80"/>
                <w:sz w:val="10"/>
                <w:szCs w:val="10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2"/>
              <w:ind w:left="82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80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103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2"/>
              <w:ind w:left="90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80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2"/>
              <w:ind w:left="89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80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2"/>
              <w:ind w:left="89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80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before="2"/>
              <w:ind w:left="89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HSU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1"/>
                <w:w w:val="80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0"/>
                <w:sz w:val="10"/>
                <w:szCs w:val="10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0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0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544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195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22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207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20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21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42" w:lineRule="exact"/>
              <w:ind w:left="206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544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Ком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ресс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2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tac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2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Q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in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1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2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tac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88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P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o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ni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вень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./т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00" w:right="42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48" w:right="47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04" w:right="43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29" w:right="45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28" w:right="45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Расх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здуха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23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сима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ьн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ие/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рев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/ч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38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0" w:right="41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38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0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38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544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ада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2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2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52" w:right="37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2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2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2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59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ада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метр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2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36" w:right="43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2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0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38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ните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ьная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ада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1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48" w:right="47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4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29" w:right="45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28" w:right="45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59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сима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ьная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ина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истр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0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22" w:right="41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38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36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0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10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сима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ьная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1"/>
                <w:w w:val="95"/>
                <w:sz w:val="11"/>
                <w:szCs w:val="11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ина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истр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1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64" w:right="45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46" w:right="43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34" w:right="42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45" w:right="44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52" w:right="34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59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сима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ьн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пере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ад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истр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7" w:right="41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64" w:right="45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46" w:right="439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34" w:right="428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45" w:right="44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52" w:right="34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8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сима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ьн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" w:right="0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34" w:right="431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29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right="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8" w:lineRule="exact" w:before="19"/>
              <w:ind w:left="1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Размеры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42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308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8" w:lineRule="exact" w:before="19"/>
              <w:ind w:left="1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Размеры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упа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В)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мм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42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363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4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72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995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1"/>
                <w:w w:val="85"/>
                <w:sz w:val="10"/>
                <w:szCs w:val="10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81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Вес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ез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упа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41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0" w:right="44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58" w:right="39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56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60" w:hRule="exact"/>
        </w:trPr>
        <w:tc>
          <w:tcPr>
            <w:tcW w:w="305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Вес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упа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2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29" w:lineRule="exact" w:before="19"/>
              <w:ind w:left="18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-1"/>
                <w:w w:val="95"/>
                <w:sz w:val="11"/>
                <w:szCs w:val="11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color w:val="231F2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0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79" w:right="414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7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410" w:right="445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58" w:right="393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7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0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37" w:lineRule="exact"/>
              <w:ind w:left="391" w:right="426"/>
              <w:jc w:val="center"/>
              <w:rPr>
                <w:rFonts w:ascii="Microsoft JhengHei" w:hAnsi="Microsoft JhengHei" w:cs="Microsoft JhengHei" w:eastAsia="Microsoft JhengHei"/>
                <w:sz w:val="10"/>
                <w:szCs w:val="10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-2"/>
                <w:w w:val="85"/>
                <w:sz w:val="10"/>
                <w:szCs w:val="10"/>
              </w:rPr>
              <w:t>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231F20"/>
                <w:spacing w:val="0"/>
                <w:w w:val="85"/>
                <w:sz w:val="10"/>
                <w:szCs w:val="10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</w:tbl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4"/>
        <w:ind w:left="0" w:right="15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10202"/>
          <w:spacing w:val="0"/>
          <w:w w:val="100"/>
          <w:sz w:val="20"/>
          <w:szCs w:val="20"/>
        </w:rPr>
        <w:t>27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sectPr>
      <w:pgSz w:w="11907" w:h="16840"/>
      <w:pgMar w:top="560" w:bottom="280" w:left="92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Myriad Pro">
    <w:altName w:val="Myriad Pro"/>
    <w:charset w:val="0"/>
    <w:family w:val="swiss"/>
    <w:pitch w:val="variable"/>
  </w:font>
  <w:font w:name="Segoe UI">
    <w:altName w:val="Segoe UI"/>
    <w:charset w:val="CC"/>
    <w:family w:val="swiss"/>
    <w:pitch w:val="variable"/>
  </w:font>
  <w:font w:name="SimSun">
    <w:altName w:val="SimSun"/>
    <w:charset w:val="0"/>
    <w:family w:val="auto"/>
    <w:pitch w:val="variable"/>
  </w:font>
  <w:font w:name="Microsoft JhengHei">
    <w:altName w:val="Microsoft JhengHei"/>
    <w:charset w:val="0"/>
    <w:family w:val="swiss"/>
    <w:pitch w:val="variable"/>
  </w:font>
  <w:font w:name="Kozuka Gothic Pro L">
    <w:altName w:val="Kozuka Gothic Pro L"/>
    <w:charset w:val="8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bullet"/>
      <w:lvlText w:val="-"/>
      <w:lvlJc w:val="left"/>
      <w:pPr>
        <w:ind w:hanging="106"/>
      </w:pPr>
      <w:rPr>
        <w:rFonts w:hint="default" w:ascii="Calibri" w:hAnsi="Calibri" w:eastAsia="Calibri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hanging="293"/>
        <w:jc w:val="left"/>
      </w:pPr>
      <w:rPr>
        <w:rFonts w:hint="default" w:ascii="Calibri" w:hAnsi="Calibri" w:eastAsia="Calibri"/>
        <w:color w:val="000001"/>
        <w:w w:val="103"/>
        <w:sz w:val="17"/>
        <w:szCs w:val="17"/>
      </w:rPr>
    </w:lvl>
    <w:lvl w:ilvl="1">
      <w:start w:val="1"/>
      <w:numFmt w:val="decimal"/>
      <w:lvlText w:val="%2."/>
      <w:lvlJc w:val="left"/>
      <w:pPr>
        <w:ind w:hanging="176"/>
        <w:jc w:val="left"/>
      </w:pPr>
      <w:rPr>
        <w:rFonts w:hint="default" w:ascii="Calibri" w:hAnsi="Calibri" w:eastAsia="Calibri"/>
        <w:b/>
        <w:bCs/>
        <w:color w:val="000001"/>
        <w:w w:val="103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hanging="221"/>
        <w:jc w:val="right"/>
      </w:pPr>
      <w:rPr>
        <w:rFonts w:hint="default" w:ascii="Calibri" w:hAnsi="Calibri" w:eastAsia="Calibri"/>
        <w:color w:val="000001"/>
        <w:w w:val="101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1"/>
      <w:numFmt w:val="decimal"/>
      <w:lvlText w:val="%1."/>
      <w:lvlJc w:val="left"/>
      <w:pPr>
        <w:ind w:hanging="437"/>
        <w:jc w:val="lef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1">
      <w:start w:val="16"/>
      <w:numFmt w:val="decimal"/>
      <w:lvlText w:val="%2."/>
      <w:lvlJc w:val="left"/>
      <w:pPr>
        <w:ind w:hanging="437"/>
        <w:jc w:val="right"/>
      </w:pPr>
      <w:rPr>
        <w:rFonts w:hint="default" w:ascii="Arial" w:hAnsi="Arial" w:eastAsia="Arial"/>
        <w:spacing w:val="-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hanging="221"/>
        <w:jc w:val="left"/>
      </w:pPr>
      <w:rPr>
        <w:rFonts w:hint="default" w:ascii="Calibri" w:hAnsi="Calibri" w:eastAsia="Calibri"/>
        <w:color w:val="000001"/>
        <w:w w:val="101"/>
        <w:sz w:val="22"/>
        <w:szCs w:val="22"/>
      </w:rPr>
    </w:lvl>
    <w:lvl w:ilvl="3">
      <w:start w:val="3"/>
      <w:numFmt w:val="decimal"/>
      <w:lvlText w:val="%4."/>
      <w:lvlJc w:val="left"/>
      <w:pPr>
        <w:ind w:hanging="272"/>
        <w:jc w:val="right"/>
      </w:pPr>
      <w:rPr>
        <w:rFonts w:hint="default" w:ascii="Calibri" w:hAnsi="Calibri" w:eastAsia="Calibri"/>
        <w:color w:val="000001"/>
        <w:w w:val="101"/>
        <w:sz w:val="22"/>
        <w:szCs w:val="22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9"/>
      <w:numFmt w:val="decimal"/>
      <w:lvlText w:val="%1"/>
      <w:lvlJc w:val="left"/>
      <w:pPr>
        <w:ind w:hanging="689"/>
        <w:jc w:val="left"/>
      </w:pPr>
      <w:rPr>
        <w:rFonts w:hint="default" w:ascii="Arial" w:hAnsi="Arial" w:eastAsia="Arial"/>
        <w:color w:val="221F1F"/>
        <w:w w:val="102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6"/>
      <w:numFmt w:val="decimal"/>
      <w:lvlText w:val="%1."/>
      <w:lvlJc w:val="left"/>
      <w:pPr>
        <w:ind w:hanging="327"/>
        <w:jc w:val="left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4"/>
      <w:numFmt w:val="decimal"/>
      <w:lvlText w:val="%1"/>
      <w:lvlJc w:val="left"/>
      <w:pPr>
        <w:ind w:hanging="803"/>
        <w:jc w:val="left"/>
      </w:pPr>
      <w:rPr>
        <w:rFonts w:hint="default" w:ascii="Arial" w:hAnsi="Arial" w:eastAsia="Arial"/>
        <w:color w:val="221F1F"/>
        <w:w w:val="105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hanging="372"/>
        <w:jc w:val="right"/>
      </w:pPr>
      <w:rPr>
        <w:rFonts w:hint="default" w:ascii="Arial" w:hAnsi="Arial" w:eastAsia="Arial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8"/>
      <w:numFmt w:val="decimal"/>
      <w:lvlText w:val="%1."/>
      <w:lvlJc w:val="left"/>
      <w:pPr>
        <w:ind w:hanging="237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hanging="210"/>
        <w:jc w:val="right"/>
      </w:pPr>
      <w:rPr>
        <w:rFonts w:hint="default" w:ascii="Arial" w:hAnsi="Arial" w:eastAsia="Arial"/>
        <w:color w:val="FFFFFF"/>
        <w:w w:val="103"/>
        <w:position w:val="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—"/>
      <w:lvlJc w:val="left"/>
      <w:pPr>
        <w:ind w:hanging="290"/>
      </w:pPr>
      <w:rPr>
        <w:rFonts w:hint="default" w:ascii="Calibri" w:hAnsi="Calibri" w:eastAsia="Calibri"/>
        <w:color w:val="000001"/>
        <w:w w:val="102"/>
        <w:sz w:val="25"/>
        <w:szCs w:val="25"/>
      </w:rPr>
    </w:lvl>
    <w:lvl w:ilvl="1">
      <w:start w:val="1"/>
      <w:numFmt w:val="decimal"/>
      <w:lvlText w:val="%2."/>
      <w:lvlJc w:val="left"/>
      <w:pPr>
        <w:ind w:hanging="232"/>
        <w:jc w:val="left"/>
      </w:pPr>
      <w:rPr>
        <w:rFonts w:hint="default" w:ascii="Calibri" w:hAnsi="Calibri" w:eastAsia="Calibri"/>
        <w:color w:val="000001"/>
        <w:w w:val="101"/>
        <w:sz w:val="22"/>
        <w:szCs w:val="22"/>
      </w:rPr>
    </w:lvl>
    <w:lvl w:ilvl="2">
      <w:start w:val="1"/>
      <w:numFmt w:val="decimal"/>
      <w:lvlText w:val="%3."/>
      <w:lvlJc w:val="left"/>
      <w:pPr>
        <w:ind w:hanging="424"/>
        <w:jc w:val="left"/>
      </w:pPr>
      <w:rPr>
        <w:rFonts w:hint="default" w:ascii="Calibri" w:hAnsi="Calibri" w:eastAsia="Calibri"/>
        <w:color w:val="000001"/>
        <w:w w:val="101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222"/>
        <w:jc w:val="left"/>
      </w:pPr>
      <w:rPr>
        <w:rFonts w:hint="default" w:ascii="Arial" w:hAnsi="Arial" w:eastAsia="Arial"/>
        <w:color w:val="FFFFFF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0">
    <w:abstractNumId w:val="9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6"/>
      <w:outlineLvl w:val="1"/>
    </w:pPr>
    <w:rPr>
      <w:rFonts w:ascii="Calibri" w:hAnsi="Calibri" w:eastAsia="Calibri"/>
      <w:sz w:val="45"/>
      <w:szCs w:val="45"/>
    </w:rPr>
  </w:style>
  <w:style w:styleId="Heading2" w:type="paragraph">
    <w:name w:val="Heading 2"/>
    <w:basedOn w:val="Normal"/>
    <w:uiPriority w:val="1"/>
    <w:qFormat/>
    <w:pPr>
      <w:spacing w:before="11"/>
      <w:outlineLvl w:val="2"/>
    </w:pPr>
    <w:rPr>
      <w:rFonts w:ascii="Calibri" w:hAnsi="Calibri" w:eastAsia="Calibri"/>
      <w:sz w:val="44"/>
      <w:szCs w:val="44"/>
    </w:rPr>
  </w:style>
  <w:style w:styleId="Heading3" w:type="paragraph">
    <w:name w:val="Heading 3"/>
    <w:basedOn w:val="Normal"/>
    <w:uiPriority w:val="1"/>
    <w:qFormat/>
    <w:pPr>
      <w:ind w:left="979"/>
      <w:outlineLvl w:val="3"/>
    </w:pPr>
    <w:rPr>
      <w:rFonts w:ascii="Calibri" w:hAnsi="Calibri" w:eastAsia="Calibri"/>
      <w:sz w:val="38"/>
      <w:szCs w:val="3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alibri" w:hAnsi="Calibri" w:eastAsia="Calibri"/>
      <w:sz w:val="29"/>
      <w:szCs w:val="29"/>
    </w:rPr>
  </w:style>
  <w:style w:styleId="Heading5" w:type="paragraph">
    <w:name w:val="Heading 5"/>
    <w:basedOn w:val="Normal"/>
    <w:uiPriority w:val="1"/>
    <w:qFormat/>
    <w:pPr>
      <w:ind w:left="293"/>
      <w:outlineLvl w:val="5"/>
    </w:pPr>
    <w:rPr>
      <w:rFonts w:ascii="Calibri" w:hAnsi="Calibri" w:eastAsia="Calibri"/>
      <w:sz w:val="28"/>
      <w:szCs w:val="28"/>
    </w:rPr>
  </w:style>
  <w:style w:styleId="Heading6" w:type="paragraph">
    <w:name w:val="Heading 6"/>
    <w:basedOn w:val="Normal"/>
    <w:uiPriority w:val="1"/>
    <w:qFormat/>
    <w:pPr>
      <w:spacing w:before="54"/>
      <w:ind w:left="138"/>
      <w:outlineLvl w:val="6"/>
    </w:pPr>
    <w:rPr>
      <w:rFonts w:ascii="Calibri" w:hAnsi="Calibri" w:eastAsia="Calibri"/>
      <w:b/>
      <w:bCs/>
      <w:sz w:val="25"/>
      <w:szCs w:val="25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Calibri" w:hAnsi="Calibri" w:eastAsia="Calibri"/>
      <w:sz w:val="25"/>
      <w:szCs w:val="25"/>
    </w:rPr>
  </w:style>
  <w:style w:styleId="Heading8" w:type="paragraph">
    <w:name w:val="Heading 8"/>
    <w:basedOn w:val="Normal"/>
    <w:uiPriority w:val="1"/>
    <w:qFormat/>
    <w:pPr>
      <w:ind w:left="498" w:hanging="359"/>
      <w:outlineLvl w:val="8"/>
    </w:pPr>
    <w:rPr>
      <w:rFonts w:ascii="Myriad Pro" w:hAnsi="Myriad Pro" w:eastAsia="Myriad Pro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hyperlink" Target="http://www.haier.com/ru" TargetMode="External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2017-03-27T23:36:23Z</dcterms:created>
  <dcterms:modified xsi:type="dcterms:W3CDTF">2017-03-27T23:36:23Z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2014-09-30T00:00:00Z</vt:filetime>
  </property>
  <property fmtid="{D5CDD505-2E9C-101B-9397-08002B2CF9AE}" pid="3" name="LastSaved">
    <vt:filetime>2017-03-27T00:00:00Z</vt:filetime>
  </property>
</Properties>
</file>